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7514D" w14:textId="46F73323" w:rsidR="00D2535A" w:rsidRDefault="00C67067">
      <w:pPr>
        <w:sectPr w:rsidR="00D2535A" w:rsidSect="008F6A6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1701" w:right="1417" w:bottom="1701" w:left="1417" w:header="708" w:footer="708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DA0D02C" wp14:editId="790EEBE7">
                <wp:simplePos x="0" y="0"/>
                <wp:positionH relativeFrom="column">
                  <wp:posOffset>4981575</wp:posOffset>
                </wp:positionH>
                <wp:positionV relativeFrom="margin">
                  <wp:align>bottom</wp:align>
                </wp:positionV>
                <wp:extent cx="4003040" cy="318770"/>
                <wp:effectExtent l="0" t="0" r="0" b="5080"/>
                <wp:wrapNone/>
                <wp:docPr id="748187870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3040" cy="3187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3622A66" w14:textId="07DB63B2" w:rsidR="003D00CE" w:rsidRPr="00432F31" w:rsidRDefault="00904CD9" w:rsidP="00432F31">
                            <w:pPr>
                              <w:pStyle w:val="Portada-subttulo"/>
                            </w:pPr>
                            <w:r>
                              <w:t>Informe mensual a 30 de junio de 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0D02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392.25pt;margin-top:0;width:315.2pt;height:25.1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" filled="f" stroked="f" strokeweight=".5pt">
                <v:textbox>
                  <w:txbxContent>
                    <w:p w14:paraId="03622A66" w14:textId="07DB63B2" w:rsidR="003D00CE" w:rsidRPr="00432F31" w:rsidRDefault="00904CD9" w:rsidP="00432F31">
                      <w:pPr>
                        <w:pStyle w:val="Portada-subttulo"/>
                      </w:pPr>
                      <w:r>
                        <w:t>Informe mensual a 30 de junio de 2026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38DC14C5" wp14:editId="6D37A3A2">
            <wp:simplePos x="0" y="0"/>
            <wp:positionH relativeFrom="column">
              <wp:posOffset>5057140</wp:posOffset>
            </wp:positionH>
            <wp:positionV relativeFrom="paragraph">
              <wp:posOffset>4816475</wp:posOffset>
            </wp:positionV>
            <wp:extent cx="3773805" cy="57785"/>
            <wp:effectExtent l="0" t="0" r="0" b="0"/>
            <wp:wrapNone/>
            <wp:docPr id="751163267" name="Bar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163267" name="Barra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805" cy="57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F6A60"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4718498D" wp14:editId="72886753">
                <wp:simplePos x="0" y="0"/>
                <wp:positionH relativeFrom="margin">
                  <wp:posOffset>4977129</wp:posOffset>
                </wp:positionH>
                <wp:positionV relativeFrom="page">
                  <wp:posOffset>4410075</wp:posOffset>
                </wp:positionV>
                <wp:extent cx="4657725" cy="1981200"/>
                <wp:effectExtent l="0" t="0" r="0" b="0"/>
                <wp:wrapNone/>
                <wp:docPr id="326940756" name="Titul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725" cy="198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EEB674" w14:textId="52755C7F" w:rsidR="003D00CE" w:rsidRPr="00432F31" w:rsidRDefault="008F6A60" w:rsidP="00432F31">
                            <w:pPr>
                              <w:pStyle w:val="Portada-ttulo"/>
                            </w:pPr>
                            <w:r w:rsidRPr="008F6A60">
                              <w:t xml:space="preserve">EVOLUCIÓN DE LOS PRINCIPALES INDICADORES DE LA GESTIÓN DEL </w:t>
                            </w:r>
                            <w:r>
                              <w:t>SAAD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8498D" id="Titulo" o:spid="_x0000_s1027" type="#_x0000_t202" style="position:absolute;left:0;text-align:left;margin-left:391.9pt;margin-top:347.25pt;width:366.75pt;height:156pt;z-index:251629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" filled="f" stroked="f" strokeweight=".5pt">
                <v:textbox>
                  <w:txbxContent>
                    <w:p w14:paraId="3BEEB674" w14:textId="52755C7F" w:rsidR="003D00CE" w:rsidRPr="00432F31" w:rsidRDefault="008F6A60" w:rsidP="00432F31">
                      <w:pPr>
                        <w:pStyle w:val="Portada-ttulo"/>
                      </w:pPr>
                      <w:r w:rsidRPr="008F6A60">
                        <w:t xml:space="preserve">EVOLUCIÓN DE LOS PRINCIPALES INDICADORES DE LA GESTIÓN DEL </w:t>
                      </w:r>
                      <w:r>
                        <w:t>SAAD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21DB9">
        <w:rPr>
          <w:noProof/>
        </w:rPr>
        <w:drawing>
          <wp:anchor distT="0" distB="0" distL="114300" distR="114300" simplePos="0" relativeHeight="251681792" behindDoc="0" locked="0" layoutInCell="1" allowOverlap="1" wp14:anchorId="07D85365" wp14:editId="488B0EF4">
            <wp:simplePos x="0" y="0"/>
            <wp:positionH relativeFrom="margin">
              <wp:align>center</wp:align>
            </wp:positionH>
            <wp:positionV relativeFrom="page">
              <wp:posOffset>655320</wp:posOffset>
            </wp:positionV>
            <wp:extent cx="3578225" cy="701675"/>
            <wp:effectExtent l="0" t="0" r="3175" b="3175"/>
            <wp:wrapSquare wrapText="bothSides"/>
            <wp:docPr id="1236389326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389326" name="Logo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225" cy="70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23AA9" w:rsidRPr="00C67067"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 wp14:anchorId="63F6EB0E" wp14:editId="64F1C88B">
            <wp:simplePos x="0" y="0"/>
            <wp:positionH relativeFrom="column">
              <wp:posOffset>-899795</wp:posOffset>
            </wp:positionH>
            <wp:positionV relativeFrom="page">
              <wp:posOffset>1523</wp:posOffset>
            </wp:positionV>
            <wp:extent cx="10687685" cy="7556610"/>
            <wp:effectExtent l="0" t="0" r="0" b="6350"/>
            <wp:wrapNone/>
            <wp:docPr id="1109340103" name="Fon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340103" name="Fondo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5" cy="7556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18050" w14:textId="77777777" w:rsidR="00E91A38" w:rsidRDefault="00E91A38"/>
    <w:p w14:paraId="01145FAC" w14:textId="77777777" w:rsidR="00AF5036" w:rsidRDefault="00AF5036"/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62723183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75A805" w14:textId="6C434F8A" w:rsidR="00A66A66" w:rsidRDefault="00A66A66">
          <w:pPr>
            <w:pStyle w:val="TtuloTDC"/>
          </w:pPr>
          <w:r>
            <w:t>Contenido</w:t>
          </w:r>
        </w:p>
        <w:p w14:paraId="40F81930" w14:textId="019F77EE" w:rsidR="00C61C0C" w:rsidRDefault="00A66A66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146538" w:history="1">
            <w:r w:rsidR="00C61C0C" w:rsidRPr="00D35945">
              <w:rPr>
                <w:rStyle w:val="Hipervnculo"/>
                <w:noProof/>
              </w:rPr>
              <w:t>1.</w:t>
            </w:r>
            <w:r w:rsidR="00C61C0C"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="00C61C0C" w:rsidRPr="00D35945">
              <w:rPr>
                <w:rStyle w:val="Hipervnculo"/>
                <w:noProof/>
              </w:rPr>
              <w:t>Nota metodológica</w:t>
            </w:r>
            <w:r w:rsidR="00C61C0C">
              <w:rPr>
                <w:noProof/>
                <w:webHidden/>
              </w:rPr>
              <w:tab/>
            </w:r>
            <w:r w:rsidR="00C61C0C">
              <w:rPr>
                <w:noProof/>
                <w:webHidden/>
              </w:rPr>
              <w:fldChar w:fldCharType="begin"/>
            </w:r>
            <w:r w:rsidR="00C61C0C">
              <w:rPr>
                <w:noProof/>
                <w:webHidden/>
              </w:rPr>
              <w:instrText xml:space="preserve"> PAGEREF _Toc161146538 \h </w:instrText>
            </w:r>
            <w:r w:rsidR="00C61C0C">
              <w:rPr>
                <w:noProof/>
                <w:webHidden/>
              </w:rPr>
            </w:r>
            <w:r w:rsidR="00C61C0C"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</w:t>
            </w:r>
            <w:r w:rsidR="00C61C0C">
              <w:rPr>
                <w:noProof/>
                <w:webHidden/>
              </w:rPr>
              <w:fldChar w:fldCharType="end"/>
            </w:r>
          </w:hyperlink>
        </w:p>
        <w:p w14:paraId="08EB236D" w14:textId="62DF537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39" w:history="1">
            <w:r w:rsidRPr="00D35945">
              <w:rPr>
                <w:rStyle w:val="Hipervnculo"/>
                <w:rFonts w:eastAsiaTheme="majorEastAsia" w:cstheme="majorBidi"/>
                <w:noProof/>
              </w:rPr>
              <w:t>Nota metodológica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BAD009" w14:textId="118F547B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0" w:history="1">
            <w:r w:rsidRPr="00D35945">
              <w:rPr>
                <w:rStyle w:val="Hipervnculo"/>
                <w:noProof/>
              </w:rPr>
              <w:t>2.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CBAF06" w14:textId="5C207760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1" w:history="1">
            <w:r w:rsidRPr="00D35945">
              <w:rPr>
                <w:rStyle w:val="Hipervnculo"/>
                <w:noProof/>
              </w:rPr>
              <w:t>Resumen de las principales variables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067D81" w14:textId="157B7716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2" w:history="1">
            <w:r w:rsidRPr="00D35945">
              <w:rPr>
                <w:rStyle w:val="Hipervnculo"/>
                <w:noProof/>
              </w:rPr>
              <w:t>3.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prestaciones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098F4F" w14:textId="1F208D6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3" w:history="1">
            <w:r w:rsidRPr="00D35945">
              <w:rPr>
                <w:rStyle w:val="Hipervnculo"/>
                <w:noProof/>
              </w:rPr>
              <w:t>4.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Resumen de las principales variables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CBB48D" w14:textId="6ACB5BEC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4" w:history="1">
            <w:r w:rsidRPr="00D35945">
              <w:rPr>
                <w:rStyle w:val="Hipervnculo"/>
                <w:noProof/>
              </w:rPr>
              <w:t>5.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Tiempos medios de resolución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DA3998" w14:textId="0A364744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5" w:history="1">
            <w:r w:rsidRPr="00D35945">
              <w:rPr>
                <w:rStyle w:val="Hipervnculo"/>
                <w:noProof/>
              </w:rPr>
              <w:t>5.1.- Tiempo medio de gestión de resolución en días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E07B25" w14:textId="68DDA287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6" w:history="1">
            <w:r w:rsidRPr="00D35945">
              <w:rPr>
                <w:rStyle w:val="Hipervnculo"/>
                <w:noProof/>
              </w:rPr>
              <w:t>5.2.- Tiempo medio de gestión desde la solicitud hasta la resolución de grado,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7E12F42" w14:textId="357B323F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7" w:history="1">
            <w:r w:rsidRPr="00D35945">
              <w:rPr>
                <w:rStyle w:val="Hipervnculo"/>
                <w:noProof/>
              </w:rPr>
              <w:t>5.3.- Tiempo medio de la gestión desde la resolución de grado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DEB15A" w14:textId="7F8BC4A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48" w:history="1">
            <w:r w:rsidRPr="00D35945">
              <w:rPr>
                <w:rStyle w:val="Hipervnculo"/>
                <w:noProof/>
              </w:rPr>
              <w:t>5.4.- Tiempo medio de gestión desde la solicitud hasta la resolución de prestación, en días, por CCAA.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669E9" w14:textId="09848B42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49" w:history="1">
            <w:r w:rsidRPr="00D35945">
              <w:rPr>
                <w:rStyle w:val="Hipervnculo"/>
                <w:noProof/>
              </w:rPr>
              <w:t>6.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a nivel nacional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5A13E5" w14:textId="54F7571D" w:rsidR="00C61C0C" w:rsidRDefault="00C61C0C">
          <w:pPr>
            <w:pStyle w:val="TDC1"/>
            <w:tabs>
              <w:tab w:val="left" w:pos="440"/>
              <w:tab w:val="right" w:leader="dot" w:pos="13426"/>
            </w:tabs>
            <w:rPr>
              <w:rFonts w:eastAsiaTheme="minorEastAsia" w:cstheme="minorBidi"/>
              <w:b w:val="0"/>
              <w:bCs w:val="0"/>
              <w:caps w:val="0"/>
              <w:noProof/>
              <w:szCs w:val="22"/>
              <w:lang w:eastAsia="es-ES"/>
            </w:rPr>
          </w:pPr>
          <w:hyperlink w:anchor="_Toc161146550" w:history="1">
            <w:r w:rsidRPr="00D35945">
              <w:rPr>
                <w:rStyle w:val="Hipervnculo"/>
                <w:noProof/>
              </w:rPr>
              <w:t>7.</w:t>
            </w:r>
            <w:r>
              <w:rPr>
                <w:rFonts w:eastAsiaTheme="minorEastAsia" w:cstheme="minorBidi"/>
                <w:b w:val="0"/>
                <w:bCs w:val="0"/>
                <w:caps w:val="0"/>
                <w:noProof/>
                <w:szCs w:val="22"/>
                <w:lang w:eastAsia="es-ES"/>
              </w:rPr>
              <w:tab/>
            </w:r>
            <w:r w:rsidRPr="00D35945">
              <w:rPr>
                <w:rStyle w:val="Hipervnculo"/>
                <w:noProof/>
              </w:rPr>
              <w:t>Situación de la lista de espera por Comunidad Autónoma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BA0299" w14:textId="3A76738E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1" w:history="1">
            <w:r w:rsidRPr="00D35945">
              <w:rPr>
                <w:rStyle w:val="Hipervnculo"/>
                <w:noProof/>
              </w:rPr>
              <w:t>7.1.- Solicitudes sin resolución de grado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026937" w14:textId="2AD8373C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2" w:history="1">
            <w:r w:rsidRPr="00D35945">
              <w:rPr>
                <w:rStyle w:val="Hipervnculo"/>
                <w:noProof/>
              </w:rPr>
              <w:t>7.2.- Beneficiarios sin prestación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8B67AE" w14:textId="78AAFEF1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3" w:history="1">
            <w:r w:rsidRPr="00D35945">
              <w:rPr>
                <w:rStyle w:val="Hipervnculo"/>
                <w:noProof/>
              </w:rPr>
              <w:t>7.3.- Beneficiarios con prestación no efectiva con más de 6 meses de antigüedad y sin motivo de exclusión.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15579A" w14:textId="4375BC1A" w:rsidR="00C61C0C" w:rsidRDefault="00C61C0C">
          <w:pPr>
            <w:pStyle w:val="TDC2"/>
            <w:tabs>
              <w:tab w:val="right" w:leader="dot" w:pos="13426"/>
            </w:tabs>
            <w:rPr>
              <w:rFonts w:eastAsiaTheme="minorEastAsia" w:cstheme="minorBidi"/>
              <w:smallCaps w:val="0"/>
              <w:noProof/>
              <w:szCs w:val="22"/>
              <w:lang w:eastAsia="es-ES"/>
            </w:rPr>
          </w:pPr>
          <w:hyperlink w:anchor="_Toc161146554" w:history="1">
            <w:r w:rsidRPr="00D35945">
              <w:rPr>
                <w:rStyle w:val="Hipervnculo"/>
                <w:noProof/>
              </w:rPr>
              <w:t>7.4.- Lista de espera total: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_Toc161146554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C11FF8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B919F" w14:textId="46CE7D2C" w:rsidR="00A66A66" w:rsidRDefault="00A66A66">
          <w:r>
            <w:rPr>
              <w:b/>
              <w:bCs/>
            </w:rPr>
            <w:fldChar w:fldCharType="end"/>
          </w:r>
        </w:p>
      </w:sdtContent>
    </w:sdt>
    <w:p w14:paraId="783ED17F" w14:textId="77777777" w:rsidR="00A66A66" w:rsidRDefault="00A66A66"/>
    <w:p w14:paraId="6DDCAFC0" w14:textId="24F56D2C" w:rsidR="00A66A66" w:rsidRDefault="00CC533C" w:rsidP="00CC533C">
      <w:pPr>
        <w:tabs>
          <w:tab w:val="left" w:pos="2025"/>
        </w:tabs>
      </w:pPr>
      <w:r>
        <w:tab/>
      </w:r>
    </w:p>
    <w:p w14:paraId="727CB873" w14:textId="77777777" w:rsidR="00AF5036" w:rsidRPr="003207B8" w:rsidRDefault="00AF5036" w:rsidP="00AF5036">
      <w:pPr>
        <w:pStyle w:val="NCapitulo"/>
      </w:pPr>
      <w:r w:rsidRPr="003207B8">
        <w:lastRenderedPageBreak/>
        <w:t>1</w:t>
      </w:r>
    </w:p>
    <w:p w14:paraId="7044C6E9" w14:textId="2BF5CD4B" w:rsidR="00C13664" w:rsidRPr="002C5C27" w:rsidRDefault="00C13664" w:rsidP="00A66A66">
      <w:pPr>
        <w:pStyle w:val="Capitulotitular"/>
        <w:numPr>
          <w:ilvl w:val="0"/>
          <w:numId w:val="8"/>
        </w:numPr>
        <w:outlineLvl w:val="0"/>
      </w:pPr>
      <w:bookmarkStart w:id="2" w:name="_Toc161146538"/>
      <w:r w:rsidRPr="002C5C27">
        <w:t>Nota metodológica</w:t>
      </w:r>
      <w:bookmarkEnd w:id="2"/>
    </w:p>
    <w:p w14:paraId="3281AEB7" w14:textId="77777777" w:rsidR="00AF5036" w:rsidRDefault="00AF5036" w:rsidP="00AF5036">
      <w:r>
        <w:rPr>
          <w:noProof/>
        </w:rPr>
        <w:drawing>
          <wp:inline distT="0" distB="0" distL="0" distR="0" wp14:anchorId="68A71E4E" wp14:editId="6E427FC2">
            <wp:extent cx="8538210" cy="149418"/>
            <wp:effectExtent l="0" t="0" r="0" b="3175"/>
            <wp:docPr id="197390546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87E58" w14:textId="77777777" w:rsidR="00AF5036" w:rsidRDefault="00AF5036"/>
    <w:p w14:paraId="2AB3C3F9" w14:textId="34C94A3D" w:rsidR="00254C25" w:rsidRDefault="00D856A0">
      <w:pPr>
        <w:jc w:val="left"/>
        <w:rPr>
          <w:rStyle w:val="Ttulo1Car"/>
        </w:rPr>
      </w:pPr>
      <w:r>
        <w:rPr>
          <w:rStyle w:val="Ttulo1Car"/>
        </w:rPr>
        <w:br w:type="page"/>
      </w:r>
    </w:p>
    <w:p w14:paraId="1EC434CB" w14:textId="5365F526" w:rsidR="006707F7" w:rsidRDefault="00D856A0" w:rsidP="00A66A66">
      <w:pPr>
        <w:pStyle w:val="Ttulo2"/>
        <w:rPr>
          <w:rStyle w:val="Ttulo1Car"/>
          <w:b/>
        </w:rPr>
      </w:pPr>
      <w:bookmarkStart w:id="3" w:name="_Toc161146539"/>
      <w:r>
        <w:rPr>
          <w:rStyle w:val="Ttulo1Car"/>
          <w:b/>
        </w:rPr>
        <w:lastRenderedPageBreak/>
        <w:t>Nota metodológica</w:t>
      </w:r>
      <w:bookmarkEnd w:id="3"/>
    </w:p>
    <w:p w14:paraId="5CD9C466" w14:textId="77777777" w:rsidR="00D856A0" w:rsidRPr="00D856A0" w:rsidRDefault="00D856A0" w:rsidP="00D856A0">
      <w:r w:rsidRPr="00D856A0">
        <w:t>Las variables objeto de estudio son las solicitudes, resoluciones de grado, resoluciones de grado con derecho a prestación y personas beneficiarias con prestación reconocida. Los datos proporcionados son en valores absolutos (número) y en porcentajes.</w:t>
      </w:r>
    </w:p>
    <w:p w14:paraId="2950661B" w14:textId="77777777" w:rsidR="00D856A0" w:rsidRPr="00D856A0" w:rsidRDefault="00D856A0" w:rsidP="00D856A0">
      <w:r w:rsidRPr="00D856A0">
        <w:t>Las variables de clasificación son el grado de dependencia de las resoluciones de grado, el tipo de prestación y el ámbito geográfico.</w:t>
      </w:r>
    </w:p>
    <w:p w14:paraId="0C69E69D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</w:t>
      </w:r>
    </w:p>
    <w:p w14:paraId="55C0CF7A" w14:textId="77777777" w:rsidR="00D856A0" w:rsidRPr="00D856A0" w:rsidRDefault="00D856A0" w:rsidP="00D856A0">
      <w:r w:rsidRPr="00D856A0">
        <w:t>Persona que solicita la valoración del grado de dependencia según lo establecido en la Ley 39/2006. Se contabilizan las solicitudes vigentes en la fecha de referencia, es decir, 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60E46F3C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</w:t>
      </w:r>
    </w:p>
    <w:p w14:paraId="368C2A90" w14:textId="77777777" w:rsidR="00D856A0" w:rsidRPr="00D856A0" w:rsidRDefault="00D856A0" w:rsidP="00D856A0">
      <w:r w:rsidRPr="00D856A0">
        <w:t>Es el número de personas que tienen una resolución de grado vigente en la fecha de referencia, cualquiera que sea el grado/nivel o grado reconocido (incluido el “Sin grado”),</w:t>
      </w:r>
      <w:r w:rsidRPr="00D856A0">
        <w:rPr>
          <w:lang w:val="en-US"/>
        </w:rPr>
        <w:t xml:space="preserve"> </w:t>
      </w:r>
      <w:r w:rsidRPr="00D856A0">
        <w:t>que no hayan sido dadas de baja (por fallecimiento, desistimiento, caducidad u otras causas) por las Comunidades Autónomas y Direcciones Territoriales de Ceuta y Melilla. Entre ellas, sí se contabilizan aquellas con resoluciones de grado “Sin grado” que no estén fallecidas.</w:t>
      </w:r>
    </w:p>
    <w:p w14:paraId="3A49A104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Resoluciones de grado con derecho</w:t>
      </w:r>
    </w:p>
    <w:p w14:paraId="35B2F3F7" w14:textId="77777777" w:rsidR="00D856A0" w:rsidRPr="00D856A0" w:rsidRDefault="00D856A0" w:rsidP="00D856A0">
      <w:r w:rsidRPr="00D856A0">
        <w:t>Son aquellas resoluciones de grado vigentes en la fecha de referencia, incluida en: Grado III, Grado III Nivel 2, Grado III Nivel 1, Grado II, Grado II Nivel 2, Grado II Nivel 1, Grado I, Grado I Nivel 2 o Grado I Nivel 1. Es decir, todas las resoluciones de grado vigentes excepto las “Sin grado”.</w:t>
      </w:r>
    </w:p>
    <w:p w14:paraId="2D461895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Solicitudes pendientes de resolución de grado</w:t>
      </w:r>
    </w:p>
    <w:p w14:paraId="7529DB66" w14:textId="77777777" w:rsidR="00D856A0" w:rsidRPr="00D856A0" w:rsidRDefault="00D856A0" w:rsidP="00D856A0">
      <w:r w:rsidRPr="00D856A0">
        <w:t>Se trata de aquellas solicitudes vigentes menos el número de resoluciones de grado vigentes. Este concepto incluye:</w:t>
      </w:r>
    </w:p>
    <w:p w14:paraId="61D2DF00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solicitante pendiente de su primera resolución de grado, el cual se cuenta desde la fecha de solicitud. Se clasifican en más de 6 meses o menos de 6 meses esperando esa resolución de grado.</w:t>
      </w:r>
    </w:p>
    <w:p w14:paraId="71C1E215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360B2CBA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solicitudes que están pendientes de su primera resolución de grado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65BFA107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lastRenderedPageBreak/>
        <w:t>Sin motivo de exclusión:</w:t>
      </w:r>
      <w:r w:rsidRPr="00D856A0">
        <w:t xml:space="preserve"> Aquellas solicitudes que están pendientes de su primera resolución de grado por causas imputables a la administración. </w:t>
      </w:r>
    </w:p>
    <w:p w14:paraId="039171FF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Beneficiarios con prestación (efectiva o no)</w:t>
      </w:r>
    </w:p>
    <w:p w14:paraId="7DCEFF0D" w14:textId="77777777" w:rsidR="00D856A0" w:rsidRPr="00D856A0" w:rsidRDefault="00D856A0" w:rsidP="00D856A0">
      <w:r w:rsidRPr="00D856A0">
        <w:t>Es el número de personas que ya tienen una resolución de Programa Individual de Atención (PIA), sean o no efectivas las prestaciones contenidas en el PIA (con fecha de efectos vigente).</w:t>
      </w:r>
      <w:r w:rsidRPr="00D856A0">
        <w:rPr>
          <w:lang w:val="en-US"/>
        </w:rPr>
        <w:t xml:space="preserve"> </w:t>
      </w:r>
      <w:r w:rsidRPr="00D856A0">
        <w:t>Las causas de que las prestaciones aún no sean efectivas pueden ser ajenas a la Administración.</w:t>
      </w:r>
    </w:p>
    <w:p w14:paraId="091B9781" w14:textId="77777777" w:rsidR="00D856A0" w:rsidRPr="00D856A0" w:rsidRDefault="00D856A0" w:rsidP="00D856A0">
      <w:r w:rsidRPr="00D856A0">
        <w:t xml:space="preserve">Cuando se habla de prestación efectiva es aquella resolución de prestación que </w:t>
      </w:r>
      <w:r w:rsidRPr="00D856A0">
        <w:rPr>
          <w:u w:val="single"/>
        </w:rPr>
        <w:t>no tiene fecha de efectos</w:t>
      </w:r>
      <w:r w:rsidRPr="00D856A0">
        <w:t xml:space="preserve"> pues en el momento en que dicta la resolución aún no se conoce cuando va a ser efectiva dicha prestación.</w:t>
      </w:r>
    </w:p>
    <w:p w14:paraId="028FD40F" w14:textId="77777777" w:rsidR="00D856A0" w:rsidRPr="00D856A0" w:rsidRDefault="00D856A0" w:rsidP="00D856A0">
      <w:r w:rsidRPr="00D856A0">
        <w:t xml:space="preserve">La resolución de PIA recoge las modalidades de intervención más adecuadas a la persona en función de los recursos previstos en la resolución para su grado/nivel de dependencia. </w:t>
      </w:r>
    </w:p>
    <w:p w14:paraId="62C6ECA8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bookmarkStart w:id="4" w:name="_Hlk126311510"/>
      <w:r w:rsidRPr="00D856A0">
        <w:rPr>
          <w:color w:val="662482" w:themeColor="accent2"/>
        </w:rPr>
        <w:t xml:space="preserve">Beneficiarios sin prestación </w:t>
      </w:r>
    </w:p>
    <w:bookmarkEnd w:id="4"/>
    <w:p w14:paraId="0471E57E" w14:textId="77777777" w:rsidR="00D856A0" w:rsidRPr="00D856A0" w:rsidRDefault="00D856A0" w:rsidP="00D856A0">
      <w:r w:rsidRPr="00D856A0">
        <w:t>Se calcula como el número de personas con resolución de grado con derecho a prestación menos el número de personas con resolución de PIA. Este concepto incluye:</w:t>
      </w:r>
    </w:p>
    <w:p w14:paraId="207DD1F1" w14:textId="77777777" w:rsidR="00D856A0" w:rsidRPr="00D856A0" w:rsidRDefault="00D856A0" w:rsidP="00D856A0">
      <w:pPr>
        <w:numPr>
          <w:ilvl w:val="0"/>
          <w:numId w:val="3"/>
        </w:numPr>
      </w:pPr>
      <w:r w:rsidRPr="00D856A0">
        <w:rPr>
          <w:i/>
          <w:iCs/>
        </w:rPr>
        <w:t>Tiempo de espera:</w:t>
      </w:r>
      <w:r w:rsidRPr="00D856A0">
        <w:t xml:space="preserve"> Es el tiempo que lleva una persona con resolución de grado con derecho a prestación pendiente de su primera resolución de PIA, el cual se cuenta desde la fecha de solicitud. Se clasifican en más de 6 meses o menos de 6 meses esperando esa resolución de PIA.</w:t>
      </w:r>
    </w:p>
    <w:p w14:paraId="15EBC2C0" w14:textId="77777777" w:rsidR="00D856A0" w:rsidRPr="00D856A0" w:rsidRDefault="00D856A0" w:rsidP="00D856A0">
      <w:pPr>
        <w:numPr>
          <w:ilvl w:val="0"/>
          <w:numId w:val="3"/>
        </w:numPr>
        <w:rPr>
          <w:i/>
          <w:iCs/>
        </w:rPr>
      </w:pPr>
      <w:r w:rsidRPr="00D856A0">
        <w:rPr>
          <w:i/>
          <w:iCs/>
        </w:rPr>
        <w:t xml:space="preserve">Motivo de exclusión no imputable a la administración: </w:t>
      </w:r>
    </w:p>
    <w:p w14:paraId="109AFC12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Con motivo de exclusión:</w:t>
      </w:r>
      <w:r w:rsidRPr="00D856A0">
        <w:t xml:space="preserve"> Aquellas personas con resolución de grado con derecho a prestación que están pendientes de su primera resolución de PIA por causas </w:t>
      </w:r>
      <w:r w:rsidRPr="00D856A0">
        <w:rPr>
          <w:b/>
          <w:bCs/>
        </w:rPr>
        <w:t>no</w:t>
      </w:r>
      <w:r w:rsidRPr="00D856A0">
        <w:t xml:space="preserve"> imputables a la administración. </w:t>
      </w:r>
    </w:p>
    <w:p w14:paraId="24C4FA7C" w14:textId="77777777" w:rsidR="00D856A0" w:rsidRPr="00D856A0" w:rsidRDefault="00D856A0" w:rsidP="00D856A0">
      <w:pPr>
        <w:numPr>
          <w:ilvl w:val="1"/>
          <w:numId w:val="3"/>
        </w:numPr>
      </w:pPr>
      <w:r w:rsidRPr="00D856A0">
        <w:rPr>
          <w:u w:val="single"/>
        </w:rPr>
        <w:t>Sin motivo de exclusión</w:t>
      </w:r>
      <w:r w:rsidRPr="00D856A0">
        <w:t xml:space="preserve"> Aquellas personas con resolución de grado con derecho a prestación que están pendientes de su primera resolución de PIA por causas imputables a la administración. </w:t>
      </w:r>
    </w:p>
    <w:p w14:paraId="33CA2683" w14:textId="77777777" w:rsidR="00D856A0" w:rsidRPr="00D856A0" w:rsidRDefault="00D856A0" w:rsidP="00D856A0">
      <w:pPr>
        <w:numPr>
          <w:ilvl w:val="0"/>
          <w:numId w:val="2"/>
        </w:numPr>
        <w:rPr>
          <w:color w:val="662482" w:themeColor="accent2"/>
        </w:rPr>
      </w:pPr>
      <w:r w:rsidRPr="00D856A0">
        <w:rPr>
          <w:color w:val="662482" w:themeColor="accent2"/>
        </w:rPr>
        <w:t>Prestaciones</w:t>
      </w:r>
    </w:p>
    <w:p w14:paraId="6D3443A8" w14:textId="77777777" w:rsidR="00D856A0" w:rsidRPr="00D856A0" w:rsidRDefault="00D856A0" w:rsidP="00D856A0">
      <w:r w:rsidRPr="00D856A0">
        <w:t>Consideramos prestación cualquiera de los servicios incluidos en el catálogo de la Ley de dependencia, asociado a un beneficiario con derecho a prestación, que está vigente en la fecha de referencia y que sea efectiva, es decir, que tenga “fecha de efectos” vigente. El catálogo de prestaciones incluye:</w:t>
      </w:r>
    </w:p>
    <w:p w14:paraId="09147C98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Prevención de dependencia y Promoción de Autonomía Personal: </w:t>
      </w:r>
    </w:p>
    <w:p w14:paraId="71FC90BB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lastRenderedPageBreak/>
        <w:t xml:space="preserve">Servicio de Teleasistencia: </w:t>
      </w:r>
    </w:p>
    <w:p w14:paraId="01495B03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Ayuda a Domicilio: </w:t>
      </w:r>
    </w:p>
    <w:p w14:paraId="763525FA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Centro de Día o de Noche: </w:t>
      </w:r>
    </w:p>
    <w:p w14:paraId="6FFEE83F" w14:textId="77777777" w:rsidR="00D856A0" w:rsidRPr="00D856A0" w:rsidRDefault="00D856A0" w:rsidP="00D856A0">
      <w:pPr>
        <w:numPr>
          <w:ilvl w:val="0"/>
          <w:numId w:val="4"/>
        </w:numPr>
        <w:rPr>
          <w:i/>
          <w:iCs/>
        </w:rPr>
      </w:pPr>
      <w:r w:rsidRPr="00D856A0">
        <w:rPr>
          <w:i/>
          <w:iCs/>
        </w:rPr>
        <w:t xml:space="preserve">Servicio de Atención Residencial: </w:t>
      </w:r>
    </w:p>
    <w:p w14:paraId="2120AB01" w14:textId="77777777" w:rsidR="00D856A0" w:rsidRPr="00D856A0" w:rsidRDefault="00D856A0" w:rsidP="00D856A0">
      <w:pPr>
        <w:numPr>
          <w:ilvl w:val="0"/>
          <w:numId w:val="4"/>
        </w:numPr>
      </w:pPr>
      <w:r w:rsidRPr="00D856A0">
        <w:rPr>
          <w:i/>
          <w:iCs/>
        </w:rPr>
        <w:t>Prestación económica Vinculada al servicio</w:t>
      </w:r>
      <w:r w:rsidRPr="00D856A0">
        <w:t>: La prestación económica vinculada al servicio tiene los siguientes subtipos:</w:t>
      </w:r>
    </w:p>
    <w:p w14:paraId="10A1F75D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Prevención de dependencia y Promoción de Autonomía Personal</w:t>
      </w:r>
    </w:p>
    <w:p w14:paraId="309B54F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teleasistencia</w:t>
      </w:r>
    </w:p>
    <w:p w14:paraId="5217920C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ayuda a domicilio</w:t>
      </w:r>
    </w:p>
    <w:p w14:paraId="6D4ABC09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centro de día o de noche</w:t>
      </w:r>
    </w:p>
    <w:p w14:paraId="671C91C3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vinculada al servicio de atención residencial</w:t>
      </w:r>
    </w:p>
    <w:p w14:paraId="4E10E6A4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 xml:space="preserve">Prestación Económica de Cuidados en el entorno familiar: </w:t>
      </w:r>
    </w:p>
    <w:p w14:paraId="796D04A1" w14:textId="77777777" w:rsidR="00D856A0" w:rsidRPr="00D856A0" w:rsidRDefault="00D856A0" w:rsidP="00D856A0">
      <w:pPr>
        <w:numPr>
          <w:ilvl w:val="0"/>
          <w:numId w:val="5"/>
        </w:numPr>
      </w:pPr>
      <w:r w:rsidRPr="00D856A0">
        <w:t>Prestación Económica de Asistencia Personal.</w:t>
      </w:r>
    </w:p>
    <w:p w14:paraId="665799A2" w14:textId="77777777" w:rsidR="00D856A0" w:rsidRPr="00D856A0" w:rsidRDefault="00D856A0" w:rsidP="00D856A0"/>
    <w:p w14:paraId="49ADD383" w14:textId="77777777" w:rsidR="00D856A0" w:rsidRPr="00D856A0" w:rsidRDefault="00D856A0" w:rsidP="00D856A0">
      <w:pPr>
        <w:numPr>
          <w:ilvl w:val="0"/>
          <w:numId w:val="6"/>
        </w:numPr>
        <w:rPr>
          <w:color w:val="662482" w:themeColor="accent2"/>
        </w:rPr>
      </w:pPr>
      <w:r w:rsidRPr="00D856A0">
        <w:rPr>
          <w:color w:val="662482" w:themeColor="accent2"/>
        </w:rPr>
        <w:t>Tiempos medios de gestión</w:t>
      </w:r>
    </w:p>
    <w:p w14:paraId="2C982581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prestación</w:t>
      </w:r>
      <w:r w:rsidRPr="00D856A0">
        <w:t>: tiempo medio que transcurre desde la solicitud hasta la resolución de prestación. Para calcularlo sólo se tiene en cuenta la primera resolución de prestación de cada persona solicitante.</w:t>
      </w:r>
    </w:p>
    <w:p w14:paraId="63E38254" w14:textId="77777777" w:rsidR="00D856A0" w:rsidRP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solicitud hasta la resolución de grado:</w:t>
      </w:r>
      <w:r w:rsidRPr="00D856A0">
        <w:t xml:space="preserve"> tiempo medio que transcurre desde la solicitud hasta la resolución de grado. Para calcularlo sólo se tiene en cuenta la primera resolución de grado de cada persona solicitante.</w:t>
      </w:r>
    </w:p>
    <w:p w14:paraId="2A0BC0C3" w14:textId="77777777" w:rsidR="00D856A0" w:rsidRDefault="00D856A0" w:rsidP="00D856A0">
      <w:pPr>
        <w:numPr>
          <w:ilvl w:val="1"/>
          <w:numId w:val="6"/>
        </w:numPr>
      </w:pPr>
      <w:r w:rsidRPr="00D856A0">
        <w:rPr>
          <w:u w:val="single"/>
        </w:rPr>
        <w:t>Tiempo medio de gestión desde la resolución de grado hasta la resolución de prestación</w:t>
      </w:r>
      <w:r w:rsidRPr="00D856A0">
        <w:t>: tiempo medio que transcurre desde la resolución de grado hasta la resolución de prestación. Para calcularlo sólo se tiene en cuenta la primera resolución de prestación de cada persona solicitante.</w:t>
      </w:r>
    </w:p>
    <w:p w14:paraId="5F287F9F" w14:textId="760B2714" w:rsidR="00F60D8D" w:rsidRPr="00D856A0" w:rsidRDefault="00F60D8D" w:rsidP="00F60D8D">
      <w:pPr>
        <w:numPr>
          <w:ilvl w:val="0"/>
          <w:numId w:val="6"/>
        </w:numPr>
        <w:rPr>
          <w:color w:val="662482" w:themeColor="accent2"/>
        </w:rPr>
      </w:pPr>
      <w:bookmarkStart w:id="5" w:name="_Hlk219720776"/>
      <w:r>
        <w:rPr>
          <w:color w:val="662482" w:themeColor="accent2"/>
        </w:rPr>
        <w:lastRenderedPageBreak/>
        <w:t>Lista de espera total</w:t>
      </w:r>
    </w:p>
    <w:p w14:paraId="0AEEE9D2" w14:textId="77777777" w:rsidR="00F60D8D" w:rsidRDefault="00F60D8D" w:rsidP="00F60D8D">
      <w:pPr>
        <w:ind w:left="360"/>
      </w:pPr>
      <w:r>
        <w:t>Se entiende por Lista de espera total como la suma de:</w:t>
      </w:r>
    </w:p>
    <w:p w14:paraId="2FB4DA6B" w14:textId="7BCC04AC" w:rsidR="00F60D8D" w:rsidRPr="00D856A0" w:rsidRDefault="00F60D8D" w:rsidP="00F60D8D">
      <w:pPr>
        <w:pStyle w:val="Prrafodelista"/>
        <w:numPr>
          <w:ilvl w:val="1"/>
          <w:numId w:val="6"/>
        </w:numPr>
      </w:pPr>
      <w:r w:rsidRPr="00F60D8D">
        <w:rPr>
          <w:u w:val="single"/>
        </w:rPr>
        <w:t>Solicitudes pendientes de resolución de grado</w:t>
      </w:r>
      <w:r>
        <w:rPr>
          <w:u w:val="single"/>
        </w:rPr>
        <w:t xml:space="preserve"> con más de 6 meses de antigüedad y sin motivo de exclusión</w:t>
      </w:r>
      <w:r w:rsidRPr="00D856A0">
        <w:t xml:space="preserve">: </w:t>
      </w:r>
      <w:r>
        <w:t>aquellas personas que habiendo solicitado la dependencia hace más de 6 meses, aún no se les ha resuelto el grado y no se ha justificado de manera alguna el motivo.</w:t>
      </w:r>
    </w:p>
    <w:p w14:paraId="482C04AD" w14:textId="53B74430" w:rsidR="00F60D8D" w:rsidRPr="00D856A0" w:rsidRDefault="00F60D8D" w:rsidP="00F60D8D">
      <w:pPr>
        <w:numPr>
          <w:ilvl w:val="1"/>
          <w:numId w:val="6"/>
        </w:numPr>
      </w:pPr>
      <w:r>
        <w:rPr>
          <w:u w:val="single"/>
        </w:rPr>
        <w:t>Beneficiarios con prestación no efectiva</w:t>
      </w:r>
      <w:r w:rsidRPr="00F60D8D">
        <w:rPr>
          <w:u w:val="single"/>
        </w:rPr>
        <w:t xml:space="preserve"> con más de 6 meses de antigüedad y sin motivo de exclusión</w:t>
      </w:r>
      <w:r w:rsidRPr="00D856A0">
        <w:rPr>
          <w:u w:val="single"/>
        </w:rPr>
        <w:t>:</w:t>
      </w:r>
      <w:r w:rsidRPr="00D856A0">
        <w:t xml:space="preserve"> </w:t>
      </w:r>
      <w:r>
        <w:t xml:space="preserve">aquellas personas que habiendo solicitado la dependencia hace más de 6 meses, se les ha reconocido una resolución de grado y una resolución de prestación, pero las prestaciones contenidas en esta última aun no son efectivas. </w:t>
      </w:r>
    </w:p>
    <w:p w14:paraId="10AD3074" w14:textId="2B108017" w:rsidR="00F60D8D" w:rsidRDefault="00F60D8D" w:rsidP="00F60D8D">
      <w:pPr>
        <w:numPr>
          <w:ilvl w:val="1"/>
          <w:numId w:val="6"/>
        </w:numPr>
      </w:pPr>
      <w:r w:rsidRPr="00F60D8D">
        <w:rPr>
          <w:u w:val="single"/>
        </w:rPr>
        <w:t>Beneficiarios sin prestación con más de 6 meses de antigüedad y sin motivo de exclusión</w:t>
      </w:r>
      <w:r w:rsidRPr="00D856A0">
        <w:t xml:space="preserve">: </w:t>
      </w:r>
      <w:r>
        <w:t>aquellas personas que habiendo solicitado la dependencia hace más de 6 meses, se les ha reconocido una resolución de grado, pero no una resolución de prestación, y no se ha justificado de manera alguna el motivo.</w:t>
      </w:r>
      <w:bookmarkEnd w:id="5"/>
      <w:r>
        <w:br w:type="page"/>
      </w:r>
    </w:p>
    <w:p w14:paraId="448F355D" w14:textId="77777777" w:rsidR="00F60D8D" w:rsidRPr="00D856A0" w:rsidRDefault="00F60D8D" w:rsidP="00F60D8D">
      <w:pPr>
        <w:ind w:left="1062"/>
      </w:pPr>
    </w:p>
    <w:p w14:paraId="2F1636B0" w14:textId="45A82052" w:rsidR="00D856A0" w:rsidRPr="003207B8" w:rsidRDefault="00D856A0" w:rsidP="00D856A0">
      <w:pPr>
        <w:pStyle w:val="NCapitulo"/>
        <w:ind w:left="720"/>
      </w:pPr>
      <w:r>
        <w:t>2</w:t>
      </w:r>
    </w:p>
    <w:p w14:paraId="023CBBAF" w14:textId="4054A7AF" w:rsidR="00D856A0" w:rsidRPr="002C5C27" w:rsidRDefault="00D856A0" w:rsidP="00A66A66">
      <w:pPr>
        <w:pStyle w:val="Capitulotitular"/>
        <w:numPr>
          <w:ilvl w:val="0"/>
          <w:numId w:val="8"/>
        </w:numPr>
        <w:outlineLvl w:val="0"/>
      </w:pPr>
      <w:bookmarkStart w:id="6" w:name="_Toc161146540"/>
      <w:r>
        <w:t>Resumen de las principales variables a nivel nacional</w:t>
      </w:r>
      <w:bookmarkEnd w:id="6"/>
    </w:p>
    <w:p w14:paraId="3F66911C" w14:textId="6250C4A5" w:rsidR="00D856A0" w:rsidRDefault="00D856A0" w:rsidP="005470A0">
      <w:pPr>
        <w:pStyle w:val="Prrafodelista"/>
      </w:pPr>
      <w:r>
        <w:rPr>
          <w:noProof/>
        </w:rPr>
        <w:drawing>
          <wp:inline distT="0" distB="0" distL="0" distR="0" wp14:anchorId="422C8587" wp14:editId="410B65F5">
            <wp:extent cx="8538210" cy="149418"/>
            <wp:effectExtent l="0" t="0" r="0" b="3175"/>
            <wp:docPr id="206219389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32B5D" w14:textId="680F326E" w:rsidR="00D856A0" w:rsidRDefault="00D856A0" w:rsidP="00D856A0">
      <w:pPr>
        <w:pStyle w:val="Capitulotitular"/>
      </w:pPr>
    </w:p>
    <w:p w14:paraId="4DEDD758" w14:textId="77777777" w:rsidR="00D856A0" w:rsidRDefault="00D856A0" w:rsidP="00D856A0">
      <w:pPr>
        <w:pStyle w:val="Capitulotitular"/>
      </w:pPr>
    </w:p>
    <w:p w14:paraId="1C05BB35" w14:textId="77777777" w:rsidR="005470A0" w:rsidRDefault="005470A0" w:rsidP="00D856A0">
      <w:pPr>
        <w:pStyle w:val="Capitulotitular"/>
      </w:pPr>
    </w:p>
    <w:p w14:paraId="4438AB77" w14:textId="77777777" w:rsidR="005470A0" w:rsidRDefault="005470A0" w:rsidP="00D856A0">
      <w:pPr>
        <w:pStyle w:val="Capitulotitular"/>
      </w:pPr>
    </w:p>
    <w:p w14:paraId="4D71DE4E" w14:textId="389E5372" w:rsidR="006707F7" w:rsidRDefault="00D856A0" w:rsidP="00C61C0C">
      <w:pPr>
        <w:pStyle w:val="Capitulotitular"/>
        <w:jc w:val="left"/>
        <w:outlineLvl w:val="1"/>
      </w:pPr>
      <w:bookmarkStart w:id="7" w:name="_Toc161146541"/>
      <w:r>
        <w:lastRenderedPageBreak/>
        <w:t>Resumen de las principales variables a nivel nacional</w:t>
      </w:r>
      <w:bookmarkEnd w:id="7"/>
    </w:p>
    <w:p w14:paraId="7E2E00F7" w14:textId="2682C5BD" w:rsidR="00E951AE" w:rsidRDefault="00E951AE" w:rsidP="00E951AE">
      <w:pPr>
        <w:pStyle w:val="Capitulotitular"/>
        <w:ind w:left="-567"/>
        <w:jc w:val="left"/>
        <w:outlineLvl w:val="1"/>
        <w:rPr>
          <w:rStyle w:val="Ttulo1Car"/>
        </w:rPr>
      </w:pPr>
    </w:p>
    <w:p w14:paraId="540C9980" w14:textId="399F285D" w:rsidR="000B02B3" w:rsidRDefault="00904CD9" w:rsidP="009C01B1">
      <w:pPr>
        <w:jc w:val="center"/>
      </w:pPr>
      <w:r w:rsidRPr="00904CD9">
        <w:rPr>
          <w:noProof/>
        </w:rPr>
        <w:drawing>
          <wp:anchor distT="0" distB="0" distL="114300" distR="114300" simplePos="0" relativeHeight="251815936" behindDoc="0" locked="0" layoutInCell="1" allowOverlap="1" wp14:anchorId="652DEBB7" wp14:editId="39229295">
            <wp:simplePos x="0" y="0"/>
            <wp:positionH relativeFrom="column">
              <wp:posOffset>-3810</wp:posOffset>
            </wp:positionH>
            <wp:positionV relativeFrom="paragraph">
              <wp:align>top</wp:align>
            </wp:positionV>
            <wp:extent cx="8531860" cy="3100705"/>
            <wp:effectExtent l="0" t="0" r="2540" b="4445"/>
            <wp:wrapSquare wrapText="bothSides"/>
            <wp:docPr id="1664767933" name="IMG_Resumen_variabl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767933" name="IMG_Resumen_variables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1860" cy="3100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2EB1A0" w14:textId="111D937F" w:rsidR="009C01B1" w:rsidRDefault="009C01B1" w:rsidP="00195507"/>
    <w:p w14:paraId="5E60F2CE" w14:textId="77777777" w:rsidR="000606D4" w:rsidRDefault="000606D4"/>
    <w:p w14:paraId="3411E226" w14:textId="2A20FCC1" w:rsidR="000606D4" w:rsidRDefault="000606D4"/>
    <w:p w14:paraId="61FBC40E" w14:textId="7A8DB9E2" w:rsidR="000606D4" w:rsidRDefault="000606D4"/>
    <w:p w14:paraId="363DD1FB" w14:textId="26A2DC7A" w:rsidR="000606D4" w:rsidRDefault="00904CD9" w:rsidP="00195507">
      <w:pPr>
        <w:jc w:val="center"/>
      </w:pPr>
      <w:r w:rsidRPr="00904CD9">
        <w:rPr>
          <w:noProof/>
        </w:rPr>
        <w:lastRenderedPageBreak/>
        <w:drawing>
          <wp:anchor distT="0" distB="0" distL="114300" distR="114300" simplePos="0" relativeHeight="251848704" behindDoc="0" locked="0" layoutInCell="1" allowOverlap="1" wp14:anchorId="3B1CCA1A" wp14:editId="76B355C7">
            <wp:simplePos x="0" y="0"/>
            <wp:positionH relativeFrom="column">
              <wp:posOffset>1939290</wp:posOffset>
            </wp:positionH>
            <wp:positionV relativeFrom="paragraph">
              <wp:posOffset>-309880</wp:posOffset>
            </wp:positionV>
            <wp:extent cx="4791075" cy="3067050"/>
            <wp:effectExtent l="0" t="0" r="9525" b="0"/>
            <wp:wrapNone/>
            <wp:docPr id="57180340" name="IMG_Imagen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80340" name="IMG_Imagen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3C44C" w14:textId="01467253" w:rsidR="000606D4" w:rsidRDefault="000606D4"/>
    <w:p w14:paraId="05528945" w14:textId="493DAC1F" w:rsidR="000606D4" w:rsidRDefault="000606D4"/>
    <w:p w14:paraId="3136E172" w14:textId="0CE5128D" w:rsidR="000606D4" w:rsidRDefault="000606D4"/>
    <w:p w14:paraId="6CDAD456" w14:textId="28C9BE08" w:rsidR="000606D4" w:rsidRDefault="000606D4">
      <w:pPr>
        <w:rPr>
          <w:noProof/>
        </w:rPr>
      </w:pPr>
    </w:p>
    <w:p w14:paraId="7E857EDA" w14:textId="77777777" w:rsidR="00195507" w:rsidRDefault="00195507"/>
    <w:p w14:paraId="55CEB9F6" w14:textId="77777777" w:rsidR="00195507" w:rsidRDefault="00195507"/>
    <w:p w14:paraId="65F85378" w14:textId="77777777" w:rsidR="00195507" w:rsidRDefault="00195507"/>
    <w:p w14:paraId="60594481" w14:textId="77777777" w:rsidR="00195507" w:rsidRDefault="00195507"/>
    <w:p w14:paraId="0944160C" w14:textId="68A99B2D" w:rsidR="00195507" w:rsidRDefault="00904CD9">
      <w:r w:rsidRPr="00904CD9">
        <w:rPr>
          <w:noProof/>
        </w:rPr>
        <w:drawing>
          <wp:anchor distT="0" distB="0" distL="114300" distR="114300" simplePos="0" relativeHeight="251852800" behindDoc="0" locked="0" layoutInCell="1" allowOverlap="1" wp14:anchorId="542153F4" wp14:editId="3F0C9364">
            <wp:simplePos x="0" y="0"/>
            <wp:positionH relativeFrom="column">
              <wp:posOffset>4572000</wp:posOffset>
            </wp:positionH>
            <wp:positionV relativeFrom="paragraph">
              <wp:posOffset>255905</wp:posOffset>
            </wp:positionV>
            <wp:extent cx="4724400" cy="2838450"/>
            <wp:effectExtent l="0" t="0" r="0" b="0"/>
            <wp:wrapNone/>
            <wp:docPr id="2060151384" name="IMG_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51384" name="IMG_Imagen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CD9">
        <w:rPr>
          <w:noProof/>
        </w:rPr>
        <w:drawing>
          <wp:anchor distT="0" distB="0" distL="114300" distR="114300" simplePos="0" relativeHeight="251850752" behindDoc="0" locked="0" layoutInCell="1" allowOverlap="1" wp14:anchorId="7E1EDFF9" wp14:editId="6050D103">
            <wp:simplePos x="0" y="0"/>
            <wp:positionH relativeFrom="column">
              <wp:posOffset>-365760</wp:posOffset>
            </wp:positionH>
            <wp:positionV relativeFrom="paragraph">
              <wp:posOffset>253365</wp:posOffset>
            </wp:positionV>
            <wp:extent cx="4724400" cy="2838450"/>
            <wp:effectExtent l="0" t="0" r="0" b="0"/>
            <wp:wrapNone/>
            <wp:docPr id="1277144458" name="IMG_Imagen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144458" name="IMG_Imagen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44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612B" w14:textId="447A45A8" w:rsidR="00195507" w:rsidRDefault="00195507"/>
    <w:p w14:paraId="6B16226B" w14:textId="457C27AE" w:rsidR="00195507" w:rsidRDefault="00195507"/>
    <w:p w14:paraId="0B645923" w14:textId="5D3230A1" w:rsidR="00195507" w:rsidRDefault="00195507"/>
    <w:p w14:paraId="07D6220E" w14:textId="27F401B3" w:rsidR="00195507" w:rsidRDefault="00195507"/>
    <w:p w14:paraId="3F8F0244" w14:textId="4A1A1E50" w:rsidR="00195507" w:rsidRDefault="00195507"/>
    <w:p w14:paraId="594E6831" w14:textId="1F39A7F6" w:rsidR="00195507" w:rsidRDefault="00195507"/>
    <w:p w14:paraId="0A6F1660" w14:textId="18F81908" w:rsidR="00195507" w:rsidRDefault="00195507"/>
    <w:p w14:paraId="1652A1E4" w14:textId="2E308D04" w:rsidR="00195507" w:rsidRDefault="00195507"/>
    <w:p w14:paraId="161E5907" w14:textId="5567622D" w:rsidR="00195507" w:rsidRDefault="00195507"/>
    <w:p w14:paraId="29CF878E" w14:textId="6125989E" w:rsidR="00195507" w:rsidRDefault="00195507"/>
    <w:p w14:paraId="7AB772BF" w14:textId="3609F563" w:rsidR="000606D4" w:rsidRDefault="000606D4"/>
    <w:p w14:paraId="08002577" w14:textId="2F841276" w:rsidR="009C01B1" w:rsidRPr="003207B8" w:rsidRDefault="009C01B1" w:rsidP="009C01B1">
      <w:pPr>
        <w:pStyle w:val="NCapitulo"/>
        <w:ind w:left="720"/>
      </w:pPr>
      <w:r>
        <w:t>3</w:t>
      </w:r>
    </w:p>
    <w:p w14:paraId="08AA02A0" w14:textId="1159B43E" w:rsidR="009C01B1" w:rsidRPr="002C5C27" w:rsidRDefault="009C01B1" w:rsidP="00A66A66">
      <w:pPr>
        <w:pStyle w:val="Capitulotitular"/>
        <w:numPr>
          <w:ilvl w:val="0"/>
          <w:numId w:val="8"/>
        </w:numPr>
        <w:outlineLvl w:val="0"/>
      </w:pPr>
      <w:bookmarkStart w:id="8" w:name="_Toc161146542"/>
      <w:r>
        <w:t>Resumen de las prestaciones a nivel nacional</w:t>
      </w:r>
      <w:bookmarkEnd w:id="8"/>
    </w:p>
    <w:p w14:paraId="7D337708" w14:textId="77777777" w:rsidR="009C01B1" w:rsidRDefault="009C01B1" w:rsidP="009C01B1">
      <w:pPr>
        <w:pStyle w:val="Prrafodelista"/>
      </w:pPr>
      <w:r>
        <w:rPr>
          <w:noProof/>
        </w:rPr>
        <w:drawing>
          <wp:inline distT="0" distB="0" distL="0" distR="0" wp14:anchorId="34751B61" wp14:editId="717BC925">
            <wp:extent cx="8538210" cy="149418"/>
            <wp:effectExtent l="0" t="0" r="0" b="3175"/>
            <wp:docPr id="545449059" name="Lin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49059" name="Linea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6A75FA" w14:textId="77777777" w:rsidR="009C01B1" w:rsidRDefault="009C01B1" w:rsidP="009C01B1">
      <w:pPr>
        <w:pStyle w:val="Prrafodelista"/>
      </w:pPr>
    </w:p>
    <w:p w14:paraId="4667CE04" w14:textId="77777777" w:rsidR="00545DDA" w:rsidRDefault="00545DDA"/>
    <w:p w14:paraId="680F69F1" w14:textId="77777777" w:rsidR="009C01B1" w:rsidRDefault="009C01B1"/>
    <w:p w14:paraId="2EBD5C84" w14:textId="77777777" w:rsidR="009C01B1" w:rsidRDefault="009C01B1"/>
    <w:p w14:paraId="3480C54C" w14:textId="68F00A9E" w:rsidR="009C01B1" w:rsidRDefault="009C01B1" w:rsidP="009C01B1">
      <w:pPr>
        <w:ind w:left="-1134"/>
      </w:pPr>
    </w:p>
    <w:p w14:paraId="7FC1A933" w14:textId="7FB06A6B" w:rsidR="00545DDA" w:rsidRDefault="00545DDA" w:rsidP="009C01B1">
      <w:pPr>
        <w:ind w:left="-1134"/>
      </w:pPr>
    </w:p>
    <w:p w14:paraId="0E164637" w14:textId="302F7CB4" w:rsidR="004E151E" w:rsidRDefault="004E151E" w:rsidP="009C01B1">
      <w:pPr>
        <w:ind w:left="-1134"/>
      </w:pPr>
    </w:p>
    <w:p w14:paraId="486BA005" w14:textId="019FE72E" w:rsidR="004E151E" w:rsidRDefault="004E151E" w:rsidP="009C01B1">
      <w:pPr>
        <w:ind w:left="-1134"/>
      </w:pPr>
    </w:p>
    <w:p w14:paraId="1FA2E150" w14:textId="7422B02F" w:rsidR="00545DDA" w:rsidRDefault="00545DDA" w:rsidP="009C01B1">
      <w:pPr>
        <w:ind w:left="-1134"/>
      </w:pPr>
    </w:p>
    <w:p w14:paraId="14CB86B4" w14:textId="69FE9971" w:rsidR="00545DDA" w:rsidRDefault="00545DDA" w:rsidP="009C01B1">
      <w:pPr>
        <w:ind w:left="-1134"/>
      </w:pPr>
    </w:p>
    <w:p w14:paraId="6B8F0BAE" w14:textId="7975C7FE" w:rsidR="00545DDA" w:rsidRDefault="00545DDA" w:rsidP="009C01B1">
      <w:pPr>
        <w:ind w:left="-1134"/>
      </w:pPr>
    </w:p>
    <w:p w14:paraId="074D4CBE" w14:textId="57D1B42D" w:rsidR="00545DDA" w:rsidRDefault="00904CD9" w:rsidP="009C01B1">
      <w:pPr>
        <w:ind w:left="-1134"/>
      </w:pPr>
      <w:r w:rsidRPr="00904CD9">
        <w:rPr>
          <w:noProof/>
        </w:rPr>
        <w:lastRenderedPageBreak/>
        <w:drawing>
          <wp:anchor distT="0" distB="0" distL="114300" distR="114300" simplePos="0" relativeHeight="251817984" behindDoc="0" locked="0" layoutInCell="1" allowOverlap="1" wp14:anchorId="369BBBF9" wp14:editId="1B0F0289">
            <wp:simplePos x="0" y="0"/>
            <wp:positionH relativeFrom="column">
              <wp:posOffset>-648335</wp:posOffset>
            </wp:positionH>
            <wp:positionV relativeFrom="paragraph">
              <wp:posOffset>-191770</wp:posOffset>
            </wp:positionV>
            <wp:extent cx="10115550" cy="2649220"/>
            <wp:effectExtent l="0" t="0" r="0" b="0"/>
            <wp:wrapNone/>
            <wp:docPr id="2111558817" name="IMG_Tabla_Resumen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58817" name="IMG_Tabla_Resumen_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91BADB" w14:textId="4EB07775" w:rsidR="00545DDA" w:rsidRDefault="00545DDA" w:rsidP="009C01B1">
      <w:pPr>
        <w:ind w:left="-1134"/>
      </w:pPr>
    </w:p>
    <w:p w14:paraId="19A26AFD" w14:textId="142D1D08" w:rsidR="00545DDA" w:rsidRDefault="00545DDA" w:rsidP="009C01B1">
      <w:pPr>
        <w:ind w:left="-1134"/>
      </w:pPr>
    </w:p>
    <w:p w14:paraId="1F997EDF" w14:textId="06A442D3" w:rsidR="00545DDA" w:rsidRDefault="00545DDA" w:rsidP="009C01B1">
      <w:pPr>
        <w:ind w:left="-1134"/>
      </w:pPr>
    </w:p>
    <w:p w14:paraId="7817B2FB" w14:textId="26BFE2AB" w:rsidR="00545DDA" w:rsidRDefault="00545DDA" w:rsidP="009C01B1">
      <w:pPr>
        <w:ind w:left="-1134"/>
      </w:pPr>
    </w:p>
    <w:p w14:paraId="186C804C" w14:textId="045DC5AF" w:rsidR="00545DDA" w:rsidRDefault="00545DDA" w:rsidP="009C01B1">
      <w:pPr>
        <w:ind w:left="-1134"/>
      </w:pPr>
    </w:p>
    <w:p w14:paraId="27729C6D" w14:textId="3D554039" w:rsidR="004E151E" w:rsidRDefault="004E151E" w:rsidP="009C01B1">
      <w:pPr>
        <w:ind w:left="-1134"/>
      </w:pPr>
    </w:p>
    <w:p w14:paraId="4E7246E2" w14:textId="4D34C246" w:rsidR="009C01B1" w:rsidRDefault="009C01B1" w:rsidP="009C01B1">
      <w:pPr>
        <w:ind w:left="-1134"/>
      </w:pPr>
    </w:p>
    <w:p w14:paraId="1C27444A" w14:textId="7FDB05FC" w:rsidR="009C01B1" w:rsidRDefault="00904CD9" w:rsidP="009C01B1">
      <w:pPr>
        <w:ind w:left="-1134"/>
      </w:pPr>
      <w:r w:rsidRPr="00904CD9">
        <w:rPr>
          <w:noProof/>
        </w:rPr>
        <w:drawing>
          <wp:anchor distT="0" distB="0" distL="114300" distR="114300" simplePos="0" relativeHeight="251854848" behindDoc="0" locked="0" layoutInCell="1" allowOverlap="1" wp14:anchorId="18F36CB0" wp14:editId="394F3FD8">
            <wp:simplePos x="0" y="0"/>
            <wp:positionH relativeFrom="column">
              <wp:posOffset>-603885</wp:posOffset>
            </wp:positionH>
            <wp:positionV relativeFrom="paragraph">
              <wp:posOffset>323215</wp:posOffset>
            </wp:positionV>
            <wp:extent cx="4914900" cy="2705100"/>
            <wp:effectExtent l="0" t="0" r="0" b="0"/>
            <wp:wrapNone/>
            <wp:docPr id="733761476" name="IMG_Imagen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3761476" name="IMG_Imagen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4850B" w14:textId="24C0AD3C" w:rsidR="00545DDA" w:rsidRDefault="00904CD9" w:rsidP="001E1EDB">
      <w:pPr>
        <w:pStyle w:val="NCapitulo"/>
        <w:ind w:left="720"/>
      </w:pPr>
      <w:r w:rsidRPr="00904CD9">
        <w:rPr>
          <w:noProof/>
        </w:rPr>
        <w:drawing>
          <wp:anchor distT="0" distB="0" distL="114300" distR="114300" simplePos="0" relativeHeight="251856896" behindDoc="0" locked="0" layoutInCell="1" allowOverlap="1" wp14:anchorId="6F60C6D4" wp14:editId="4A064E1E">
            <wp:simplePos x="0" y="0"/>
            <wp:positionH relativeFrom="column">
              <wp:posOffset>4410075</wp:posOffset>
            </wp:positionH>
            <wp:positionV relativeFrom="paragraph">
              <wp:posOffset>33020</wp:posOffset>
            </wp:positionV>
            <wp:extent cx="4914900" cy="2705100"/>
            <wp:effectExtent l="0" t="0" r="0" b="0"/>
            <wp:wrapNone/>
            <wp:docPr id="1523414068" name="IMG_Imagen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414068" name="IMG_Imagen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85AE80" w14:textId="77777777" w:rsidR="00545DDA" w:rsidRDefault="00545DDA" w:rsidP="001E1EDB">
      <w:pPr>
        <w:pStyle w:val="NCapitulo"/>
        <w:ind w:left="720"/>
      </w:pPr>
    </w:p>
    <w:p w14:paraId="57C18F26" w14:textId="48C0D3AF" w:rsidR="001E1EDB" w:rsidRPr="003207B8" w:rsidRDefault="001E1EDB" w:rsidP="001E1EDB">
      <w:pPr>
        <w:pStyle w:val="NCapitulo"/>
        <w:ind w:left="720"/>
      </w:pPr>
      <w:r>
        <w:lastRenderedPageBreak/>
        <w:t>4</w:t>
      </w:r>
    </w:p>
    <w:p w14:paraId="379D80AB" w14:textId="6FBCB9E7" w:rsidR="001E1EDB" w:rsidRPr="002C5C27" w:rsidRDefault="001E1EDB" w:rsidP="00A66A66">
      <w:pPr>
        <w:pStyle w:val="Capitulotitular"/>
        <w:numPr>
          <w:ilvl w:val="0"/>
          <w:numId w:val="8"/>
        </w:numPr>
        <w:outlineLvl w:val="0"/>
      </w:pPr>
      <w:bookmarkStart w:id="9" w:name="_Toc161146543"/>
      <w:r>
        <w:t>Resumen de las principales variables por Comunidad Autónoma</w:t>
      </w:r>
      <w:bookmarkEnd w:id="9"/>
    </w:p>
    <w:p w14:paraId="305DEE1F" w14:textId="77777777" w:rsidR="001E1EDB" w:rsidRDefault="001E1EDB" w:rsidP="001E1EDB">
      <w:pPr>
        <w:pStyle w:val="Prrafodelista"/>
      </w:pPr>
      <w:r>
        <w:rPr>
          <w:noProof/>
        </w:rPr>
        <w:drawing>
          <wp:inline distT="0" distB="0" distL="0" distR="0" wp14:anchorId="37F3CD5E" wp14:editId="1F1A6E62">
            <wp:extent cx="8538210" cy="149418"/>
            <wp:effectExtent l="0" t="0" r="0" b="3175"/>
            <wp:docPr id="54514692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4F87A" w14:textId="77777777" w:rsidR="001E1EDB" w:rsidRDefault="001E1EDB" w:rsidP="001E1EDB">
      <w:pPr>
        <w:pStyle w:val="Prrafodelista"/>
      </w:pPr>
    </w:p>
    <w:p w14:paraId="6E3D124C" w14:textId="77777777" w:rsidR="001E1EDB" w:rsidRDefault="001E1EDB" w:rsidP="001E1EDB">
      <w:pPr>
        <w:pStyle w:val="NCapitulo"/>
      </w:pPr>
    </w:p>
    <w:p w14:paraId="5346ED1B" w14:textId="77777777" w:rsidR="009C01B1" w:rsidRDefault="009C01B1" w:rsidP="009C01B1">
      <w:pPr>
        <w:ind w:left="-1134"/>
      </w:pPr>
    </w:p>
    <w:p w14:paraId="03D084EA" w14:textId="77777777" w:rsidR="009C01B1" w:rsidRDefault="009C01B1" w:rsidP="009C01B1">
      <w:pPr>
        <w:ind w:left="-1134"/>
      </w:pPr>
    </w:p>
    <w:p w14:paraId="41518EDA" w14:textId="77777777" w:rsidR="00A402D4" w:rsidRDefault="00A402D4" w:rsidP="009C01B1">
      <w:pPr>
        <w:ind w:left="-1134"/>
      </w:pPr>
    </w:p>
    <w:p w14:paraId="7D309090" w14:textId="77777777" w:rsidR="009C01B1" w:rsidRDefault="009C01B1" w:rsidP="009C01B1">
      <w:pPr>
        <w:ind w:left="-1134"/>
      </w:pPr>
    </w:p>
    <w:p w14:paraId="2D057A1E" w14:textId="75BA49C0" w:rsidR="009C01B1" w:rsidRDefault="00904CD9" w:rsidP="002D6254">
      <w:pPr>
        <w:ind w:left="-142"/>
      </w:pPr>
      <w:r w:rsidRPr="00904CD9"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7753C7EC" wp14:editId="239F3207">
            <wp:simplePos x="0" y="0"/>
            <wp:positionH relativeFrom="column">
              <wp:posOffset>-394335</wp:posOffset>
            </wp:positionH>
            <wp:positionV relativeFrom="paragraph">
              <wp:posOffset>2842895</wp:posOffset>
            </wp:positionV>
            <wp:extent cx="4780280" cy="2667000"/>
            <wp:effectExtent l="0" t="0" r="1270" b="0"/>
            <wp:wrapNone/>
            <wp:docPr id="874573761" name="IMG_Imagen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573761" name="IMG_Imagen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CD9">
        <w:rPr>
          <w:noProof/>
        </w:rPr>
        <w:drawing>
          <wp:anchor distT="0" distB="0" distL="114300" distR="114300" simplePos="0" relativeHeight="251820032" behindDoc="0" locked="0" layoutInCell="1" allowOverlap="1" wp14:anchorId="0F8DDC77" wp14:editId="5895C458">
            <wp:simplePos x="0" y="0"/>
            <wp:positionH relativeFrom="column">
              <wp:posOffset>-108585</wp:posOffset>
            </wp:positionH>
            <wp:positionV relativeFrom="paragraph">
              <wp:posOffset>-387350</wp:posOffset>
            </wp:positionV>
            <wp:extent cx="9219565" cy="3134995"/>
            <wp:effectExtent l="0" t="0" r="635" b="8255"/>
            <wp:wrapNone/>
            <wp:docPr id="2014372896" name="IMG_Tabla_Solicitud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372896" name="IMG_Tabla_Solicitudes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C157A" w14:textId="77777777" w:rsidR="00D66A31" w:rsidRDefault="00D66A31">
      <w:pPr>
        <w:jc w:val="left"/>
      </w:pPr>
    </w:p>
    <w:p w14:paraId="23EA0DB7" w14:textId="77777777" w:rsidR="00D66A31" w:rsidRDefault="00D66A31">
      <w:pPr>
        <w:jc w:val="left"/>
      </w:pPr>
    </w:p>
    <w:p w14:paraId="2048AED5" w14:textId="77777777" w:rsidR="00D66A31" w:rsidRDefault="00D66A31">
      <w:pPr>
        <w:jc w:val="left"/>
      </w:pPr>
    </w:p>
    <w:p w14:paraId="6E4F1C5D" w14:textId="77777777" w:rsidR="00D66A31" w:rsidRDefault="00D66A31">
      <w:pPr>
        <w:jc w:val="left"/>
      </w:pPr>
    </w:p>
    <w:p w14:paraId="5B0ACCFC" w14:textId="77777777" w:rsidR="00D66A31" w:rsidRDefault="00D66A31">
      <w:pPr>
        <w:jc w:val="left"/>
      </w:pPr>
    </w:p>
    <w:p w14:paraId="287E15A8" w14:textId="77777777" w:rsidR="00D66A31" w:rsidRDefault="00D66A31">
      <w:pPr>
        <w:jc w:val="left"/>
      </w:pPr>
    </w:p>
    <w:p w14:paraId="23B61D7C" w14:textId="77777777" w:rsidR="00D66A31" w:rsidRDefault="00D66A31">
      <w:pPr>
        <w:jc w:val="left"/>
      </w:pPr>
    </w:p>
    <w:p w14:paraId="3E76669B" w14:textId="77777777" w:rsidR="00D66A31" w:rsidRDefault="00D66A31">
      <w:pPr>
        <w:jc w:val="left"/>
      </w:pPr>
    </w:p>
    <w:p w14:paraId="2337C3B1" w14:textId="339FE560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60992" behindDoc="0" locked="0" layoutInCell="1" allowOverlap="1" wp14:anchorId="74C10D9B" wp14:editId="1EE145A4">
            <wp:simplePos x="0" y="0"/>
            <wp:positionH relativeFrom="column">
              <wp:posOffset>4539615</wp:posOffset>
            </wp:positionH>
            <wp:positionV relativeFrom="paragraph">
              <wp:posOffset>272415</wp:posOffset>
            </wp:positionV>
            <wp:extent cx="4772025" cy="2667000"/>
            <wp:effectExtent l="0" t="0" r="9525" b="0"/>
            <wp:wrapNone/>
            <wp:docPr id="1777118567" name="IMG_Imagen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7118567" name="IMG_Imagen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5C3E1" w14:textId="44F433D8" w:rsidR="00D66A31" w:rsidRDefault="00D66A31">
      <w:pPr>
        <w:jc w:val="left"/>
      </w:pPr>
    </w:p>
    <w:p w14:paraId="481AA206" w14:textId="77777777" w:rsidR="00D66A31" w:rsidRDefault="00D66A31">
      <w:pPr>
        <w:jc w:val="left"/>
      </w:pPr>
    </w:p>
    <w:p w14:paraId="1C0CFAA4" w14:textId="77777777" w:rsidR="00D66A31" w:rsidRDefault="00D66A31">
      <w:pPr>
        <w:jc w:val="left"/>
      </w:pPr>
    </w:p>
    <w:p w14:paraId="22251168" w14:textId="77777777" w:rsidR="00D66A31" w:rsidRDefault="00D66A31">
      <w:pPr>
        <w:jc w:val="left"/>
      </w:pPr>
    </w:p>
    <w:p w14:paraId="03396F62" w14:textId="77777777" w:rsidR="00D66A31" w:rsidRDefault="00D66A31">
      <w:pPr>
        <w:jc w:val="left"/>
      </w:pPr>
    </w:p>
    <w:p w14:paraId="474C8894" w14:textId="77777777" w:rsidR="00D66A31" w:rsidRDefault="00D66A31">
      <w:pPr>
        <w:jc w:val="left"/>
      </w:pPr>
    </w:p>
    <w:p w14:paraId="1E5D93DC" w14:textId="77777777" w:rsidR="00D66A31" w:rsidRDefault="00D66A31">
      <w:pPr>
        <w:jc w:val="left"/>
      </w:pPr>
    </w:p>
    <w:p w14:paraId="60647310" w14:textId="77777777" w:rsidR="00D66A31" w:rsidRDefault="00D66A31">
      <w:pPr>
        <w:jc w:val="left"/>
      </w:pPr>
    </w:p>
    <w:p w14:paraId="5C0D9574" w14:textId="77777777" w:rsidR="00D66A31" w:rsidRDefault="00D66A31">
      <w:pPr>
        <w:jc w:val="left"/>
      </w:pPr>
    </w:p>
    <w:p w14:paraId="6CCE4181" w14:textId="77777777" w:rsidR="00D66A31" w:rsidRDefault="00D66A31">
      <w:pPr>
        <w:jc w:val="left"/>
      </w:pPr>
    </w:p>
    <w:p w14:paraId="77F500ED" w14:textId="489B670F" w:rsidR="00D66A31" w:rsidRDefault="00904CD9">
      <w:pPr>
        <w:jc w:val="left"/>
      </w:pPr>
      <w:r w:rsidRPr="00904CD9">
        <w:rPr>
          <w:noProof/>
        </w:rPr>
        <w:lastRenderedPageBreak/>
        <w:drawing>
          <wp:anchor distT="0" distB="0" distL="114300" distR="114300" simplePos="0" relativeHeight="251822080" behindDoc="0" locked="0" layoutInCell="1" allowOverlap="1" wp14:anchorId="16D9292D" wp14:editId="56D81A87">
            <wp:simplePos x="0" y="0"/>
            <wp:positionH relativeFrom="column">
              <wp:posOffset>-200025</wp:posOffset>
            </wp:positionH>
            <wp:positionV relativeFrom="paragraph">
              <wp:posOffset>-305435</wp:posOffset>
            </wp:positionV>
            <wp:extent cx="9219565" cy="3134995"/>
            <wp:effectExtent l="0" t="0" r="635" b="8255"/>
            <wp:wrapNone/>
            <wp:docPr id="500174217" name="IMG_Tabla_Resolucione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174217" name="IMG_Tabla_Resoluciones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68352" w14:textId="58B4D288" w:rsidR="00D66A31" w:rsidRDefault="00D66A31">
      <w:pPr>
        <w:jc w:val="left"/>
      </w:pPr>
    </w:p>
    <w:p w14:paraId="2203A87D" w14:textId="77777777" w:rsidR="00D66A31" w:rsidRDefault="00D66A31">
      <w:pPr>
        <w:jc w:val="left"/>
      </w:pPr>
    </w:p>
    <w:p w14:paraId="5FD4B423" w14:textId="77777777" w:rsidR="00D66A31" w:rsidRDefault="00D66A31">
      <w:pPr>
        <w:jc w:val="left"/>
      </w:pPr>
    </w:p>
    <w:p w14:paraId="3318F180" w14:textId="77777777" w:rsidR="00D66A31" w:rsidRDefault="00D66A31">
      <w:pPr>
        <w:jc w:val="left"/>
      </w:pPr>
    </w:p>
    <w:p w14:paraId="0B21E24D" w14:textId="77777777" w:rsidR="00D66A31" w:rsidRDefault="00D66A31">
      <w:pPr>
        <w:jc w:val="left"/>
      </w:pPr>
    </w:p>
    <w:p w14:paraId="6EB602AF" w14:textId="77777777" w:rsidR="00D66A31" w:rsidRDefault="00D66A31">
      <w:pPr>
        <w:jc w:val="left"/>
      </w:pPr>
    </w:p>
    <w:p w14:paraId="13144422" w14:textId="77777777" w:rsidR="00D66A31" w:rsidRDefault="00D66A31">
      <w:pPr>
        <w:jc w:val="left"/>
      </w:pPr>
    </w:p>
    <w:p w14:paraId="41F1190B" w14:textId="77777777" w:rsidR="00D66A31" w:rsidRDefault="00D66A31">
      <w:pPr>
        <w:jc w:val="left"/>
      </w:pPr>
    </w:p>
    <w:p w14:paraId="7FE4EBC0" w14:textId="777D6A73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63040" behindDoc="0" locked="0" layoutInCell="1" allowOverlap="1" wp14:anchorId="5F2D29F2" wp14:editId="552F59FC">
            <wp:simplePos x="0" y="0"/>
            <wp:positionH relativeFrom="column">
              <wp:posOffset>-200025</wp:posOffset>
            </wp:positionH>
            <wp:positionV relativeFrom="paragraph">
              <wp:posOffset>391160</wp:posOffset>
            </wp:positionV>
            <wp:extent cx="4780280" cy="2667000"/>
            <wp:effectExtent l="0" t="0" r="1270" b="0"/>
            <wp:wrapNone/>
            <wp:docPr id="274942404" name="IMG_Imagen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42404" name="IMG_Imagen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D74ACD" w14:textId="7294A38C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65088" behindDoc="0" locked="0" layoutInCell="1" allowOverlap="1" wp14:anchorId="47ABDBD5" wp14:editId="7FE33A97">
            <wp:simplePos x="0" y="0"/>
            <wp:positionH relativeFrom="column">
              <wp:posOffset>4758690</wp:posOffset>
            </wp:positionH>
            <wp:positionV relativeFrom="paragraph">
              <wp:posOffset>100965</wp:posOffset>
            </wp:positionV>
            <wp:extent cx="4619625" cy="2668270"/>
            <wp:effectExtent l="0" t="0" r="9525" b="0"/>
            <wp:wrapNone/>
            <wp:docPr id="2064258513" name="IMG_Imagen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4258513" name="IMG_Imagen 9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B97690" w14:textId="2B1FE4A5" w:rsidR="00D66A31" w:rsidRDefault="00D66A31">
      <w:pPr>
        <w:jc w:val="left"/>
      </w:pPr>
    </w:p>
    <w:p w14:paraId="4BA47159" w14:textId="65B0F625" w:rsidR="00D66A31" w:rsidRDefault="00D66A31">
      <w:pPr>
        <w:jc w:val="left"/>
      </w:pPr>
    </w:p>
    <w:p w14:paraId="74684E50" w14:textId="490B485B" w:rsidR="00D66A31" w:rsidRDefault="00D66A31">
      <w:pPr>
        <w:jc w:val="left"/>
      </w:pPr>
    </w:p>
    <w:p w14:paraId="4114B662" w14:textId="3C901065" w:rsidR="00D66A31" w:rsidRDefault="00D66A31">
      <w:pPr>
        <w:jc w:val="left"/>
      </w:pPr>
    </w:p>
    <w:p w14:paraId="3794118B" w14:textId="3495E19F" w:rsidR="00D66A31" w:rsidRDefault="00D66A31">
      <w:pPr>
        <w:jc w:val="left"/>
      </w:pPr>
    </w:p>
    <w:p w14:paraId="17F2AFAF" w14:textId="79AA2C54" w:rsidR="00D66A31" w:rsidRDefault="00D66A31">
      <w:pPr>
        <w:jc w:val="left"/>
      </w:pPr>
    </w:p>
    <w:p w14:paraId="4D8331D4" w14:textId="3713DA9F" w:rsidR="00D66A31" w:rsidRDefault="00D66A31">
      <w:pPr>
        <w:jc w:val="left"/>
      </w:pPr>
    </w:p>
    <w:p w14:paraId="5FF16322" w14:textId="77777777" w:rsidR="00D66A31" w:rsidRDefault="00D66A31">
      <w:pPr>
        <w:jc w:val="left"/>
      </w:pPr>
    </w:p>
    <w:p w14:paraId="06643D76" w14:textId="77777777" w:rsidR="00D66A31" w:rsidRDefault="00D66A31">
      <w:pPr>
        <w:jc w:val="left"/>
      </w:pPr>
    </w:p>
    <w:p w14:paraId="0201CE69" w14:textId="73907C60" w:rsidR="00D66A31" w:rsidRDefault="00904CD9">
      <w:pPr>
        <w:jc w:val="left"/>
      </w:pPr>
      <w:r w:rsidRPr="00904CD9">
        <w:rPr>
          <w:noProof/>
        </w:rPr>
        <w:lastRenderedPageBreak/>
        <w:drawing>
          <wp:anchor distT="0" distB="0" distL="114300" distR="114300" simplePos="0" relativeHeight="251824128" behindDoc="0" locked="0" layoutInCell="1" allowOverlap="1" wp14:anchorId="1A3698FE" wp14:editId="15221826">
            <wp:simplePos x="0" y="0"/>
            <wp:positionH relativeFrom="column">
              <wp:posOffset>-205105</wp:posOffset>
            </wp:positionH>
            <wp:positionV relativeFrom="paragraph">
              <wp:posOffset>-367030</wp:posOffset>
            </wp:positionV>
            <wp:extent cx="9219565" cy="3134995"/>
            <wp:effectExtent l="0" t="0" r="635" b="8255"/>
            <wp:wrapNone/>
            <wp:docPr id="792491182" name="IMG_Tabla_Beneficiario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91182" name="IMG_Tabla_Beneficiario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331646" w14:textId="77777777" w:rsidR="00D66A31" w:rsidRDefault="00D66A31">
      <w:pPr>
        <w:jc w:val="left"/>
      </w:pPr>
    </w:p>
    <w:p w14:paraId="292F25BB" w14:textId="77777777" w:rsidR="00D66A31" w:rsidRDefault="00D66A31">
      <w:pPr>
        <w:jc w:val="left"/>
      </w:pPr>
    </w:p>
    <w:p w14:paraId="477B843C" w14:textId="77777777" w:rsidR="00D66A31" w:rsidRDefault="00D66A31">
      <w:pPr>
        <w:jc w:val="left"/>
      </w:pPr>
    </w:p>
    <w:p w14:paraId="7B33ABFB" w14:textId="77777777" w:rsidR="00D66A31" w:rsidRDefault="00D66A31">
      <w:pPr>
        <w:jc w:val="left"/>
      </w:pPr>
    </w:p>
    <w:p w14:paraId="73DF67AE" w14:textId="77777777" w:rsidR="00D66A31" w:rsidRDefault="00D66A31">
      <w:pPr>
        <w:jc w:val="left"/>
      </w:pPr>
    </w:p>
    <w:p w14:paraId="057FB242" w14:textId="77777777" w:rsidR="00D66A31" w:rsidRDefault="00D66A31">
      <w:pPr>
        <w:jc w:val="left"/>
      </w:pPr>
    </w:p>
    <w:p w14:paraId="33B461F1" w14:textId="77777777" w:rsidR="00D66A31" w:rsidRDefault="00D66A31">
      <w:pPr>
        <w:jc w:val="left"/>
      </w:pPr>
    </w:p>
    <w:p w14:paraId="61B32A2F" w14:textId="77777777" w:rsidR="00D66A31" w:rsidRDefault="00D66A31">
      <w:pPr>
        <w:jc w:val="left"/>
      </w:pPr>
    </w:p>
    <w:p w14:paraId="375FCBA3" w14:textId="19D6B800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67136" behindDoc="0" locked="0" layoutInCell="1" allowOverlap="1" wp14:anchorId="584C4D02" wp14:editId="68ADB441">
            <wp:simplePos x="0" y="0"/>
            <wp:positionH relativeFrom="column">
              <wp:posOffset>-537210</wp:posOffset>
            </wp:positionH>
            <wp:positionV relativeFrom="paragraph">
              <wp:posOffset>320040</wp:posOffset>
            </wp:positionV>
            <wp:extent cx="5113655" cy="2667000"/>
            <wp:effectExtent l="0" t="0" r="0" b="0"/>
            <wp:wrapNone/>
            <wp:docPr id="1428326056" name="IMG_Imagen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8326056" name="IMG_Imagen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36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110615" w14:textId="36900858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69184" behindDoc="0" locked="0" layoutInCell="1" allowOverlap="1" wp14:anchorId="0D1B8B63" wp14:editId="59BF2CD1">
            <wp:simplePos x="0" y="0"/>
            <wp:positionH relativeFrom="column">
              <wp:posOffset>4700905</wp:posOffset>
            </wp:positionH>
            <wp:positionV relativeFrom="paragraph">
              <wp:posOffset>34290</wp:posOffset>
            </wp:positionV>
            <wp:extent cx="4562475" cy="2668270"/>
            <wp:effectExtent l="0" t="0" r="9525" b="0"/>
            <wp:wrapNone/>
            <wp:docPr id="642237316" name="IMG_Imagen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237316" name="IMG_Imagen 1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24E4DD" w14:textId="0210349D" w:rsidR="00D66A31" w:rsidRDefault="00D66A31">
      <w:pPr>
        <w:jc w:val="left"/>
      </w:pPr>
    </w:p>
    <w:p w14:paraId="4F033CCF" w14:textId="77777777" w:rsidR="00D66A31" w:rsidRDefault="00D66A31">
      <w:pPr>
        <w:jc w:val="left"/>
      </w:pPr>
    </w:p>
    <w:p w14:paraId="2BFD26AE" w14:textId="77777777" w:rsidR="00D66A31" w:rsidRDefault="00D66A31">
      <w:pPr>
        <w:jc w:val="left"/>
      </w:pPr>
    </w:p>
    <w:p w14:paraId="05BC2FB9" w14:textId="77777777" w:rsidR="00D66A31" w:rsidRDefault="00D66A31">
      <w:pPr>
        <w:jc w:val="left"/>
      </w:pPr>
    </w:p>
    <w:p w14:paraId="76866E72" w14:textId="77777777" w:rsidR="00D66A31" w:rsidRDefault="00D66A31">
      <w:pPr>
        <w:jc w:val="left"/>
      </w:pPr>
    </w:p>
    <w:p w14:paraId="4B6E6F87" w14:textId="77777777" w:rsidR="00D66A31" w:rsidRDefault="00D66A31">
      <w:pPr>
        <w:jc w:val="left"/>
      </w:pPr>
    </w:p>
    <w:p w14:paraId="74A49A4F" w14:textId="77777777" w:rsidR="00D66A31" w:rsidRDefault="00D66A31">
      <w:pPr>
        <w:jc w:val="left"/>
      </w:pPr>
    </w:p>
    <w:p w14:paraId="240D75E9" w14:textId="77777777" w:rsidR="00D66A31" w:rsidRDefault="00D66A31">
      <w:pPr>
        <w:jc w:val="left"/>
      </w:pPr>
    </w:p>
    <w:p w14:paraId="7674B30F" w14:textId="77777777" w:rsidR="00717157" w:rsidRDefault="00717157">
      <w:pPr>
        <w:jc w:val="left"/>
      </w:pPr>
    </w:p>
    <w:p w14:paraId="3992FCA5" w14:textId="37EC50B4" w:rsidR="00D66A31" w:rsidRDefault="00904CD9">
      <w:pPr>
        <w:jc w:val="left"/>
      </w:pPr>
      <w:r w:rsidRPr="00904CD9">
        <w:rPr>
          <w:noProof/>
        </w:rPr>
        <w:lastRenderedPageBreak/>
        <w:drawing>
          <wp:anchor distT="0" distB="0" distL="114300" distR="114300" simplePos="0" relativeHeight="251826176" behindDoc="0" locked="0" layoutInCell="1" allowOverlap="1" wp14:anchorId="79E3BD4F" wp14:editId="4C7FE136">
            <wp:simplePos x="0" y="0"/>
            <wp:positionH relativeFrom="column">
              <wp:posOffset>-74930</wp:posOffset>
            </wp:positionH>
            <wp:positionV relativeFrom="paragraph">
              <wp:posOffset>-325755</wp:posOffset>
            </wp:positionV>
            <wp:extent cx="9219565" cy="3134995"/>
            <wp:effectExtent l="0" t="0" r="635" b="8255"/>
            <wp:wrapNone/>
            <wp:docPr id="2029220036" name="IMG_Tabla_ResoluciónPI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9220036" name="IMG_Tabla_ResoluciónPIA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5DE8D" w14:textId="77777777" w:rsidR="00D66A31" w:rsidRDefault="00D66A31">
      <w:pPr>
        <w:jc w:val="left"/>
      </w:pPr>
    </w:p>
    <w:p w14:paraId="6FCDB576" w14:textId="77777777" w:rsidR="00D66A31" w:rsidRDefault="00D66A31">
      <w:pPr>
        <w:jc w:val="left"/>
      </w:pPr>
    </w:p>
    <w:p w14:paraId="31C6DD27" w14:textId="77777777" w:rsidR="00D66A31" w:rsidRDefault="00D66A31">
      <w:pPr>
        <w:jc w:val="left"/>
      </w:pPr>
    </w:p>
    <w:p w14:paraId="0139E5C6" w14:textId="77777777" w:rsidR="00D66A31" w:rsidRDefault="00D66A31">
      <w:pPr>
        <w:jc w:val="left"/>
      </w:pPr>
    </w:p>
    <w:p w14:paraId="511E2E9A" w14:textId="77777777" w:rsidR="00D66A31" w:rsidRDefault="00D66A31">
      <w:pPr>
        <w:jc w:val="left"/>
      </w:pPr>
    </w:p>
    <w:p w14:paraId="1A067573" w14:textId="77777777" w:rsidR="00D66A31" w:rsidRDefault="00D66A31">
      <w:pPr>
        <w:jc w:val="left"/>
      </w:pPr>
    </w:p>
    <w:p w14:paraId="67AC1F36" w14:textId="77777777" w:rsidR="00D66A31" w:rsidRDefault="00D66A31">
      <w:pPr>
        <w:jc w:val="left"/>
      </w:pPr>
    </w:p>
    <w:p w14:paraId="2986E728" w14:textId="77777777" w:rsidR="00D66A31" w:rsidRDefault="00D66A31">
      <w:pPr>
        <w:jc w:val="left"/>
      </w:pPr>
    </w:p>
    <w:p w14:paraId="48B66DFA" w14:textId="36405EBB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71232" behindDoc="0" locked="0" layoutInCell="1" allowOverlap="1" wp14:anchorId="505BCF57" wp14:editId="442146AC">
            <wp:simplePos x="0" y="0"/>
            <wp:positionH relativeFrom="column">
              <wp:posOffset>-537210</wp:posOffset>
            </wp:positionH>
            <wp:positionV relativeFrom="paragraph">
              <wp:posOffset>358140</wp:posOffset>
            </wp:positionV>
            <wp:extent cx="5256530" cy="2667000"/>
            <wp:effectExtent l="0" t="0" r="1270" b="0"/>
            <wp:wrapNone/>
            <wp:docPr id="1885995742" name="IMG_Imagen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995742" name="IMG_Imagen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653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B0F6AC" w14:textId="087A9D69" w:rsidR="00D66A31" w:rsidRDefault="00904CD9">
      <w:pPr>
        <w:jc w:val="left"/>
      </w:pPr>
      <w:r w:rsidRPr="00904CD9">
        <w:rPr>
          <w:noProof/>
        </w:rPr>
        <w:drawing>
          <wp:anchor distT="0" distB="0" distL="114300" distR="114300" simplePos="0" relativeHeight="251873280" behindDoc="0" locked="0" layoutInCell="1" allowOverlap="1" wp14:anchorId="52CF21AF" wp14:editId="48A3F7F1">
            <wp:simplePos x="0" y="0"/>
            <wp:positionH relativeFrom="column">
              <wp:posOffset>4834890</wp:posOffset>
            </wp:positionH>
            <wp:positionV relativeFrom="paragraph">
              <wp:posOffset>72390</wp:posOffset>
            </wp:positionV>
            <wp:extent cx="4638675" cy="2668270"/>
            <wp:effectExtent l="0" t="0" r="9525" b="0"/>
            <wp:wrapNone/>
            <wp:docPr id="49583150" name="IMG_Imagen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83150" name="IMG_Imagen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17B40" w14:textId="40D7B315" w:rsidR="00AD3D10" w:rsidRDefault="00AD3D10">
      <w:pPr>
        <w:jc w:val="left"/>
      </w:pPr>
    </w:p>
    <w:p w14:paraId="642501DE" w14:textId="76325C1B" w:rsidR="00153D61" w:rsidRDefault="00153D61">
      <w:pPr>
        <w:jc w:val="left"/>
      </w:pPr>
    </w:p>
    <w:p w14:paraId="09ED84BC" w14:textId="468C38F1" w:rsidR="00153D61" w:rsidRDefault="00153D61">
      <w:pPr>
        <w:jc w:val="left"/>
      </w:pPr>
    </w:p>
    <w:p w14:paraId="2C252392" w14:textId="6E09D655" w:rsidR="00153D61" w:rsidRDefault="00153D61">
      <w:pPr>
        <w:jc w:val="left"/>
      </w:pPr>
    </w:p>
    <w:p w14:paraId="230882CC" w14:textId="21051709" w:rsidR="00153D61" w:rsidRDefault="00153D61">
      <w:pPr>
        <w:jc w:val="left"/>
      </w:pPr>
    </w:p>
    <w:p w14:paraId="3313F1DD" w14:textId="46F4E15C" w:rsidR="00153D61" w:rsidRDefault="00153D61">
      <w:pPr>
        <w:jc w:val="left"/>
      </w:pPr>
    </w:p>
    <w:p w14:paraId="709169A3" w14:textId="77777777" w:rsidR="00153D61" w:rsidRDefault="00153D61">
      <w:pPr>
        <w:jc w:val="left"/>
      </w:pPr>
    </w:p>
    <w:p w14:paraId="1A461C9A" w14:textId="1CD93110" w:rsidR="00153D61" w:rsidRDefault="00153D61">
      <w:pPr>
        <w:jc w:val="left"/>
      </w:pPr>
    </w:p>
    <w:p w14:paraId="114C8628" w14:textId="77777777" w:rsidR="00153D61" w:rsidRDefault="00153D61">
      <w:pPr>
        <w:jc w:val="left"/>
      </w:pPr>
    </w:p>
    <w:p w14:paraId="44FF21A2" w14:textId="14FDE140" w:rsidR="00153D61" w:rsidRDefault="00904CD9">
      <w:pPr>
        <w:jc w:val="left"/>
      </w:pPr>
      <w:r w:rsidRPr="00904CD9">
        <w:rPr>
          <w:noProof/>
        </w:rPr>
        <w:lastRenderedPageBreak/>
        <w:drawing>
          <wp:anchor distT="0" distB="0" distL="114300" distR="114300" simplePos="0" relativeHeight="251828224" behindDoc="0" locked="0" layoutInCell="1" allowOverlap="1" wp14:anchorId="7AD6F71D" wp14:editId="59A70724">
            <wp:simplePos x="0" y="0"/>
            <wp:positionH relativeFrom="column">
              <wp:posOffset>-81280</wp:posOffset>
            </wp:positionH>
            <wp:positionV relativeFrom="paragraph">
              <wp:posOffset>-403860</wp:posOffset>
            </wp:positionV>
            <wp:extent cx="9219565" cy="3134995"/>
            <wp:effectExtent l="0" t="0" r="635" b="8255"/>
            <wp:wrapNone/>
            <wp:docPr id="1225334819" name="IMG_Tabla_PrestaciónEfec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334819" name="IMG_Tabla_PrestaciónEfec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9565" cy="313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1D693" w14:textId="7C80BAC3" w:rsidR="00153D61" w:rsidRDefault="00153D61">
      <w:pPr>
        <w:jc w:val="left"/>
      </w:pPr>
    </w:p>
    <w:p w14:paraId="63C800D3" w14:textId="4814295A" w:rsidR="00717157" w:rsidRDefault="00717157" w:rsidP="0013338B">
      <w:pPr>
        <w:jc w:val="left"/>
      </w:pPr>
    </w:p>
    <w:p w14:paraId="19802D80" w14:textId="77777777" w:rsidR="00717157" w:rsidRDefault="00717157" w:rsidP="0013338B">
      <w:pPr>
        <w:jc w:val="left"/>
      </w:pPr>
    </w:p>
    <w:p w14:paraId="6E1A172F" w14:textId="77777777" w:rsidR="00717157" w:rsidRDefault="00717157" w:rsidP="0013338B">
      <w:pPr>
        <w:jc w:val="left"/>
      </w:pPr>
    </w:p>
    <w:p w14:paraId="478739FD" w14:textId="77777777" w:rsidR="00717157" w:rsidRDefault="00717157" w:rsidP="0013338B">
      <w:pPr>
        <w:jc w:val="left"/>
      </w:pPr>
    </w:p>
    <w:p w14:paraId="0A713390" w14:textId="77777777" w:rsidR="00717157" w:rsidRDefault="00717157" w:rsidP="0013338B">
      <w:pPr>
        <w:jc w:val="left"/>
      </w:pPr>
    </w:p>
    <w:p w14:paraId="622390DC" w14:textId="77777777" w:rsidR="00717157" w:rsidRDefault="00717157" w:rsidP="0013338B">
      <w:pPr>
        <w:jc w:val="left"/>
      </w:pPr>
    </w:p>
    <w:p w14:paraId="0A5861C1" w14:textId="77777777" w:rsidR="00717157" w:rsidRDefault="00717157" w:rsidP="0013338B">
      <w:pPr>
        <w:jc w:val="left"/>
      </w:pPr>
    </w:p>
    <w:p w14:paraId="62AFB79D" w14:textId="66442B2B" w:rsidR="00717157" w:rsidRDefault="00904CD9" w:rsidP="0013338B">
      <w:pPr>
        <w:jc w:val="left"/>
      </w:pPr>
      <w:r w:rsidRPr="00904CD9">
        <w:rPr>
          <w:noProof/>
        </w:rPr>
        <w:drawing>
          <wp:anchor distT="0" distB="0" distL="114300" distR="114300" simplePos="0" relativeHeight="251875328" behindDoc="0" locked="0" layoutInCell="1" allowOverlap="1" wp14:anchorId="31901943" wp14:editId="58174B2B">
            <wp:simplePos x="0" y="0"/>
            <wp:positionH relativeFrom="column">
              <wp:posOffset>-575310</wp:posOffset>
            </wp:positionH>
            <wp:positionV relativeFrom="paragraph">
              <wp:posOffset>281940</wp:posOffset>
            </wp:positionV>
            <wp:extent cx="5285105" cy="2667000"/>
            <wp:effectExtent l="0" t="0" r="0" b="0"/>
            <wp:wrapNone/>
            <wp:docPr id="840106284" name="IMG_Imagen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106284" name="IMG_Imagen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10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CD9">
        <w:rPr>
          <w:noProof/>
        </w:rPr>
        <w:drawing>
          <wp:anchor distT="0" distB="0" distL="114300" distR="114300" simplePos="0" relativeHeight="251877376" behindDoc="0" locked="0" layoutInCell="1" allowOverlap="1" wp14:anchorId="33003DE4" wp14:editId="09175C98">
            <wp:simplePos x="0" y="0"/>
            <wp:positionH relativeFrom="column">
              <wp:posOffset>4815840</wp:posOffset>
            </wp:positionH>
            <wp:positionV relativeFrom="paragraph">
              <wp:posOffset>281940</wp:posOffset>
            </wp:positionV>
            <wp:extent cx="4676775" cy="2668270"/>
            <wp:effectExtent l="0" t="0" r="9525" b="0"/>
            <wp:wrapNone/>
            <wp:docPr id="1742988491" name="IMG_Imagen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88491" name="IMG_Imagen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66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79BB37" w14:textId="69F2B665" w:rsidR="00717157" w:rsidRDefault="00717157" w:rsidP="0013338B">
      <w:pPr>
        <w:jc w:val="left"/>
      </w:pPr>
    </w:p>
    <w:p w14:paraId="3CAC5CF3" w14:textId="225696CB" w:rsidR="00717157" w:rsidRDefault="00717157" w:rsidP="0013338B">
      <w:pPr>
        <w:jc w:val="left"/>
      </w:pPr>
    </w:p>
    <w:p w14:paraId="51A5D3B6" w14:textId="77777777" w:rsidR="00717157" w:rsidRDefault="00717157" w:rsidP="0013338B">
      <w:pPr>
        <w:jc w:val="left"/>
      </w:pPr>
    </w:p>
    <w:p w14:paraId="61B1BE2D" w14:textId="77777777" w:rsidR="00717157" w:rsidRDefault="00717157" w:rsidP="0013338B">
      <w:pPr>
        <w:jc w:val="left"/>
      </w:pPr>
    </w:p>
    <w:p w14:paraId="74CE970B" w14:textId="61B7C29C" w:rsidR="00335075" w:rsidRDefault="00335075" w:rsidP="0013338B">
      <w:pPr>
        <w:jc w:val="left"/>
        <w:rPr>
          <w:color w:val="FFFFFF" w:themeColor="background1"/>
        </w:rPr>
      </w:pPr>
      <w:r w:rsidRPr="0013338B">
        <w:rPr>
          <w:color w:val="FFFFFF" w:themeColor="background1"/>
        </w:rPr>
        <w:t>5</w:t>
      </w:r>
    </w:p>
    <w:p w14:paraId="510A12F7" w14:textId="4C9270EA" w:rsidR="000C2995" w:rsidRPr="003207B8" w:rsidRDefault="000C2995" w:rsidP="000C2995">
      <w:pPr>
        <w:pStyle w:val="NCapitulo"/>
        <w:ind w:left="720"/>
      </w:pPr>
      <w:r>
        <w:lastRenderedPageBreak/>
        <w:t>5</w:t>
      </w:r>
    </w:p>
    <w:p w14:paraId="5AB7785F" w14:textId="77777777" w:rsidR="000C2995" w:rsidRPr="003207B8" w:rsidRDefault="000C2995" w:rsidP="0013338B">
      <w:pPr>
        <w:jc w:val="left"/>
      </w:pPr>
    </w:p>
    <w:p w14:paraId="34858924" w14:textId="3D509899" w:rsidR="00335075" w:rsidRPr="002C5C27" w:rsidRDefault="00335075" w:rsidP="00A66A66">
      <w:pPr>
        <w:pStyle w:val="Capitulotitular"/>
        <w:numPr>
          <w:ilvl w:val="0"/>
          <w:numId w:val="8"/>
        </w:numPr>
        <w:outlineLvl w:val="0"/>
      </w:pPr>
      <w:bookmarkStart w:id="10" w:name="_Toc161146544"/>
      <w:r>
        <w:t>Tiempos medios de resolución</w:t>
      </w:r>
      <w:bookmarkEnd w:id="10"/>
    </w:p>
    <w:p w14:paraId="01EB0592" w14:textId="77777777" w:rsidR="00335075" w:rsidRDefault="00335075" w:rsidP="00335075">
      <w:pPr>
        <w:pStyle w:val="Prrafodelista"/>
      </w:pPr>
      <w:r>
        <w:rPr>
          <w:noProof/>
        </w:rPr>
        <w:drawing>
          <wp:inline distT="0" distB="0" distL="0" distR="0" wp14:anchorId="56A138FB" wp14:editId="0213E2A8">
            <wp:extent cx="8538210" cy="149418"/>
            <wp:effectExtent l="0" t="0" r="0" b="3175"/>
            <wp:docPr id="59752940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5D33" w14:textId="77777777" w:rsidR="00335075" w:rsidRDefault="00335075" w:rsidP="00335075">
      <w:pPr>
        <w:pStyle w:val="Prrafodelista"/>
      </w:pPr>
    </w:p>
    <w:p w14:paraId="17B3AF92" w14:textId="76A7E438" w:rsidR="00335075" w:rsidRDefault="00AD3D10" w:rsidP="00C13664">
      <w:pPr>
        <w:pStyle w:val="Ttulo2"/>
      </w:pPr>
      <w:r>
        <w:br w:type="page"/>
      </w:r>
      <w:bookmarkStart w:id="11" w:name="_Hlk160538138"/>
      <w:bookmarkStart w:id="12" w:name="_Toc161146545"/>
      <w:r w:rsidR="00335075">
        <w:lastRenderedPageBreak/>
        <w:t>5.1.- Tiempo medio de gestión de resolución en días</w:t>
      </w:r>
      <w:bookmarkEnd w:id="11"/>
      <w:bookmarkEnd w:id="12"/>
    </w:p>
    <w:p w14:paraId="21D5661B" w14:textId="77777777" w:rsidR="00165DF6" w:rsidRDefault="00335075" w:rsidP="00256F95">
      <w:r>
        <w:t>Para el cálculo del tiempo medio desde la Solicitud hasta la Resolución de Grado sólo se tienen en cuenta la primera Resolución de Grado de cada persona solicitante.</w:t>
      </w:r>
      <w:r w:rsidR="00256F95">
        <w:t xml:space="preserve"> </w:t>
      </w:r>
    </w:p>
    <w:p w14:paraId="3B469F49" w14:textId="3C149FEB" w:rsidR="000C2995" w:rsidRDefault="00256F95" w:rsidP="00256F95">
      <w:r>
        <w:t>Para el cálculo del tiempo medio desde la Solicitud hasta la Resolución de Prestación y desde la Resolución de Grado hasta la Resolución de Prestación sólo se tiene en cuenta la primera Resolución de Prestación de cada persona solicitante.</w:t>
      </w:r>
      <w:r w:rsidR="000C2995" w:rsidRPr="000C2995">
        <w:t xml:space="preserve"> </w:t>
      </w:r>
    </w:p>
    <w:p w14:paraId="1922AEC5" w14:textId="3B6C7B07" w:rsidR="00256F95" w:rsidRDefault="00904CD9" w:rsidP="00256F95">
      <w:r w:rsidRPr="00904CD9">
        <w:rPr>
          <w:noProof/>
        </w:rPr>
        <w:drawing>
          <wp:anchor distT="0" distB="0" distL="114300" distR="114300" simplePos="0" relativeHeight="251840512" behindDoc="0" locked="0" layoutInCell="1" allowOverlap="1" wp14:anchorId="40476211" wp14:editId="377EDB22">
            <wp:simplePos x="0" y="0"/>
            <wp:positionH relativeFrom="column">
              <wp:posOffset>-647065</wp:posOffset>
            </wp:positionH>
            <wp:positionV relativeFrom="paragraph">
              <wp:posOffset>114935</wp:posOffset>
            </wp:positionV>
            <wp:extent cx="10058400" cy="1609090"/>
            <wp:effectExtent l="0" t="0" r="0" b="0"/>
            <wp:wrapNone/>
            <wp:docPr id="1579416089" name="IMG_Tiempo_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9416089" name="IMG_Tiempo_medio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0" cy="1609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F1CC6D" w14:textId="3136B6A3" w:rsidR="00256F95" w:rsidRDefault="00256F95" w:rsidP="00256F95"/>
    <w:p w14:paraId="578928BE" w14:textId="50C83F5F" w:rsidR="00335075" w:rsidRDefault="00335075" w:rsidP="00335075"/>
    <w:p w14:paraId="4AF677EC" w14:textId="351E078C" w:rsidR="00335075" w:rsidRPr="00335075" w:rsidRDefault="00335075" w:rsidP="00335075"/>
    <w:p w14:paraId="79A1C310" w14:textId="298E3527" w:rsidR="00FB58BF" w:rsidRDefault="00904CD9" w:rsidP="00C13664">
      <w:pPr>
        <w:pStyle w:val="Ttulo2"/>
      </w:pPr>
      <w:bookmarkStart w:id="13" w:name="_Toc161146546"/>
      <w:r w:rsidRPr="00904CD9">
        <w:rPr>
          <w:noProof/>
        </w:rPr>
        <w:drawing>
          <wp:anchor distT="0" distB="0" distL="114300" distR="114300" simplePos="0" relativeHeight="251881472" behindDoc="0" locked="0" layoutInCell="1" allowOverlap="1" wp14:anchorId="2228BC2E" wp14:editId="46382DD2">
            <wp:simplePos x="0" y="0"/>
            <wp:positionH relativeFrom="column">
              <wp:posOffset>1844040</wp:posOffset>
            </wp:positionH>
            <wp:positionV relativeFrom="paragraph">
              <wp:posOffset>725170</wp:posOffset>
            </wp:positionV>
            <wp:extent cx="4643755" cy="2569845"/>
            <wp:effectExtent l="0" t="0" r="4445" b="1905"/>
            <wp:wrapNone/>
            <wp:docPr id="608385968" name="IMG_Graf_tiempomedi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385968" name="IMG_Graf_tiempomedio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3755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5075">
        <w:br w:type="page"/>
      </w:r>
      <w:r w:rsidR="00FB58BF" w:rsidRPr="00FB58BF">
        <w:lastRenderedPageBreak/>
        <w:t>5.</w:t>
      </w:r>
      <w:r w:rsidR="00FB58BF">
        <w:t>2</w:t>
      </w:r>
      <w:r w:rsidR="00FB58BF" w:rsidRPr="00FB58BF">
        <w:t>.- Tiempo medio de gestión</w:t>
      </w:r>
      <w:r w:rsidR="00FB58BF">
        <w:t xml:space="preserve"> desde la solicitud hasta la resolución de grado, en días, por CCAA.</w:t>
      </w:r>
      <w:bookmarkEnd w:id="13"/>
      <w:r w:rsidR="00FB58BF">
        <w:t xml:space="preserve"> </w:t>
      </w:r>
    </w:p>
    <w:p w14:paraId="0908435B" w14:textId="77777777" w:rsidR="00FB58BF" w:rsidRDefault="00FB58BF" w:rsidP="00FB58BF">
      <w:pPr>
        <w:rPr>
          <w:rFonts w:eastAsiaTheme="majorEastAsia" w:cstheme="minorHAnsi"/>
          <w:sz w:val="20"/>
          <w:szCs w:val="20"/>
        </w:rPr>
      </w:pPr>
      <w:r w:rsidRPr="00561979">
        <w:rPr>
          <w:rFonts w:eastAsiaTheme="majorEastAsia" w:cstheme="minorHAnsi"/>
          <w:sz w:val="20"/>
          <w:szCs w:val="20"/>
        </w:rPr>
        <w:t>Para el cálculo del tiempo medio desde la Solicitud hasta la Resolución de Grado sólo se tienen en cuenta la primera Resolución de Grado de cada persona solicitante.</w:t>
      </w:r>
    </w:p>
    <w:p w14:paraId="3A5ABFF4" w14:textId="6559B81A" w:rsidR="00FB58BF" w:rsidRDefault="00904CD9" w:rsidP="00350B4F">
      <w:pPr>
        <w:ind w:left="-284"/>
        <w:jc w:val="left"/>
      </w:pPr>
      <w:r w:rsidRPr="00904CD9">
        <w:rPr>
          <w:noProof/>
        </w:rPr>
        <w:drawing>
          <wp:anchor distT="0" distB="0" distL="114300" distR="114300" simplePos="0" relativeHeight="251842560" behindDoc="0" locked="0" layoutInCell="1" allowOverlap="1" wp14:anchorId="7DD78098" wp14:editId="3B4DBED5">
            <wp:simplePos x="0" y="0"/>
            <wp:positionH relativeFrom="column">
              <wp:posOffset>-451485</wp:posOffset>
            </wp:positionH>
            <wp:positionV relativeFrom="paragraph">
              <wp:posOffset>146050</wp:posOffset>
            </wp:positionV>
            <wp:extent cx="9676765" cy="3779520"/>
            <wp:effectExtent l="0" t="0" r="635" b="0"/>
            <wp:wrapNone/>
            <wp:docPr id="1577389853" name="IMG_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7389853" name="IMG_Sol_resol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58BF">
        <w:br w:type="page"/>
      </w:r>
    </w:p>
    <w:p w14:paraId="13A9A76A" w14:textId="1514D3BF" w:rsidR="00BE3335" w:rsidRDefault="00BE3335" w:rsidP="00C13664">
      <w:pPr>
        <w:pStyle w:val="Ttulo2"/>
      </w:pPr>
      <w:bookmarkStart w:id="14" w:name="_Toc161146547"/>
      <w:r>
        <w:lastRenderedPageBreak/>
        <w:t>5.3.- Tiempo medio de la gestión desde la resolución de grado hasta la resolución de prestación, en días, por CCAA.</w:t>
      </w:r>
      <w:bookmarkEnd w:id="14"/>
    </w:p>
    <w:p w14:paraId="55451191" w14:textId="34A0A352" w:rsidR="00BE3335" w:rsidRPr="00BE3335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Resolución de Grado hasta la Resolución de Prestación sólo se tiene en cuenta la primera Resolución de Prestación de cada persona solicitante.</w:t>
      </w:r>
    </w:p>
    <w:p w14:paraId="7D4C8DB9" w14:textId="2FD63AC2" w:rsidR="00165DF6" w:rsidRDefault="00904CD9" w:rsidP="00BE3335">
      <w:pPr>
        <w:ind w:left="-709"/>
      </w:pPr>
      <w:r w:rsidRPr="00904CD9">
        <w:rPr>
          <w:noProof/>
        </w:rPr>
        <w:drawing>
          <wp:anchor distT="0" distB="0" distL="114300" distR="114300" simplePos="0" relativeHeight="251844608" behindDoc="0" locked="0" layoutInCell="1" allowOverlap="1" wp14:anchorId="629F95A7" wp14:editId="522D883D">
            <wp:simplePos x="0" y="0"/>
            <wp:positionH relativeFrom="column">
              <wp:posOffset>-628650</wp:posOffset>
            </wp:positionH>
            <wp:positionV relativeFrom="paragraph">
              <wp:posOffset>168910</wp:posOffset>
            </wp:positionV>
            <wp:extent cx="9676765" cy="3779520"/>
            <wp:effectExtent l="0" t="0" r="635" b="0"/>
            <wp:wrapNone/>
            <wp:docPr id="717742632" name="IMG_Resol_reso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742632" name="IMG_Resol_resol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83DD6A" w14:textId="3E4229BA" w:rsidR="00165DF6" w:rsidRDefault="00165DF6" w:rsidP="00BE3335">
      <w:pPr>
        <w:ind w:left="-709"/>
      </w:pPr>
    </w:p>
    <w:p w14:paraId="1A2EF5F6" w14:textId="76C0AAB5" w:rsidR="00165DF6" w:rsidRDefault="00165DF6" w:rsidP="00BE3335">
      <w:pPr>
        <w:ind w:left="-709"/>
      </w:pPr>
    </w:p>
    <w:p w14:paraId="5B98C549" w14:textId="3F85492C" w:rsidR="00165DF6" w:rsidRDefault="00165DF6" w:rsidP="00BE3335">
      <w:pPr>
        <w:ind w:left="-709"/>
      </w:pPr>
    </w:p>
    <w:p w14:paraId="2E77180C" w14:textId="1EBA4BD2" w:rsidR="00165DF6" w:rsidRDefault="00165DF6" w:rsidP="00BE3335">
      <w:pPr>
        <w:ind w:left="-709"/>
      </w:pPr>
    </w:p>
    <w:p w14:paraId="68E922DE" w14:textId="2C037345" w:rsidR="00165DF6" w:rsidRDefault="00165DF6" w:rsidP="00BE3335">
      <w:pPr>
        <w:ind w:left="-709"/>
      </w:pPr>
    </w:p>
    <w:p w14:paraId="2F183DF8" w14:textId="525EE013" w:rsidR="00165DF6" w:rsidRDefault="00165DF6" w:rsidP="00BE3335">
      <w:pPr>
        <w:ind w:left="-709"/>
      </w:pPr>
    </w:p>
    <w:p w14:paraId="4B547931" w14:textId="77777777" w:rsidR="00165DF6" w:rsidRDefault="00165DF6" w:rsidP="00BE3335">
      <w:pPr>
        <w:ind w:left="-709"/>
      </w:pPr>
    </w:p>
    <w:p w14:paraId="3DC4AC95" w14:textId="77777777" w:rsidR="00165DF6" w:rsidRDefault="00165DF6" w:rsidP="00BE3335">
      <w:pPr>
        <w:ind w:left="-709"/>
      </w:pPr>
    </w:p>
    <w:p w14:paraId="354DE06F" w14:textId="4D44C165" w:rsidR="00165DF6" w:rsidRDefault="00165DF6" w:rsidP="00BE3335">
      <w:pPr>
        <w:ind w:left="-709"/>
      </w:pPr>
    </w:p>
    <w:p w14:paraId="4D6B4C4B" w14:textId="77777777" w:rsidR="00165DF6" w:rsidRDefault="00165DF6" w:rsidP="00BE3335">
      <w:pPr>
        <w:ind w:left="-709"/>
      </w:pPr>
    </w:p>
    <w:p w14:paraId="1BD3C06E" w14:textId="03B8DC29" w:rsidR="00165DF6" w:rsidRDefault="00165DF6" w:rsidP="00BE3335">
      <w:pPr>
        <w:ind w:left="-709"/>
      </w:pPr>
    </w:p>
    <w:p w14:paraId="39349C08" w14:textId="4A5FB89C" w:rsidR="00165DF6" w:rsidRDefault="00165DF6" w:rsidP="00BE3335">
      <w:pPr>
        <w:ind w:left="-709"/>
      </w:pPr>
    </w:p>
    <w:p w14:paraId="283063F6" w14:textId="57887148" w:rsidR="00165DF6" w:rsidRDefault="00165DF6" w:rsidP="00BE3335">
      <w:pPr>
        <w:ind w:left="-709"/>
      </w:pPr>
    </w:p>
    <w:p w14:paraId="1E9A45DB" w14:textId="77777777" w:rsidR="00165DF6" w:rsidRDefault="00165DF6" w:rsidP="00BE3335">
      <w:pPr>
        <w:ind w:left="-709"/>
      </w:pPr>
    </w:p>
    <w:p w14:paraId="1FE710A1" w14:textId="77777777" w:rsidR="00165DF6" w:rsidRDefault="00165DF6" w:rsidP="00BE3335">
      <w:pPr>
        <w:ind w:left="-709"/>
      </w:pPr>
    </w:p>
    <w:p w14:paraId="15D46F5B" w14:textId="2C96EA78" w:rsidR="00BE3335" w:rsidRDefault="00BE3335" w:rsidP="00C13664">
      <w:pPr>
        <w:pStyle w:val="Ttulo2"/>
      </w:pPr>
      <w:bookmarkStart w:id="15" w:name="_Toc161146548"/>
      <w:r>
        <w:lastRenderedPageBreak/>
        <w:t>5.4.- Tiempo medio de gestión desde la solicitud hasta la resolución de prestación, en días, por CCAA.</w:t>
      </w:r>
      <w:bookmarkEnd w:id="15"/>
    </w:p>
    <w:p w14:paraId="74F6E3F3" w14:textId="026160D2" w:rsidR="00BE3335" w:rsidRPr="00561979" w:rsidRDefault="00BE3335" w:rsidP="00BE3335">
      <w:pPr>
        <w:tabs>
          <w:tab w:val="left" w:pos="2931"/>
        </w:tabs>
        <w:spacing w:after="0"/>
        <w:rPr>
          <w:sz w:val="20"/>
          <w:szCs w:val="20"/>
        </w:rPr>
      </w:pPr>
      <w:r w:rsidRPr="00561979">
        <w:rPr>
          <w:sz w:val="20"/>
          <w:szCs w:val="20"/>
        </w:rPr>
        <w:t>Para el cálculo del tiempo medio desde la Solicitud hasta la Resolución de Prestación sólo se tiene en cuenta la primera Resolución de Prestación de cada persona solicitante.</w:t>
      </w:r>
    </w:p>
    <w:p w14:paraId="3DE5C4A4" w14:textId="7D8689E6" w:rsidR="00BE3335" w:rsidRDefault="00904CD9" w:rsidP="0053681D">
      <w:pPr>
        <w:ind w:left="-567"/>
        <w:jc w:val="center"/>
      </w:pPr>
      <w:r w:rsidRPr="00904CD9">
        <w:rPr>
          <w:noProof/>
        </w:rPr>
        <w:drawing>
          <wp:anchor distT="0" distB="0" distL="114300" distR="114300" simplePos="0" relativeHeight="251846656" behindDoc="0" locked="0" layoutInCell="1" allowOverlap="1" wp14:anchorId="094909CC" wp14:editId="2050F8E7">
            <wp:simplePos x="0" y="0"/>
            <wp:positionH relativeFrom="column">
              <wp:posOffset>-590550</wp:posOffset>
            </wp:positionH>
            <wp:positionV relativeFrom="paragraph">
              <wp:posOffset>255905</wp:posOffset>
            </wp:positionV>
            <wp:extent cx="9676765" cy="3779520"/>
            <wp:effectExtent l="0" t="0" r="635" b="0"/>
            <wp:wrapNone/>
            <wp:docPr id="185920626" name="IMG_Sol_prest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20626" name="IMG_Sol_prest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6765" cy="377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1A5E65" w14:textId="722BBF25" w:rsidR="00C61C0C" w:rsidRDefault="00C61C0C" w:rsidP="00BE3335">
      <w:pPr>
        <w:ind w:left="-567"/>
      </w:pPr>
    </w:p>
    <w:p w14:paraId="2F463491" w14:textId="77777777" w:rsidR="00165DF6" w:rsidRDefault="00165DF6" w:rsidP="00BE3335">
      <w:pPr>
        <w:ind w:left="-567"/>
      </w:pPr>
    </w:p>
    <w:p w14:paraId="45D439F3" w14:textId="77777777" w:rsidR="00165DF6" w:rsidRDefault="00165DF6" w:rsidP="00BE3335">
      <w:pPr>
        <w:ind w:left="-567"/>
      </w:pPr>
    </w:p>
    <w:p w14:paraId="13CD4736" w14:textId="77777777" w:rsidR="00165DF6" w:rsidRDefault="00165DF6" w:rsidP="00BE3335">
      <w:pPr>
        <w:ind w:left="-567"/>
      </w:pPr>
    </w:p>
    <w:p w14:paraId="1CD32BD0" w14:textId="77777777" w:rsidR="00165DF6" w:rsidRDefault="00165DF6" w:rsidP="00BE3335">
      <w:pPr>
        <w:ind w:left="-567"/>
      </w:pPr>
    </w:p>
    <w:p w14:paraId="1C1126E2" w14:textId="77777777" w:rsidR="00165DF6" w:rsidRDefault="00165DF6" w:rsidP="00BE3335">
      <w:pPr>
        <w:ind w:left="-567"/>
      </w:pPr>
    </w:p>
    <w:p w14:paraId="5DA2C6D6" w14:textId="458C8A40" w:rsidR="00165DF6" w:rsidRDefault="00165DF6" w:rsidP="00BE3335">
      <w:pPr>
        <w:ind w:left="-567"/>
      </w:pPr>
    </w:p>
    <w:p w14:paraId="1376D698" w14:textId="3CEDDAA2" w:rsidR="00165DF6" w:rsidRDefault="00165DF6" w:rsidP="00BE3335">
      <w:pPr>
        <w:ind w:left="-567"/>
      </w:pPr>
    </w:p>
    <w:p w14:paraId="68EE9C48" w14:textId="471E7475" w:rsidR="00165DF6" w:rsidRDefault="00165DF6" w:rsidP="00BE3335">
      <w:pPr>
        <w:ind w:left="-567"/>
      </w:pPr>
    </w:p>
    <w:p w14:paraId="6AD7FDBF" w14:textId="04ED1E74" w:rsidR="00165DF6" w:rsidRDefault="00165DF6" w:rsidP="00BE3335">
      <w:pPr>
        <w:ind w:left="-567"/>
      </w:pPr>
    </w:p>
    <w:p w14:paraId="52EDDB1D" w14:textId="04E49B20" w:rsidR="00DF1C95" w:rsidRPr="003207B8" w:rsidRDefault="00DF1C95" w:rsidP="00DF1C95">
      <w:pPr>
        <w:pStyle w:val="NCapitulo"/>
        <w:ind w:left="720"/>
      </w:pPr>
      <w:r>
        <w:lastRenderedPageBreak/>
        <w:t>6</w:t>
      </w:r>
    </w:p>
    <w:p w14:paraId="09FBBE75" w14:textId="3EB407C7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6" w:name="_Toc161146549"/>
      <w:r>
        <w:t>Situación de la lista de espera a nivel nacional</w:t>
      </w:r>
      <w:bookmarkEnd w:id="16"/>
    </w:p>
    <w:p w14:paraId="19C63698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B29FEAE" wp14:editId="451C4987">
            <wp:extent cx="8538210" cy="149418"/>
            <wp:effectExtent l="0" t="0" r="0" b="3175"/>
            <wp:docPr id="19580841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91F83" w14:textId="77777777" w:rsidR="00DF1C95" w:rsidRDefault="00DF1C95" w:rsidP="00DF1C95">
      <w:pPr>
        <w:pStyle w:val="Prrafodelista"/>
      </w:pPr>
    </w:p>
    <w:p w14:paraId="0CC72E7B" w14:textId="33D4FC78" w:rsidR="00DF1C95" w:rsidRDefault="00DF1C95" w:rsidP="00DF1C95">
      <w:pPr>
        <w:ind w:left="-567"/>
      </w:pPr>
      <w:r>
        <w:br w:type="page"/>
      </w:r>
    </w:p>
    <w:p w14:paraId="3AFBF57A" w14:textId="4046B339" w:rsidR="00981390" w:rsidRDefault="00904CD9" w:rsidP="00DF1C95">
      <w:pPr>
        <w:ind w:left="-567"/>
      </w:pPr>
      <w:r w:rsidRPr="00904CD9">
        <w:rPr>
          <w:noProof/>
        </w:rPr>
        <w:lastRenderedPageBreak/>
        <w:drawing>
          <wp:anchor distT="0" distB="0" distL="114300" distR="114300" simplePos="0" relativeHeight="251830272" behindDoc="0" locked="0" layoutInCell="1" allowOverlap="1" wp14:anchorId="603E5FD7" wp14:editId="67E3CE59">
            <wp:simplePos x="0" y="0"/>
            <wp:positionH relativeFrom="column">
              <wp:posOffset>-462280</wp:posOffset>
            </wp:positionH>
            <wp:positionV relativeFrom="paragraph">
              <wp:posOffset>175895</wp:posOffset>
            </wp:positionV>
            <wp:extent cx="9716135" cy="1277620"/>
            <wp:effectExtent l="0" t="0" r="0" b="0"/>
            <wp:wrapNone/>
            <wp:docPr id="794083663" name="IMG_Lista_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083663" name="IMG_Lista_espera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6135" cy="127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A4EBF1" w14:textId="77777777" w:rsidR="00981390" w:rsidRDefault="00981390" w:rsidP="00DF1C95">
      <w:pPr>
        <w:ind w:left="-567"/>
      </w:pPr>
    </w:p>
    <w:p w14:paraId="2DE6DC5A" w14:textId="77777777" w:rsidR="00981390" w:rsidRDefault="00981390" w:rsidP="00DF1C95">
      <w:pPr>
        <w:ind w:left="-567"/>
      </w:pPr>
    </w:p>
    <w:p w14:paraId="7B16F416" w14:textId="77777777" w:rsidR="00981390" w:rsidRDefault="00981390" w:rsidP="00DF1C95">
      <w:pPr>
        <w:ind w:left="-567"/>
      </w:pPr>
    </w:p>
    <w:p w14:paraId="7BB6FF42" w14:textId="77777777" w:rsidR="00981390" w:rsidRDefault="00981390" w:rsidP="00DF1C95">
      <w:pPr>
        <w:ind w:left="-567"/>
      </w:pPr>
    </w:p>
    <w:p w14:paraId="56B4DB74" w14:textId="77777777" w:rsidR="00981390" w:rsidRDefault="00981390" w:rsidP="00DF1C95">
      <w:pPr>
        <w:ind w:left="-567"/>
      </w:pPr>
    </w:p>
    <w:p w14:paraId="725C5CCF" w14:textId="1A9F8329" w:rsidR="00981390" w:rsidRDefault="00904CD9" w:rsidP="00DF1C95">
      <w:pPr>
        <w:ind w:left="-567"/>
      </w:pPr>
      <w:r w:rsidRPr="00904CD9">
        <w:rPr>
          <w:noProof/>
        </w:rPr>
        <w:drawing>
          <wp:anchor distT="0" distB="0" distL="114300" distR="114300" simplePos="0" relativeHeight="251879424" behindDoc="0" locked="0" layoutInCell="1" allowOverlap="1" wp14:anchorId="1D1A50E2" wp14:editId="333D1960">
            <wp:simplePos x="0" y="0"/>
            <wp:positionH relativeFrom="column">
              <wp:posOffset>1520190</wp:posOffset>
            </wp:positionH>
            <wp:positionV relativeFrom="paragraph">
              <wp:posOffset>195580</wp:posOffset>
            </wp:positionV>
            <wp:extent cx="5752465" cy="3992245"/>
            <wp:effectExtent l="0" t="0" r="635" b="8255"/>
            <wp:wrapNone/>
            <wp:docPr id="1077254639" name="IMG_Evo_listaesper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254639" name="IMG_Evo_listaesper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992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CB9E1" w14:textId="01345F42" w:rsidR="00981390" w:rsidRDefault="00981390" w:rsidP="00DF1C95">
      <w:pPr>
        <w:ind w:left="-567"/>
      </w:pPr>
    </w:p>
    <w:p w14:paraId="24166FF8" w14:textId="1403DC70" w:rsidR="00981390" w:rsidRDefault="00981390" w:rsidP="00DF1C95">
      <w:pPr>
        <w:ind w:left="-567"/>
      </w:pPr>
    </w:p>
    <w:p w14:paraId="1D78165B" w14:textId="1036661B" w:rsidR="00981390" w:rsidRDefault="00981390" w:rsidP="00DF1C95">
      <w:pPr>
        <w:ind w:left="-567"/>
      </w:pPr>
    </w:p>
    <w:p w14:paraId="12CFB401" w14:textId="69647B5D" w:rsidR="00981390" w:rsidRDefault="00981390" w:rsidP="00DF1C95">
      <w:pPr>
        <w:ind w:left="-567"/>
      </w:pPr>
    </w:p>
    <w:p w14:paraId="40DDC914" w14:textId="77777777" w:rsidR="00981390" w:rsidRDefault="00981390" w:rsidP="00DF1C95">
      <w:pPr>
        <w:ind w:left="-567"/>
      </w:pPr>
    </w:p>
    <w:p w14:paraId="6C2BE801" w14:textId="77777777" w:rsidR="00981390" w:rsidRDefault="00981390" w:rsidP="00DF1C95">
      <w:pPr>
        <w:ind w:left="-567"/>
      </w:pPr>
    </w:p>
    <w:p w14:paraId="51DBB32E" w14:textId="77777777" w:rsidR="00981390" w:rsidRDefault="00981390" w:rsidP="00DF1C95">
      <w:pPr>
        <w:ind w:left="-567"/>
      </w:pPr>
    </w:p>
    <w:p w14:paraId="74646379" w14:textId="6F052D92" w:rsidR="00DF1C95" w:rsidRDefault="00DF1C95" w:rsidP="00DF1C95">
      <w:pPr>
        <w:ind w:left="-567"/>
        <w:jc w:val="center"/>
      </w:pPr>
    </w:p>
    <w:p w14:paraId="02E5CA57" w14:textId="19C05BB2" w:rsidR="00DF1C95" w:rsidRPr="003207B8" w:rsidRDefault="00DF1C95" w:rsidP="00DF1C95">
      <w:pPr>
        <w:pStyle w:val="NCapitulo"/>
        <w:ind w:left="720"/>
      </w:pPr>
      <w:r>
        <w:lastRenderedPageBreak/>
        <w:t>7</w:t>
      </w:r>
    </w:p>
    <w:p w14:paraId="44901F4E" w14:textId="2B7F1B02" w:rsidR="00DF1C95" w:rsidRPr="002C5C27" w:rsidRDefault="00DF1C95" w:rsidP="00A66A66">
      <w:pPr>
        <w:pStyle w:val="Capitulotitular"/>
        <w:numPr>
          <w:ilvl w:val="0"/>
          <w:numId w:val="8"/>
        </w:numPr>
        <w:outlineLvl w:val="0"/>
      </w:pPr>
      <w:bookmarkStart w:id="17" w:name="_Toc161146550"/>
      <w:r>
        <w:t>Situación de la lista de espera por Comunidad Autónoma</w:t>
      </w:r>
      <w:bookmarkEnd w:id="17"/>
    </w:p>
    <w:p w14:paraId="680DD9EA" w14:textId="77777777" w:rsidR="00DF1C95" w:rsidRDefault="00DF1C95" w:rsidP="00DF1C95">
      <w:pPr>
        <w:pStyle w:val="Prrafodelista"/>
      </w:pPr>
      <w:r>
        <w:rPr>
          <w:noProof/>
        </w:rPr>
        <w:drawing>
          <wp:inline distT="0" distB="0" distL="0" distR="0" wp14:anchorId="6CECA7EA" wp14:editId="4DF2A488">
            <wp:extent cx="8538210" cy="149418"/>
            <wp:effectExtent l="0" t="0" r="0" b="3175"/>
            <wp:docPr id="5224036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905465" name="Imagen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38210" cy="14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CA09" w14:textId="77777777" w:rsidR="00DF1C95" w:rsidRDefault="00DF1C95" w:rsidP="00DF1C95">
      <w:pPr>
        <w:pStyle w:val="Prrafodelista"/>
      </w:pPr>
    </w:p>
    <w:p w14:paraId="19343519" w14:textId="77777777" w:rsidR="00DF1C95" w:rsidRDefault="00DF1C95">
      <w:pPr>
        <w:jc w:val="left"/>
      </w:pPr>
      <w:r>
        <w:br w:type="page"/>
      </w:r>
    </w:p>
    <w:p w14:paraId="5F78C576" w14:textId="7D4D6256" w:rsidR="00DF1C95" w:rsidRDefault="00DF1C95" w:rsidP="00C13664">
      <w:pPr>
        <w:pStyle w:val="Ttulo2"/>
      </w:pPr>
      <w:bookmarkStart w:id="18" w:name="_Toc161146551"/>
      <w:r>
        <w:lastRenderedPageBreak/>
        <w:t>7.1.- Solicitudes sin resolución de grado con más de 6 meses de antigüedad y sin motivo de exclusión.</w:t>
      </w:r>
      <w:bookmarkEnd w:id="18"/>
    </w:p>
    <w:p w14:paraId="38AEE9AE" w14:textId="581B562E" w:rsidR="00DF1C95" w:rsidRPr="00DF1C95" w:rsidRDefault="00904CD9" w:rsidP="00DF1C95">
      <w:r w:rsidRPr="00904CD9">
        <w:rPr>
          <w:noProof/>
        </w:rPr>
        <w:drawing>
          <wp:anchor distT="0" distB="0" distL="114300" distR="114300" simplePos="0" relativeHeight="251832320" behindDoc="0" locked="0" layoutInCell="1" allowOverlap="1" wp14:anchorId="4560AAEC" wp14:editId="1DB69B14">
            <wp:simplePos x="0" y="0"/>
            <wp:positionH relativeFrom="column">
              <wp:posOffset>-546735</wp:posOffset>
            </wp:positionH>
            <wp:positionV relativeFrom="paragraph">
              <wp:posOffset>367030</wp:posOffset>
            </wp:positionV>
            <wp:extent cx="9618980" cy="3286760"/>
            <wp:effectExtent l="0" t="0" r="1270" b="8890"/>
            <wp:wrapNone/>
            <wp:docPr id="406561629" name="IMG_Listaespera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561629" name="IMG_Listaespera_1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16F32" w14:textId="4E8F395A" w:rsidR="00DF1C95" w:rsidRPr="00DF1C95" w:rsidRDefault="00DF1C95" w:rsidP="00DF1C95">
      <w:pPr>
        <w:ind w:left="-851"/>
      </w:pPr>
    </w:p>
    <w:p w14:paraId="1ED5E9F4" w14:textId="7E880BFC" w:rsidR="00DF1C95" w:rsidRDefault="00FB58BF" w:rsidP="000C2995">
      <w:pPr>
        <w:pStyle w:val="Ttulo1"/>
      </w:pPr>
      <w:r>
        <w:br w:type="page"/>
      </w:r>
      <w:bookmarkStart w:id="19" w:name="_Toc161146552"/>
      <w:r w:rsidR="00DF1C95">
        <w:lastRenderedPageBreak/>
        <w:t>7.2.- Beneficiarios sin prestación con más de 6 meses de antigüedad y sin motivo de exclusión.</w:t>
      </w:r>
      <w:bookmarkEnd w:id="19"/>
    </w:p>
    <w:p w14:paraId="2EA5B8F0" w14:textId="75271DF4" w:rsidR="00DF1C95" w:rsidRDefault="00904CD9" w:rsidP="00DF1C95">
      <w:r w:rsidRPr="00904CD9">
        <w:rPr>
          <w:noProof/>
        </w:rPr>
        <w:drawing>
          <wp:anchor distT="0" distB="0" distL="114300" distR="114300" simplePos="0" relativeHeight="251834368" behindDoc="0" locked="0" layoutInCell="1" allowOverlap="1" wp14:anchorId="10F6A08F" wp14:editId="023AC4AF">
            <wp:simplePos x="0" y="0"/>
            <wp:positionH relativeFrom="column">
              <wp:posOffset>-495300</wp:posOffset>
            </wp:positionH>
            <wp:positionV relativeFrom="paragraph">
              <wp:posOffset>285115</wp:posOffset>
            </wp:positionV>
            <wp:extent cx="9618980" cy="3286760"/>
            <wp:effectExtent l="0" t="0" r="1270" b="8890"/>
            <wp:wrapNone/>
            <wp:docPr id="721904840" name="IMG_Listaespera_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904840" name="IMG_Listaespera_2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6591FC" w14:textId="142AC262" w:rsidR="00DF1C95" w:rsidRDefault="00DF1C95" w:rsidP="00DF1C95">
      <w:pPr>
        <w:ind w:left="-851"/>
      </w:pPr>
    </w:p>
    <w:p w14:paraId="4388796A" w14:textId="77777777" w:rsidR="00DF1C95" w:rsidRDefault="00DF1C95" w:rsidP="00DF1C95">
      <w:pPr>
        <w:ind w:left="-851"/>
      </w:pPr>
    </w:p>
    <w:p w14:paraId="0800D4FE" w14:textId="77777777" w:rsidR="00895B1D" w:rsidRDefault="00895B1D" w:rsidP="00DF1C95">
      <w:pPr>
        <w:ind w:left="-851"/>
      </w:pPr>
    </w:p>
    <w:p w14:paraId="14E25781" w14:textId="77777777" w:rsidR="00895B1D" w:rsidRDefault="00895B1D" w:rsidP="00DF1C95">
      <w:pPr>
        <w:ind w:left="-851"/>
      </w:pPr>
    </w:p>
    <w:p w14:paraId="51CEA3F4" w14:textId="77777777" w:rsidR="00895B1D" w:rsidRDefault="00895B1D" w:rsidP="00DF1C95">
      <w:pPr>
        <w:ind w:left="-851"/>
      </w:pPr>
    </w:p>
    <w:p w14:paraId="2C2A7E6C" w14:textId="77777777" w:rsidR="00895B1D" w:rsidRDefault="00895B1D" w:rsidP="00DF1C95">
      <w:pPr>
        <w:ind w:left="-851"/>
      </w:pPr>
    </w:p>
    <w:p w14:paraId="51B2DB8A" w14:textId="77777777" w:rsidR="00895B1D" w:rsidRDefault="00895B1D" w:rsidP="00DF1C95">
      <w:pPr>
        <w:ind w:left="-851"/>
      </w:pPr>
    </w:p>
    <w:p w14:paraId="48A400B0" w14:textId="77777777" w:rsidR="00895B1D" w:rsidRDefault="00895B1D" w:rsidP="00DF1C95">
      <w:pPr>
        <w:ind w:left="-851"/>
      </w:pPr>
    </w:p>
    <w:p w14:paraId="611D562F" w14:textId="77777777" w:rsidR="00895B1D" w:rsidRDefault="00895B1D" w:rsidP="00DF1C95">
      <w:pPr>
        <w:ind w:left="-851"/>
      </w:pPr>
    </w:p>
    <w:p w14:paraId="73AC4F9C" w14:textId="77777777" w:rsidR="00895B1D" w:rsidRDefault="00895B1D" w:rsidP="00DF1C95">
      <w:pPr>
        <w:ind w:left="-851"/>
      </w:pPr>
    </w:p>
    <w:p w14:paraId="63928229" w14:textId="77777777" w:rsidR="00895B1D" w:rsidRDefault="00895B1D" w:rsidP="00DF1C95">
      <w:pPr>
        <w:ind w:left="-851"/>
      </w:pPr>
    </w:p>
    <w:p w14:paraId="0A88758F" w14:textId="77777777" w:rsidR="00895B1D" w:rsidRDefault="00895B1D" w:rsidP="00DF1C95">
      <w:pPr>
        <w:ind w:left="-851"/>
      </w:pPr>
    </w:p>
    <w:p w14:paraId="7AC0998A" w14:textId="77777777" w:rsidR="00895B1D" w:rsidRDefault="00895B1D" w:rsidP="00DF1C95">
      <w:pPr>
        <w:ind w:left="-851"/>
      </w:pPr>
    </w:p>
    <w:p w14:paraId="37D24CD8" w14:textId="77777777" w:rsidR="00895B1D" w:rsidRDefault="00895B1D" w:rsidP="00DF1C95">
      <w:pPr>
        <w:ind w:left="-851"/>
      </w:pPr>
    </w:p>
    <w:p w14:paraId="1005E350" w14:textId="77777777" w:rsidR="00DF1C95" w:rsidRDefault="00DF1C95" w:rsidP="00C13664">
      <w:pPr>
        <w:pStyle w:val="Ttulo2"/>
      </w:pPr>
      <w:bookmarkStart w:id="20" w:name="_Toc161146553"/>
      <w:r>
        <w:lastRenderedPageBreak/>
        <w:t>7.3.- Beneficiarios con prestación no efectiva con más de 6 meses de antigüedad y sin motivo de exclusión.</w:t>
      </w:r>
      <w:bookmarkEnd w:id="20"/>
    </w:p>
    <w:p w14:paraId="7FE7C593" w14:textId="33A7AADC" w:rsidR="00DF1C95" w:rsidRDefault="00904CD9" w:rsidP="00DF1C95">
      <w:r w:rsidRPr="00904CD9">
        <w:rPr>
          <w:noProof/>
        </w:rPr>
        <w:drawing>
          <wp:anchor distT="0" distB="0" distL="114300" distR="114300" simplePos="0" relativeHeight="251836416" behindDoc="0" locked="0" layoutInCell="1" allowOverlap="1" wp14:anchorId="193D8993" wp14:editId="295DE74B">
            <wp:simplePos x="0" y="0"/>
            <wp:positionH relativeFrom="column">
              <wp:posOffset>-533400</wp:posOffset>
            </wp:positionH>
            <wp:positionV relativeFrom="paragraph">
              <wp:posOffset>27940</wp:posOffset>
            </wp:positionV>
            <wp:extent cx="9618980" cy="3286760"/>
            <wp:effectExtent l="0" t="0" r="1270" b="8890"/>
            <wp:wrapNone/>
            <wp:docPr id="29313719" name="IMG_Listaespera_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3719" name="IMG_Listaespera_3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2F068" w14:textId="4DA0A9B7" w:rsidR="00AF6619" w:rsidRDefault="00AF6619" w:rsidP="00DF1C95">
      <w:pPr>
        <w:ind w:left="-851"/>
      </w:pPr>
    </w:p>
    <w:p w14:paraId="468BC500" w14:textId="77777777" w:rsidR="00895B1D" w:rsidRDefault="00895B1D" w:rsidP="00DF1C95">
      <w:pPr>
        <w:ind w:left="-851"/>
      </w:pPr>
    </w:p>
    <w:p w14:paraId="671701F2" w14:textId="77777777" w:rsidR="00895B1D" w:rsidRDefault="00895B1D" w:rsidP="00DF1C95">
      <w:pPr>
        <w:ind w:left="-851"/>
      </w:pPr>
    </w:p>
    <w:p w14:paraId="76DED8F3" w14:textId="77777777" w:rsidR="00895B1D" w:rsidRDefault="00895B1D" w:rsidP="00DF1C95">
      <w:pPr>
        <w:ind w:left="-851"/>
      </w:pPr>
    </w:p>
    <w:p w14:paraId="510DFF28" w14:textId="77777777" w:rsidR="00895B1D" w:rsidRDefault="00895B1D" w:rsidP="00DF1C95">
      <w:pPr>
        <w:ind w:left="-851"/>
      </w:pPr>
    </w:p>
    <w:p w14:paraId="7B29304E" w14:textId="77777777" w:rsidR="00895B1D" w:rsidRDefault="00895B1D" w:rsidP="00DF1C95">
      <w:pPr>
        <w:ind w:left="-851"/>
      </w:pPr>
    </w:p>
    <w:p w14:paraId="075992D2" w14:textId="77777777" w:rsidR="00895B1D" w:rsidRDefault="00895B1D" w:rsidP="00DF1C95">
      <w:pPr>
        <w:ind w:left="-851"/>
      </w:pPr>
    </w:p>
    <w:p w14:paraId="5B73805C" w14:textId="77777777" w:rsidR="00895B1D" w:rsidRDefault="00895B1D" w:rsidP="00DF1C95">
      <w:pPr>
        <w:ind w:left="-851"/>
      </w:pPr>
    </w:p>
    <w:p w14:paraId="7B4251B7" w14:textId="77777777" w:rsidR="00895B1D" w:rsidRDefault="00895B1D" w:rsidP="00DF1C95">
      <w:pPr>
        <w:ind w:left="-851"/>
      </w:pPr>
    </w:p>
    <w:p w14:paraId="243E6603" w14:textId="77777777" w:rsidR="00895B1D" w:rsidRDefault="00895B1D" w:rsidP="00DF1C95">
      <w:pPr>
        <w:ind w:left="-851"/>
      </w:pPr>
    </w:p>
    <w:p w14:paraId="61E6591A" w14:textId="77777777" w:rsidR="00AF6619" w:rsidRDefault="00AF6619" w:rsidP="00DF1C95">
      <w:pPr>
        <w:ind w:left="-851"/>
      </w:pPr>
    </w:p>
    <w:p w14:paraId="29C017F5" w14:textId="77777777" w:rsidR="00743EAA" w:rsidRDefault="00743EAA" w:rsidP="00DF1C95">
      <w:pPr>
        <w:ind w:left="-851"/>
      </w:pPr>
    </w:p>
    <w:p w14:paraId="57EEBAC4" w14:textId="77777777" w:rsidR="00895B1D" w:rsidRDefault="00895B1D" w:rsidP="00DF1C95">
      <w:pPr>
        <w:ind w:left="-851"/>
      </w:pPr>
    </w:p>
    <w:p w14:paraId="508B74EA" w14:textId="77777777" w:rsidR="00895B1D" w:rsidRDefault="00895B1D" w:rsidP="00DF1C95">
      <w:pPr>
        <w:ind w:left="-851"/>
      </w:pPr>
    </w:p>
    <w:p w14:paraId="12947B89" w14:textId="77777777" w:rsidR="00895B1D" w:rsidRDefault="00895B1D" w:rsidP="00DF1C95">
      <w:pPr>
        <w:ind w:left="-851"/>
      </w:pPr>
    </w:p>
    <w:p w14:paraId="0D94075E" w14:textId="77777777" w:rsidR="00895B1D" w:rsidRDefault="00895B1D" w:rsidP="00DF1C95">
      <w:pPr>
        <w:ind w:left="-851"/>
      </w:pPr>
    </w:p>
    <w:p w14:paraId="08246F2F" w14:textId="0E67D3A7" w:rsidR="00254C25" w:rsidRDefault="00AF6619" w:rsidP="00C13664">
      <w:pPr>
        <w:pStyle w:val="Ttulo2"/>
      </w:pPr>
      <w:bookmarkStart w:id="21" w:name="_Toc161146554"/>
      <w:r>
        <w:lastRenderedPageBreak/>
        <w:t>7.4.- Lista de espera total:</w:t>
      </w:r>
      <w:bookmarkEnd w:id="21"/>
      <w:r>
        <w:t xml:space="preserve"> </w:t>
      </w:r>
    </w:p>
    <w:p w14:paraId="71CFDB63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Solicitudes sin resolución de grado con más de 6 meses de antigüedad y sin motivo de exclusión</w:t>
      </w:r>
    </w:p>
    <w:p w14:paraId="4E205C8D" w14:textId="77777777" w:rsidR="00254C25" w:rsidRP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sin prestación con más de 6 meses de antigüedad y sin motivo de exclusión</w:t>
      </w:r>
    </w:p>
    <w:p w14:paraId="77A29819" w14:textId="77777777" w:rsidR="00254C25" w:rsidRDefault="00254C25" w:rsidP="00254C25">
      <w:pPr>
        <w:pStyle w:val="Capitulotitular"/>
        <w:rPr>
          <w:sz w:val="32"/>
          <w:szCs w:val="32"/>
        </w:rPr>
      </w:pPr>
      <w:r w:rsidRPr="00254C25">
        <w:rPr>
          <w:sz w:val="32"/>
          <w:szCs w:val="32"/>
        </w:rPr>
        <w:t>- Beneficiarios con prestación no efectiva con más de 6 meses de antigüedad y sin motivo de exclusión</w:t>
      </w:r>
    </w:p>
    <w:p w14:paraId="62BF23F4" w14:textId="543BCE8E" w:rsidR="00DF1C95" w:rsidRDefault="00904CD9" w:rsidP="00254C25">
      <w:pPr>
        <w:ind w:left="-709"/>
      </w:pPr>
      <w:r w:rsidRPr="00904CD9">
        <w:rPr>
          <w:noProof/>
        </w:rPr>
        <w:drawing>
          <wp:anchor distT="0" distB="0" distL="114300" distR="114300" simplePos="0" relativeHeight="251838464" behindDoc="0" locked="0" layoutInCell="1" allowOverlap="1" wp14:anchorId="292B6256" wp14:editId="68BD9A07">
            <wp:simplePos x="0" y="0"/>
            <wp:positionH relativeFrom="column">
              <wp:posOffset>-466725</wp:posOffset>
            </wp:positionH>
            <wp:positionV relativeFrom="paragraph">
              <wp:posOffset>247015</wp:posOffset>
            </wp:positionV>
            <wp:extent cx="9618980" cy="3286760"/>
            <wp:effectExtent l="0" t="0" r="1270" b="8890"/>
            <wp:wrapNone/>
            <wp:docPr id="1297894238" name="IMG_Listaespera_tota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94238" name="IMG_Listaespera_tota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8980" cy="328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1C95">
        <w:br w:type="page"/>
      </w:r>
    </w:p>
    <w:p w14:paraId="17EB4CFE" w14:textId="77777777" w:rsidR="00DF1C95" w:rsidRPr="00DF1C95" w:rsidRDefault="00DF1C95" w:rsidP="00DF1C95"/>
    <w:p w14:paraId="305C9E86" w14:textId="4A31E47C" w:rsidR="00335075" w:rsidRDefault="00335075" w:rsidP="00DF1C95">
      <w:pPr>
        <w:ind w:left="-567"/>
        <w:jc w:val="left"/>
      </w:pPr>
    </w:p>
    <w:p w14:paraId="600CCEF1" w14:textId="77777777" w:rsidR="00AD3D10" w:rsidRDefault="00AD3D10">
      <w:pPr>
        <w:jc w:val="left"/>
      </w:pPr>
    </w:p>
    <w:p w14:paraId="4E1FBE35" w14:textId="77777777" w:rsidR="002713D9" w:rsidRDefault="002713D9" w:rsidP="009C01B1">
      <w:pPr>
        <w:ind w:left="-1134"/>
      </w:pPr>
    </w:p>
    <w:p w14:paraId="011F16F8" w14:textId="77777777" w:rsidR="00AD3D10" w:rsidRDefault="00AD3D10" w:rsidP="009C01B1">
      <w:pPr>
        <w:ind w:left="-1134"/>
      </w:pPr>
    </w:p>
    <w:p w14:paraId="242CA543" w14:textId="77777777" w:rsidR="00AD3D10" w:rsidRDefault="00AD3D10" w:rsidP="009C01B1">
      <w:pPr>
        <w:ind w:left="-1134"/>
      </w:pPr>
    </w:p>
    <w:p w14:paraId="08B33C96" w14:textId="77777777" w:rsidR="00AD3D10" w:rsidRDefault="00AD3D10" w:rsidP="009C01B1">
      <w:pPr>
        <w:ind w:left="-1134"/>
      </w:pPr>
    </w:p>
    <w:p w14:paraId="1B45F56D" w14:textId="77777777" w:rsidR="00AD3D10" w:rsidRDefault="00AD3D10" w:rsidP="009C01B1">
      <w:pPr>
        <w:ind w:left="-1134"/>
      </w:pPr>
    </w:p>
    <w:p w14:paraId="1DEB9626" w14:textId="77777777" w:rsidR="00AD3D10" w:rsidRDefault="00AD3D10" w:rsidP="009C01B1">
      <w:pPr>
        <w:ind w:left="-1134"/>
      </w:pPr>
    </w:p>
    <w:p w14:paraId="3C4F91DF" w14:textId="77777777" w:rsidR="009C01B1" w:rsidRDefault="009C01B1"/>
    <w:p w14:paraId="1D866D4E" w14:textId="77777777" w:rsidR="009C01B1" w:rsidRDefault="009C01B1"/>
    <w:p w14:paraId="188D829C" w14:textId="77777777" w:rsidR="000D256F" w:rsidRDefault="00721DB9" w:rsidP="00513D07">
      <w:bookmarkStart w:id="22" w:name="_Hlk141684064"/>
      <w:bookmarkEnd w:id="22"/>
      <w:r>
        <w:rPr>
          <w:noProof/>
        </w:rPr>
        <w:drawing>
          <wp:anchor distT="0" distB="0" distL="114300" distR="114300" simplePos="0" relativeHeight="251682816" behindDoc="0" locked="0" layoutInCell="1" allowOverlap="1" wp14:anchorId="082C2520" wp14:editId="434BC95D">
            <wp:simplePos x="0" y="0"/>
            <wp:positionH relativeFrom="margin">
              <wp:align>center</wp:align>
            </wp:positionH>
            <wp:positionV relativeFrom="page">
              <wp:posOffset>4889500</wp:posOffset>
            </wp:positionV>
            <wp:extent cx="3578860" cy="701040"/>
            <wp:effectExtent l="0" t="0" r="2540" b="3810"/>
            <wp:wrapSquare wrapText="bothSides"/>
            <wp:docPr id="746153963" nam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153963" name="Logo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8860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B4D37">
        <w:rPr>
          <w:noProof/>
        </w:rPr>
        <w:drawing>
          <wp:anchor distT="0" distB="0" distL="114300" distR="114300" simplePos="0" relativeHeight="251673600" behindDoc="1" locked="0" layoutInCell="1" allowOverlap="1" wp14:anchorId="243A7E66" wp14:editId="730FCEF7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87684" cy="7556609"/>
            <wp:effectExtent l="0" t="0" r="0" b="6350"/>
            <wp:wrapNone/>
            <wp:docPr id="991335004" name="Imagen 991335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335004" name="Imagen 99133500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684" cy="75566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4D37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83D79C" wp14:editId="1CF35B82">
                <wp:simplePos x="0" y="0"/>
                <wp:positionH relativeFrom="column">
                  <wp:posOffset>479425</wp:posOffset>
                </wp:positionH>
                <wp:positionV relativeFrom="page">
                  <wp:posOffset>6932930</wp:posOffset>
                </wp:positionV>
                <wp:extent cx="7568565" cy="333375"/>
                <wp:effectExtent l="0" t="0" r="0" b="0"/>
                <wp:wrapNone/>
                <wp:docPr id="888980829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8565" cy="3333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C8B915" w14:textId="77777777" w:rsidR="000D256F" w:rsidRPr="002B4D37" w:rsidRDefault="000D256F" w:rsidP="000D256F">
                            <w:pPr>
                              <w:jc w:val="center"/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</w:pPr>
                            <w:r w:rsidRPr="002B4D37">
                              <w:rPr>
                                <w:color w:val="007B5F" w:themeColor="text2"/>
                                <w:sz w:val="24"/>
                                <w:szCs w:val="24"/>
                              </w:rPr>
                              <w:t>www.imserso.es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83D79C" id="Cuadro de texto 8" o:spid="_x0000_s1028" type="#_x0000_t202" style="position:absolute;left:0;text-align:left;margin-left:37.75pt;margin-top:545.9pt;width:595.95pt;height:26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" filled="f" stroked="f" strokeweight=".5pt">
                <v:textbox>
                  <w:txbxContent>
                    <w:p w14:paraId="12C8B915" w14:textId="77777777" w:rsidR="000D256F" w:rsidRPr="002B4D37" w:rsidRDefault="000D256F" w:rsidP="000D256F">
                      <w:pPr>
                        <w:jc w:val="center"/>
                        <w:rPr>
                          <w:color w:val="007B5F" w:themeColor="text2"/>
                          <w:sz w:val="24"/>
                          <w:szCs w:val="24"/>
                        </w:rPr>
                      </w:pPr>
                      <w:r w:rsidRPr="002B4D37">
                        <w:rPr>
                          <w:color w:val="007B5F" w:themeColor="text2"/>
                          <w:sz w:val="24"/>
                          <w:szCs w:val="24"/>
                        </w:rPr>
                        <w:t>www.imserso.es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0D256F" w:rsidSect="003E0B5E">
      <w:pgSz w:w="16838" w:h="11906" w:orient="landscape"/>
      <w:pgMar w:top="1418" w:right="1701" w:bottom="1418" w:left="1701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DE9F1" w14:textId="77777777" w:rsidR="00FA2911" w:rsidRDefault="00FA2911" w:rsidP="002713D9">
      <w:pPr>
        <w:spacing w:after="0" w:line="240" w:lineRule="auto"/>
      </w:pPr>
      <w:r>
        <w:separator/>
      </w:r>
    </w:p>
  </w:endnote>
  <w:endnote w:type="continuationSeparator" w:id="0">
    <w:p w14:paraId="38E76269" w14:textId="77777777" w:rsidR="00FA2911" w:rsidRDefault="00FA2911" w:rsidP="0027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9578775"/>
      <w:docPartObj>
        <w:docPartGallery w:val="Page Numbers (Bottom of Page)"/>
        <w:docPartUnique/>
      </w:docPartObj>
    </w:sdtPr>
    <w:sdtEndPr/>
    <w:sdtContent>
      <w:p w14:paraId="4A7BE72C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0E60587B" w14:textId="77777777" w:rsidR="002713D9" w:rsidRDefault="005D0CB5">
    <w:pPr>
      <w:pStyle w:val="Piedepgina"/>
    </w:pPr>
    <w:r>
      <w:rPr>
        <w:noProof/>
      </w:rPr>
      <w:drawing>
        <wp:anchor distT="0" distB="0" distL="114300" distR="114300" simplePos="0" relativeHeight="251695616" behindDoc="1" locked="0" layoutInCell="1" allowOverlap="1" wp14:anchorId="2E0CA069" wp14:editId="35729577">
          <wp:simplePos x="0" y="0"/>
          <wp:positionH relativeFrom="column">
            <wp:posOffset>0</wp:posOffset>
          </wp:positionH>
          <wp:positionV relativeFrom="page">
            <wp:posOffset>6877050</wp:posOffset>
          </wp:positionV>
          <wp:extent cx="360680" cy="685800"/>
          <wp:effectExtent l="0" t="0" r="1270" b="0"/>
          <wp:wrapNone/>
          <wp:docPr id="1385245920" name="Imagen 1385245920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566262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68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0270846"/>
      <w:docPartObj>
        <w:docPartGallery w:val="Page Numbers (Bottom of Page)"/>
        <w:docPartUnique/>
      </w:docPartObj>
    </w:sdtPr>
    <w:sdtEndPr/>
    <w:sdtContent>
      <w:p w14:paraId="6DC8308E" w14:textId="77777777" w:rsidR="00467FD0" w:rsidRDefault="00467FD0" w:rsidP="00467FD0">
        <w:pPr>
          <w:pStyle w:val="Piedepgina"/>
          <w:jc w:val="right"/>
          <w:rPr>
            <w:color w:val="007B5F" w:themeColor="text2"/>
          </w:rPr>
        </w:pPr>
        <w:r>
          <w:rPr>
            <w:color w:val="007B5F" w:themeColor="text2"/>
          </w:rPr>
          <w:fldChar w:fldCharType="begin"/>
        </w:r>
        <w:r>
          <w:rPr>
            <w:color w:val="007B5F" w:themeColor="text2"/>
          </w:rPr>
          <w:instrText>PAGE   \* MERGEFORMAT</w:instrText>
        </w:r>
        <w:r>
          <w:rPr>
            <w:color w:val="007B5F" w:themeColor="text2"/>
          </w:rPr>
          <w:fldChar w:fldCharType="separate"/>
        </w:r>
        <w:r>
          <w:rPr>
            <w:color w:val="007B5F" w:themeColor="text2"/>
          </w:rPr>
          <w:t>3</w:t>
        </w:r>
        <w:r>
          <w:rPr>
            <w:color w:val="007B5F" w:themeColor="text2"/>
          </w:rPr>
          <w:fldChar w:fldCharType="end"/>
        </w:r>
      </w:p>
    </w:sdtContent>
  </w:sdt>
  <w:p w14:paraId="33FBAFC6" w14:textId="77777777" w:rsidR="00467FD0" w:rsidRDefault="00467FD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A7528D" w14:textId="77777777" w:rsidR="00FA2911" w:rsidRDefault="00FA2911" w:rsidP="002713D9">
      <w:pPr>
        <w:spacing w:after="0" w:line="240" w:lineRule="auto"/>
      </w:pPr>
      <w:r>
        <w:separator/>
      </w:r>
    </w:p>
  </w:footnote>
  <w:footnote w:type="continuationSeparator" w:id="0">
    <w:p w14:paraId="0D1479B0" w14:textId="77777777" w:rsidR="00FA2911" w:rsidRDefault="00FA2911" w:rsidP="0027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CACD" w14:textId="00F06D7F" w:rsidR="002713D9" w:rsidRPr="002713D9" w:rsidRDefault="00D856A0" w:rsidP="002713D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701760" behindDoc="0" locked="0" layoutInCell="1" allowOverlap="1" wp14:anchorId="4AEE5BE5" wp14:editId="61AD77F1">
              <wp:simplePos x="0" y="0"/>
              <wp:positionH relativeFrom="margin">
                <wp:posOffset>4701541</wp:posOffset>
              </wp:positionH>
              <wp:positionV relativeFrom="page">
                <wp:posOffset>266700</wp:posOffset>
              </wp:positionV>
              <wp:extent cx="4013200" cy="503555"/>
              <wp:effectExtent l="0" t="0" r="6350" b="0"/>
              <wp:wrapNone/>
              <wp:docPr id="1681384674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13200" cy="5035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F04A50C" w14:textId="5A937A80" w:rsidR="00D856A0" w:rsidRPr="00D856A0" w:rsidRDefault="00D856A0" w:rsidP="00D856A0">
                          <w:pPr>
                            <w:pStyle w:val="Encabezado-Texto"/>
                            <w:rPr>
                              <w:b/>
                              <w:bCs/>
                            </w:rPr>
                          </w:pPr>
                          <w:r w:rsidRPr="00D856A0"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1A71B3">
                            <w:rPr>
                              <w:b/>
                              <w:bCs/>
                            </w:rPr>
                            <w:t>30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 xml:space="preserve"> de </w:t>
                          </w:r>
                          <w:r w:rsidR="001A71B3">
                            <w:rPr>
                              <w:b/>
                              <w:bCs/>
                            </w:rPr>
                            <w:t>junio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 xml:space="preserve"> de 2026</w:t>
                          </w:r>
                        </w:p>
                        <w:p w14:paraId="18DEB8EA" w14:textId="77777777" w:rsidR="00230012" w:rsidRPr="00BB47DD" w:rsidRDefault="00230012" w:rsidP="00230012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EE5BE5" id="_x0000_t202" coordsize="21600,21600" o:spt="202" path="m,l,21600r21600,l21600,xe">
              <v:stroke joinstyle="miter"/>
              <v:path gradientshapeok="t" o:connecttype="rect"/>
            </v:shapetype>
            <v:shape id="Encabezado" o:spid="_x0000_s1029" type="#_x0000_t202" style="position:absolute;left:0;text-align:left;margin-left:370.2pt;margin-top:21pt;width:316pt;height:39.65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" fillcolor="white [3201]" stroked="f" strokeweight=".5pt">
              <v:textbox>
                <w:txbxContent>
                  <w:p w14:paraId="6F04A50C" w14:textId="5A937A80" w:rsidR="00D856A0" w:rsidRPr="00D856A0" w:rsidRDefault="00D856A0" w:rsidP="00D856A0">
                    <w:pPr>
                      <w:pStyle w:val="Encabezado-Texto"/>
                      <w:rPr>
                        <w:b/>
                        <w:bCs/>
                      </w:rPr>
                    </w:pPr>
                    <w:r w:rsidRPr="00D856A0"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1A71B3">
                      <w:rPr>
                        <w:b/>
                        <w:bCs/>
                      </w:rPr>
                      <w:t>30</w:t>
                    </w:r>
                    <w:r w:rsidR="000C2995" w:rsidRPr="000C2995">
                      <w:rPr>
                        <w:b/>
                        <w:bCs/>
                      </w:rPr>
                      <w:t xml:space="preserve"> de </w:t>
                    </w:r>
                    <w:r w:rsidR="001A71B3">
                      <w:rPr>
                        <w:b/>
                        <w:bCs/>
                      </w:rPr>
                      <w:t>junio</w:t>
                    </w:r>
                    <w:r w:rsidR="000C2995" w:rsidRPr="000C2995">
                      <w:rPr>
                        <w:b/>
                        <w:bCs/>
                      </w:rPr>
                      <w:t xml:space="preserve"> de 2026</w:t>
                    </w:r>
                  </w:p>
                  <w:p w14:paraId="18DEB8EA" w14:textId="77777777" w:rsidR="00230012" w:rsidRPr="00BB47DD" w:rsidRDefault="00230012" w:rsidP="00230012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D16737">
      <w:rPr>
        <w:noProof/>
      </w:rPr>
      <w:drawing>
        <wp:anchor distT="0" distB="0" distL="114300" distR="114300" simplePos="0" relativeHeight="251697664" behindDoc="1" locked="0" layoutInCell="1" allowOverlap="1" wp14:anchorId="14461CDA" wp14:editId="1204D67F">
          <wp:simplePos x="0" y="0"/>
          <wp:positionH relativeFrom="column">
            <wp:posOffset>-1080135</wp:posOffset>
          </wp:positionH>
          <wp:positionV relativeFrom="page">
            <wp:posOffset>0</wp:posOffset>
          </wp:positionV>
          <wp:extent cx="361950" cy="7559040"/>
          <wp:effectExtent l="0" t="0" r="0" b="3810"/>
          <wp:wrapNone/>
          <wp:docPr id="1529349886" name="Imagen 15293498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E37E3" w14:textId="26919BD9" w:rsidR="00D2535A" w:rsidRDefault="002C5C27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1E11E9" wp14:editId="4FAD892F">
              <wp:simplePos x="0" y="0"/>
              <wp:positionH relativeFrom="margin">
                <wp:posOffset>5453380</wp:posOffset>
              </wp:positionH>
              <wp:positionV relativeFrom="page">
                <wp:posOffset>266700</wp:posOffset>
              </wp:positionV>
              <wp:extent cx="4067175" cy="333375"/>
              <wp:effectExtent l="0" t="0" r="9525" b="9525"/>
              <wp:wrapNone/>
              <wp:docPr id="345862972" name="Encabezad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67175" cy="3333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3AC7B77" w14:textId="3C38E1B5" w:rsidR="002C5C27" w:rsidRPr="002C5C27" w:rsidRDefault="002C5C27" w:rsidP="002C5C27">
                          <w:pPr>
                            <w:pStyle w:val="Encabezado-Texto"/>
                            <w:jc w:val="left"/>
                            <w:rPr>
                              <w:b/>
                              <w:bCs/>
                            </w:rPr>
                          </w:pPr>
                          <w:bookmarkStart w:id="0" w:name="_Hlk159242517"/>
                          <w:r>
                            <w:rPr>
                              <w:b/>
                              <w:bCs/>
                            </w:rPr>
                            <w:t xml:space="preserve">Evolución de los principales indicadores de la gestión del SAAD a </w:t>
                          </w:r>
                          <w:r w:rsidR="00CF6684">
                            <w:rPr>
                              <w:b/>
                              <w:bCs/>
                            </w:rPr>
                            <w:t>30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 xml:space="preserve"> de </w:t>
                          </w:r>
                          <w:r w:rsidR="00CF6684">
                            <w:rPr>
                              <w:b/>
                              <w:bCs/>
                            </w:rPr>
                            <w:t>junio</w:t>
                          </w:r>
                          <w:r w:rsidR="000C2995" w:rsidRPr="000C2995">
                            <w:rPr>
                              <w:b/>
                              <w:bCs/>
                            </w:rPr>
                            <w:t xml:space="preserve"> de 2026</w:t>
                          </w:r>
                        </w:p>
                        <w:bookmarkEnd w:id="0"/>
                        <w:p w14:paraId="18DDD7F5" w14:textId="77777777" w:rsidR="00BB47DD" w:rsidRPr="00BB47DD" w:rsidRDefault="00BB47DD" w:rsidP="00960993">
                          <w:pPr>
                            <w:pStyle w:val="Encabezado-Texto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1E11E9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429.4pt;margin-top:21pt;width:320.25pt;height:26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" fillcolor="white [3201]" stroked="f" strokeweight=".5pt">
              <v:textbox>
                <w:txbxContent>
                  <w:p w14:paraId="13AC7B77" w14:textId="3C38E1B5" w:rsidR="002C5C27" w:rsidRPr="002C5C27" w:rsidRDefault="002C5C27" w:rsidP="002C5C27">
                    <w:pPr>
                      <w:pStyle w:val="Encabezado-Texto"/>
                      <w:jc w:val="left"/>
                      <w:rPr>
                        <w:b/>
                        <w:bCs/>
                      </w:rPr>
                    </w:pPr>
                    <w:bookmarkStart w:id="1" w:name="_Hlk159242517"/>
                    <w:r>
                      <w:rPr>
                        <w:b/>
                        <w:bCs/>
                      </w:rPr>
                      <w:t xml:space="preserve">Evolución de los principales indicadores de la gestión del SAAD a </w:t>
                    </w:r>
                    <w:r w:rsidR="00CF6684">
                      <w:rPr>
                        <w:b/>
                        <w:bCs/>
                      </w:rPr>
                      <w:t>30</w:t>
                    </w:r>
                    <w:r w:rsidR="000C2995" w:rsidRPr="000C2995">
                      <w:rPr>
                        <w:b/>
                        <w:bCs/>
                      </w:rPr>
                      <w:t xml:space="preserve"> de </w:t>
                    </w:r>
                    <w:r w:rsidR="00CF6684">
                      <w:rPr>
                        <w:b/>
                        <w:bCs/>
                      </w:rPr>
                      <w:t>junio</w:t>
                    </w:r>
                    <w:r w:rsidR="000C2995" w:rsidRPr="000C2995">
                      <w:rPr>
                        <w:b/>
                        <w:bCs/>
                      </w:rPr>
                      <w:t xml:space="preserve"> de 2026</w:t>
                    </w:r>
                  </w:p>
                  <w:bookmarkEnd w:id="1"/>
                  <w:p w14:paraId="18DDD7F5" w14:textId="77777777" w:rsidR="00BB47DD" w:rsidRPr="00BB47DD" w:rsidRDefault="00BB47DD" w:rsidP="00960993">
                    <w:pPr>
                      <w:pStyle w:val="Encabezado-Texto"/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252CCA">
      <w:rPr>
        <w:noProof/>
      </w:rPr>
      <w:drawing>
        <wp:anchor distT="0" distB="0" distL="114300" distR="114300" simplePos="0" relativeHeight="251707904" behindDoc="0" locked="0" layoutInCell="1" allowOverlap="1" wp14:anchorId="07DCCE5A" wp14:editId="49000A5F">
          <wp:simplePos x="0" y="0"/>
          <wp:positionH relativeFrom="column">
            <wp:posOffset>-118745</wp:posOffset>
          </wp:positionH>
          <wp:positionV relativeFrom="page">
            <wp:posOffset>400050</wp:posOffset>
          </wp:positionV>
          <wp:extent cx="1633855" cy="323215"/>
          <wp:effectExtent l="0" t="0" r="4445" b="635"/>
          <wp:wrapSquare wrapText="bothSides"/>
          <wp:docPr id="6478903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7890313" name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3855" cy="323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16737">
      <w:rPr>
        <w:noProof/>
      </w:rPr>
      <w:drawing>
        <wp:anchor distT="0" distB="0" distL="114300" distR="114300" simplePos="0" relativeHeight="251703808" behindDoc="1" locked="0" layoutInCell="1" allowOverlap="1" wp14:anchorId="36EBB186" wp14:editId="11E58AD3">
          <wp:simplePos x="0" y="0"/>
          <wp:positionH relativeFrom="column">
            <wp:posOffset>-1078230</wp:posOffset>
          </wp:positionH>
          <wp:positionV relativeFrom="page">
            <wp:posOffset>-635</wp:posOffset>
          </wp:positionV>
          <wp:extent cx="361950" cy="7559040"/>
          <wp:effectExtent l="0" t="0" r="0" b="3810"/>
          <wp:wrapNone/>
          <wp:docPr id="534100184" name="Imagen 5341001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9349886" name="Imagen 152934988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950" cy="7559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C459D"/>
    <w:multiLevelType w:val="hybridMultilevel"/>
    <w:tmpl w:val="6EC2AC68"/>
    <w:lvl w:ilvl="0" w:tplc="0C0A0001">
      <w:start w:val="1"/>
      <w:numFmt w:val="bullet"/>
      <w:lvlText w:val=""/>
      <w:lvlJc w:val="left"/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" w15:restartNumberingAfterBreak="0">
    <w:nsid w:val="2AAA7001"/>
    <w:multiLevelType w:val="hybridMultilevel"/>
    <w:tmpl w:val="6622C51C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C6039"/>
    <w:multiLevelType w:val="hybridMultilevel"/>
    <w:tmpl w:val="48F43928"/>
    <w:lvl w:ilvl="0" w:tplc="0DDAA744">
      <w:start w:val="1"/>
      <w:numFmt w:val="decimal"/>
      <w:lvlText w:val="%1."/>
      <w:lvlJc w:val="left"/>
      <w:pPr>
        <w:ind w:left="947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07" w:hanging="360"/>
      </w:pPr>
    </w:lvl>
    <w:lvl w:ilvl="2" w:tplc="0C0A001B" w:tentative="1">
      <w:start w:val="1"/>
      <w:numFmt w:val="lowerRoman"/>
      <w:lvlText w:val="%3."/>
      <w:lvlJc w:val="right"/>
      <w:pPr>
        <w:ind w:left="2027" w:hanging="180"/>
      </w:pPr>
    </w:lvl>
    <w:lvl w:ilvl="3" w:tplc="0C0A000F" w:tentative="1">
      <w:start w:val="1"/>
      <w:numFmt w:val="decimal"/>
      <w:lvlText w:val="%4."/>
      <w:lvlJc w:val="left"/>
      <w:pPr>
        <w:ind w:left="2747" w:hanging="360"/>
      </w:pPr>
    </w:lvl>
    <w:lvl w:ilvl="4" w:tplc="0C0A0019" w:tentative="1">
      <w:start w:val="1"/>
      <w:numFmt w:val="lowerLetter"/>
      <w:lvlText w:val="%5."/>
      <w:lvlJc w:val="left"/>
      <w:pPr>
        <w:ind w:left="3467" w:hanging="360"/>
      </w:pPr>
    </w:lvl>
    <w:lvl w:ilvl="5" w:tplc="0C0A001B" w:tentative="1">
      <w:start w:val="1"/>
      <w:numFmt w:val="lowerRoman"/>
      <w:lvlText w:val="%6."/>
      <w:lvlJc w:val="right"/>
      <w:pPr>
        <w:ind w:left="4187" w:hanging="180"/>
      </w:pPr>
    </w:lvl>
    <w:lvl w:ilvl="6" w:tplc="0C0A000F" w:tentative="1">
      <w:start w:val="1"/>
      <w:numFmt w:val="decimal"/>
      <w:lvlText w:val="%7."/>
      <w:lvlJc w:val="left"/>
      <w:pPr>
        <w:ind w:left="4907" w:hanging="360"/>
      </w:pPr>
    </w:lvl>
    <w:lvl w:ilvl="7" w:tplc="0C0A0019" w:tentative="1">
      <w:start w:val="1"/>
      <w:numFmt w:val="lowerLetter"/>
      <w:lvlText w:val="%8."/>
      <w:lvlJc w:val="left"/>
      <w:pPr>
        <w:ind w:left="5627" w:hanging="360"/>
      </w:pPr>
    </w:lvl>
    <w:lvl w:ilvl="8" w:tplc="0C0A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3" w15:restartNumberingAfterBreak="0">
    <w:nsid w:val="46AB4726"/>
    <w:multiLevelType w:val="hybridMultilevel"/>
    <w:tmpl w:val="FDD691B6"/>
    <w:lvl w:ilvl="0" w:tplc="0C0A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4" w15:restartNumberingAfterBreak="0">
    <w:nsid w:val="4E0C658A"/>
    <w:multiLevelType w:val="hybridMultilevel"/>
    <w:tmpl w:val="3B8854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CE3D52"/>
    <w:multiLevelType w:val="hybridMultilevel"/>
    <w:tmpl w:val="AC6679E2"/>
    <w:lvl w:ilvl="0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1" w:tplc="0C0A0003">
      <w:start w:val="1"/>
      <w:numFmt w:val="bullet"/>
      <w:lvlText w:val="o"/>
      <w:lvlJc w:val="left"/>
      <w:pPr>
        <w:ind w:left="178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2" w:hanging="360"/>
      </w:pPr>
      <w:rPr>
        <w:rFonts w:ascii="Wingdings" w:hAnsi="Wingdings" w:hint="default"/>
      </w:rPr>
    </w:lvl>
  </w:abstractNum>
  <w:abstractNum w:abstractNumId="6" w15:restartNumberingAfterBreak="0">
    <w:nsid w:val="76BA1E04"/>
    <w:multiLevelType w:val="hybridMultilevel"/>
    <w:tmpl w:val="DA50D96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52B10"/>
    <w:multiLevelType w:val="hybridMultilevel"/>
    <w:tmpl w:val="B978B1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BA88">
      <w:start w:val="4"/>
      <w:numFmt w:val="bullet"/>
      <w:lvlText w:val="-"/>
      <w:lvlJc w:val="left"/>
      <w:pPr>
        <w:ind w:left="1062" w:hanging="360"/>
      </w:pPr>
      <w:rPr>
        <w:rFonts w:ascii="Arial" w:eastAsia="Calibr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5356727">
    <w:abstractNumId w:val="4"/>
  </w:num>
  <w:num w:numId="2" w16cid:durableId="874082252">
    <w:abstractNumId w:val="3"/>
  </w:num>
  <w:num w:numId="3" w16cid:durableId="905188103">
    <w:abstractNumId w:val="5"/>
  </w:num>
  <w:num w:numId="4" w16cid:durableId="300114091">
    <w:abstractNumId w:val="0"/>
  </w:num>
  <w:num w:numId="5" w16cid:durableId="2105571405">
    <w:abstractNumId w:val="1"/>
  </w:num>
  <w:num w:numId="6" w16cid:durableId="1196112458">
    <w:abstractNumId w:val="7"/>
  </w:num>
  <w:num w:numId="7" w16cid:durableId="1094015117">
    <w:abstractNumId w:val="6"/>
  </w:num>
  <w:num w:numId="8" w16cid:durableId="13512537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6A60"/>
    <w:rsid w:val="00023A8E"/>
    <w:rsid w:val="000244EE"/>
    <w:rsid w:val="00034421"/>
    <w:rsid w:val="00034A82"/>
    <w:rsid w:val="00035784"/>
    <w:rsid w:val="000601CF"/>
    <w:rsid w:val="000606D4"/>
    <w:rsid w:val="00070041"/>
    <w:rsid w:val="00073EE9"/>
    <w:rsid w:val="00074DE7"/>
    <w:rsid w:val="0008767B"/>
    <w:rsid w:val="000954A4"/>
    <w:rsid w:val="000A369F"/>
    <w:rsid w:val="000B02B3"/>
    <w:rsid w:val="000B037A"/>
    <w:rsid w:val="000C06E2"/>
    <w:rsid w:val="000C2995"/>
    <w:rsid w:val="000D256F"/>
    <w:rsid w:val="000E5DF2"/>
    <w:rsid w:val="00102DB6"/>
    <w:rsid w:val="0010673F"/>
    <w:rsid w:val="001312ED"/>
    <w:rsid w:val="0013338B"/>
    <w:rsid w:val="00153D61"/>
    <w:rsid w:val="001635AF"/>
    <w:rsid w:val="00165DF6"/>
    <w:rsid w:val="00187945"/>
    <w:rsid w:val="00193E3C"/>
    <w:rsid w:val="00195507"/>
    <w:rsid w:val="00195E7F"/>
    <w:rsid w:val="001A0D8B"/>
    <w:rsid w:val="001A71B3"/>
    <w:rsid w:val="001A78BE"/>
    <w:rsid w:val="001B3809"/>
    <w:rsid w:val="001B5479"/>
    <w:rsid w:val="001C3FAD"/>
    <w:rsid w:val="001D2069"/>
    <w:rsid w:val="001D7C79"/>
    <w:rsid w:val="001E1EDB"/>
    <w:rsid w:val="00230012"/>
    <w:rsid w:val="00230021"/>
    <w:rsid w:val="00242BBE"/>
    <w:rsid w:val="00252CCA"/>
    <w:rsid w:val="00254C25"/>
    <w:rsid w:val="00256F95"/>
    <w:rsid w:val="0026767B"/>
    <w:rsid w:val="002713D9"/>
    <w:rsid w:val="00274498"/>
    <w:rsid w:val="002777ED"/>
    <w:rsid w:val="002A421A"/>
    <w:rsid w:val="002A4301"/>
    <w:rsid w:val="002B0F0D"/>
    <w:rsid w:val="002B2C54"/>
    <w:rsid w:val="002B4D37"/>
    <w:rsid w:val="002B69A0"/>
    <w:rsid w:val="002B7A10"/>
    <w:rsid w:val="002C5C27"/>
    <w:rsid w:val="002D6254"/>
    <w:rsid w:val="002E071B"/>
    <w:rsid w:val="00305A38"/>
    <w:rsid w:val="00312103"/>
    <w:rsid w:val="00313441"/>
    <w:rsid w:val="0031408F"/>
    <w:rsid w:val="00324F38"/>
    <w:rsid w:val="00325033"/>
    <w:rsid w:val="00335075"/>
    <w:rsid w:val="00350B4F"/>
    <w:rsid w:val="0035113B"/>
    <w:rsid w:val="00352DCD"/>
    <w:rsid w:val="00367DF6"/>
    <w:rsid w:val="00396437"/>
    <w:rsid w:val="003A5764"/>
    <w:rsid w:val="003C1CA9"/>
    <w:rsid w:val="003C232C"/>
    <w:rsid w:val="003C7CB2"/>
    <w:rsid w:val="003D00CE"/>
    <w:rsid w:val="003D3B31"/>
    <w:rsid w:val="003E0B5E"/>
    <w:rsid w:val="003E1E34"/>
    <w:rsid w:val="003E3C5F"/>
    <w:rsid w:val="003F2438"/>
    <w:rsid w:val="003F2EF2"/>
    <w:rsid w:val="003F38D0"/>
    <w:rsid w:val="004058D1"/>
    <w:rsid w:val="0040693F"/>
    <w:rsid w:val="00412F29"/>
    <w:rsid w:val="00416A11"/>
    <w:rsid w:val="004276E7"/>
    <w:rsid w:val="00432F31"/>
    <w:rsid w:val="004371F3"/>
    <w:rsid w:val="004443B3"/>
    <w:rsid w:val="00444413"/>
    <w:rsid w:val="00467E3C"/>
    <w:rsid w:val="00467FD0"/>
    <w:rsid w:val="004A1615"/>
    <w:rsid w:val="004B4519"/>
    <w:rsid w:val="004D442D"/>
    <w:rsid w:val="004E14E8"/>
    <w:rsid w:val="004E151E"/>
    <w:rsid w:val="004E17CC"/>
    <w:rsid w:val="0050515B"/>
    <w:rsid w:val="00507245"/>
    <w:rsid w:val="00513D07"/>
    <w:rsid w:val="00526764"/>
    <w:rsid w:val="005274DD"/>
    <w:rsid w:val="0053681D"/>
    <w:rsid w:val="00545DDA"/>
    <w:rsid w:val="005470A0"/>
    <w:rsid w:val="005631FC"/>
    <w:rsid w:val="00576754"/>
    <w:rsid w:val="00577E28"/>
    <w:rsid w:val="00590744"/>
    <w:rsid w:val="005A46B2"/>
    <w:rsid w:val="005B0D56"/>
    <w:rsid w:val="005C5E7B"/>
    <w:rsid w:val="005D0AF2"/>
    <w:rsid w:val="005D0CB5"/>
    <w:rsid w:val="0061480A"/>
    <w:rsid w:val="0063399B"/>
    <w:rsid w:val="00635090"/>
    <w:rsid w:val="00643873"/>
    <w:rsid w:val="00650ECB"/>
    <w:rsid w:val="00657361"/>
    <w:rsid w:val="00664275"/>
    <w:rsid w:val="006707F7"/>
    <w:rsid w:val="0067387D"/>
    <w:rsid w:val="00673DE0"/>
    <w:rsid w:val="006778A2"/>
    <w:rsid w:val="006A358F"/>
    <w:rsid w:val="006E4AFB"/>
    <w:rsid w:val="006F6262"/>
    <w:rsid w:val="00715124"/>
    <w:rsid w:val="00717157"/>
    <w:rsid w:val="00721DB9"/>
    <w:rsid w:val="0072223E"/>
    <w:rsid w:val="0072294F"/>
    <w:rsid w:val="00727C34"/>
    <w:rsid w:val="00743EAA"/>
    <w:rsid w:val="0075469E"/>
    <w:rsid w:val="00786E54"/>
    <w:rsid w:val="00792D6D"/>
    <w:rsid w:val="007A0AA5"/>
    <w:rsid w:val="007A0D4B"/>
    <w:rsid w:val="007B07AB"/>
    <w:rsid w:val="007B55CC"/>
    <w:rsid w:val="007C65D8"/>
    <w:rsid w:val="007C6B9F"/>
    <w:rsid w:val="007F078C"/>
    <w:rsid w:val="007F42C5"/>
    <w:rsid w:val="007F4D36"/>
    <w:rsid w:val="008023BC"/>
    <w:rsid w:val="008247A9"/>
    <w:rsid w:val="0082614E"/>
    <w:rsid w:val="00826B0E"/>
    <w:rsid w:val="00895B1D"/>
    <w:rsid w:val="008C1C9C"/>
    <w:rsid w:val="008D2848"/>
    <w:rsid w:val="008F0919"/>
    <w:rsid w:val="008F6A60"/>
    <w:rsid w:val="009024AE"/>
    <w:rsid w:val="00904CD9"/>
    <w:rsid w:val="00906787"/>
    <w:rsid w:val="00906AD0"/>
    <w:rsid w:val="0093028B"/>
    <w:rsid w:val="00931F89"/>
    <w:rsid w:val="009452D1"/>
    <w:rsid w:val="0094646E"/>
    <w:rsid w:val="00960993"/>
    <w:rsid w:val="009646BD"/>
    <w:rsid w:val="00981390"/>
    <w:rsid w:val="0099006F"/>
    <w:rsid w:val="009B031B"/>
    <w:rsid w:val="009B6F63"/>
    <w:rsid w:val="009C01B1"/>
    <w:rsid w:val="00A00433"/>
    <w:rsid w:val="00A12C25"/>
    <w:rsid w:val="00A153EC"/>
    <w:rsid w:val="00A32C14"/>
    <w:rsid w:val="00A37CE5"/>
    <w:rsid w:val="00A402D4"/>
    <w:rsid w:val="00A41EDA"/>
    <w:rsid w:val="00A43D1A"/>
    <w:rsid w:val="00A50C1E"/>
    <w:rsid w:val="00A54437"/>
    <w:rsid w:val="00A6383E"/>
    <w:rsid w:val="00A66A66"/>
    <w:rsid w:val="00A6789A"/>
    <w:rsid w:val="00A7185C"/>
    <w:rsid w:val="00A85D52"/>
    <w:rsid w:val="00A941D1"/>
    <w:rsid w:val="00A941F3"/>
    <w:rsid w:val="00A97635"/>
    <w:rsid w:val="00AA2002"/>
    <w:rsid w:val="00AC2A6D"/>
    <w:rsid w:val="00AD3D10"/>
    <w:rsid w:val="00AF5036"/>
    <w:rsid w:val="00AF6619"/>
    <w:rsid w:val="00B13AE2"/>
    <w:rsid w:val="00B227A9"/>
    <w:rsid w:val="00B418B0"/>
    <w:rsid w:val="00B43948"/>
    <w:rsid w:val="00B45C02"/>
    <w:rsid w:val="00B721FA"/>
    <w:rsid w:val="00B76C09"/>
    <w:rsid w:val="00B9402A"/>
    <w:rsid w:val="00B946F8"/>
    <w:rsid w:val="00BB47DD"/>
    <w:rsid w:val="00BB517B"/>
    <w:rsid w:val="00BC06C6"/>
    <w:rsid w:val="00BC075E"/>
    <w:rsid w:val="00BC273B"/>
    <w:rsid w:val="00BD06F4"/>
    <w:rsid w:val="00BE3335"/>
    <w:rsid w:val="00C012CC"/>
    <w:rsid w:val="00C0630C"/>
    <w:rsid w:val="00C07E33"/>
    <w:rsid w:val="00C11FF8"/>
    <w:rsid w:val="00C13664"/>
    <w:rsid w:val="00C23AA9"/>
    <w:rsid w:val="00C32597"/>
    <w:rsid w:val="00C3288F"/>
    <w:rsid w:val="00C40EF1"/>
    <w:rsid w:val="00C41656"/>
    <w:rsid w:val="00C56F69"/>
    <w:rsid w:val="00C617EB"/>
    <w:rsid w:val="00C61C0C"/>
    <w:rsid w:val="00C6477E"/>
    <w:rsid w:val="00C67067"/>
    <w:rsid w:val="00C70BCB"/>
    <w:rsid w:val="00C712AC"/>
    <w:rsid w:val="00C831DE"/>
    <w:rsid w:val="00CA0B26"/>
    <w:rsid w:val="00CC26F8"/>
    <w:rsid w:val="00CC533C"/>
    <w:rsid w:val="00CD3C6A"/>
    <w:rsid w:val="00CD67CD"/>
    <w:rsid w:val="00CF6684"/>
    <w:rsid w:val="00D13C6B"/>
    <w:rsid w:val="00D16737"/>
    <w:rsid w:val="00D23792"/>
    <w:rsid w:val="00D2535A"/>
    <w:rsid w:val="00D50BF0"/>
    <w:rsid w:val="00D50D8F"/>
    <w:rsid w:val="00D6143B"/>
    <w:rsid w:val="00D6664F"/>
    <w:rsid w:val="00D66A31"/>
    <w:rsid w:val="00D7649A"/>
    <w:rsid w:val="00D76E0A"/>
    <w:rsid w:val="00D856A0"/>
    <w:rsid w:val="00D9022F"/>
    <w:rsid w:val="00D9561C"/>
    <w:rsid w:val="00DC379C"/>
    <w:rsid w:val="00DD3E11"/>
    <w:rsid w:val="00DE5C69"/>
    <w:rsid w:val="00DF1C95"/>
    <w:rsid w:val="00DF21CD"/>
    <w:rsid w:val="00DF44A1"/>
    <w:rsid w:val="00E1644D"/>
    <w:rsid w:val="00E24FD1"/>
    <w:rsid w:val="00E261B5"/>
    <w:rsid w:val="00E54B04"/>
    <w:rsid w:val="00E56E92"/>
    <w:rsid w:val="00E632F6"/>
    <w:rsid w:val="00E767A1"/>
    <w:rsid w:val="00E85598"/>
    <w:rsid w:val="00E85AFB"/>
    <w:rsid w:val="00E91A38"/>
    <w:rsid w:val="00E951AE"/>
    <w:rsid w:val="00E9767C"/>
    <w:rsid w:val="00EA2857"/>
    <w:rsid w:val="00EA3569"/>
    <w:rsid w:val="00EC22EA"/>
    <w:rsid w:val="00ED146C"/>
    <w:rsid w:val="00ED6666"/>
    <w:rsid w:val="00EE29A4"/>
    <w:rsid w:val="00F51B30"/>
    <w:rsid w:val="00F60D8D"/>
    <w:rsid w:val="00F62D49"/>
    <w:rsid w:val="00F7518B"/>
    <w:rsid w:val="00F86C4E"/>
    <w:rsid w:val="00F97A84"/>
    <w:rsid w:val="00FA0E81"/>
    <w:rsid w:val="00FA2911"/>
    <w:rsid w:val="00FA340E"/>
    <w:rsid w:val="00FA4068"/>
    <w:rsid w:val="00FA5886"/>
    <w:rsid w:val="00FB58BF"/>
    <w:rsid w:val="00FE0C3D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99EDF"/>
  <w15:chartTrackingRefBased/>
  <w15:docId w15:val="{9EF8CB16-EC3B-4CF9-AFCD-9851EC88C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56A0"/>
    <w:pPr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C075E"/>
    <w:pPr>
      <w:keepNext/>
      <w:keepLines/>
      <w:pBdr>
        <w:left w:val="single" w:sz="24" w:space="5" w:color="662482" w:themeColor="accent2"/>
      </w:pBdr>
      <w:spacing w:before="240" w:after="0"/>
      <w:outlineLvl w:val="0"/>
    </w:pPr>
    <w:rPr>
      <w:rFonts w:eastAsiaTheme="majorEastAsia" w:cstheme="majorBidi"/>
      <w:b/>
      <w:color w:val="007B5F" w:themeColor="text2"/>
      <w:sz w:val="48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61B5"/>
    <w:pPr>
      <w:outlineLvl w:val="1"/>
    </w:pPr>
    <w:rPr>
      <w:b/>
      <w:bCs/>
      <w:color w:val="007B5F" w:themeColor="text2"/>
      <w:sz w:val="40"/>
      <w:szCs w:val="40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261B5"/>
    <w:pPr>
      <w:outlineLvl w:val="2"/>
    </w:pPr>
    <w:rPr>
      <w:b/>
      <w:bCs/>
      <w:color w:val="007B5F" w:themeColor="text2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0515B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007B5F" w:themeColor="text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13D9"/>
  </w:style>
  <w:style w:type="paragraph" w:styleId="Piedepgina">
    <w:name w:val="footer"/>
    <w:basedOn w:val="Normal"/>
    <w:link w:val="PiedepginaCar"/>
    <w:uiPriority w:val="99"/>
    <w:unhideWhenUsed/>
    <w:rsid w:val="002713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13D9"/>
  </w:style>
  <w:style w:type="paragraph" w:customStyle="1" w:styleId="Capitulotitular">
    <w:name w:val="Capitulo titular"/>
    <w:basedOn w:val="Normal"/>
    <w:link w:val="CapitulotitularCar"/>
    <w:qFormat/>
    <w:rsid w:val="00960993"/>
    <w:pPr>
      <w:ind w:left="227"/>
    </w:pPr>
    <w:rPr>
      <w:b/>
      <w:bCs/>
      <w:color w:val="007B5F" w:themeColor="text2"/>
      <w:sz w:val="60"/>
      <w:szCs w:val="60"/>
    </w:rPr>
  </w:style>
  <w:style w:type="character" w:customStyle="1" w:styleId="CapitulotitularCar">
    <w:name w:val="Capitulo titular Car"/>
    <w:basedOn w:val="Fuentedeprrafopredeter"/>
    <w:link w:val="Capitulotitular"/>
    <w:rsid w:val="00960993"/>
    <w:rPr>
      <w:b/>
      <w:bCs/>
      <w:color w:val="007B5F" w:themeColor="text2"/>
      <w:sz w:val="60"/>
      <w:szCs w:val="60"/>
    </w:rPr>
  </w:style>
  <w:style w:type="paragraph" w:customStyle="1" w:styleId="Encabezado-Texto">
    <w:name w:val="Encabezado-Texto"/>
    <w:basedOn w:val="Normal"/>
    <w:link w:val="Encabezado-TextoCar"/>
    <w:qFormat/>
    <w:rsid w:val="00960993"/>
    <w:pPr>
      <w:spacing w:after="0"/>
      <w:jc w:val="right"/>
    </w:pPr>
    <w:rPr>
      <w:color w:val="A5A5A5" w:themeColor="accent3"/>
      <w:sz w:val="16"/>
      <w:szCs w:val="16"/>
    </w:rPr>
  </w:style>
  <w:style w:type="paragraph" w:customStyle="1" w:styleId="NCapitulo">
    <w:name w:val="Nº Capitulo"/>
    <w:basedOn w:val="Normal"/>
    <w:link w:val="NCapituloCar"/>
    <w:qFormat/>
    <w:rsid w:val="00BC075E"/>
    <w:pPr>
      <w:spacing w:after="0" w:line="240" w:lineRule="auto"/>
    </w:pPr>
    <w:rPr>
      <w:b/>
      <w:bCs/>
      <w:color w:val="662482" w:themeColor="accent2"/>
      <w:sz w:val="200"/>
      <w:szCs w:val="200"/>
    </w:rPr>
  </w:style>
  <w:style w:type="character" w:customStyle="1" w:styleId="Encabezado-TextoCar">
    <w:name w:val="Encabezado-Texto Car"/>
    <w:basedOn w:val="Fuentedeprrafopredeter"/>
    <w:link w:val="Encabezado-Texto"/>
    <w:rsid w:val="00960993"/>
    <w:rPr>
      <w:color w:val="A5A5A5" w:themeColor="accent3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C075E"/>
    <w:rPr>
      <w:rFonts w:eastAsiaTheme="majorEastAsia" w:cstheme="majorBidi"/>
      <w:b/>
      <w:color w:val="007B5F" w:themeColor="text2"/>
      <w:sz w:val="48"/>
      <w:szCs w:val="32"/>
    </w:rPr>
  </w:style>
  <w:style w:type="character" w:customStyle="1" w:styleId="NCapituloCar">
    <w:name w:val="Nº Capitulo Car"/>
    <w:basedOn w:val="Fuentedeprrafopredeter"/>
    <w:link w:val="NCapitulo"/>
    <w:rsid w:val="00BC075E"/>
    <w:rPr>
      <w:b/>
      <w:bCs/>
      <w:color w:val="662482" w:themeColor="accent2"/>
      <w:sz w:val="200"/>
      <w:szCs w:val="200"/>
    </w:rPr>
  </w:style>
  <w:style w:type="character" w:customStyle="1" w:styleId="Ttulo2Car">
    <w:name w:val="Título 2 Car"/>
    <w:basedOn w:val="Fuentedeprrafopredeter"/>
    <w:link w:val="Ttulo2"/>
    <w:uiPriority w:val="9"/>
    <w:rsid w:val="00E261B5"/>
    <w:rPr>
      <w:b/>
      <w:bCs/>
      <w:color w:val="007B5F" w:themeColor="text2"/>
      <w:sz w:val="40"/>
      <w:szCs w:val="40"/>
    </w:rPr>
  </w:style>
  <w:style w:type="character" w:customStyle="1" w:styleId="Ttulo3Car">
    <w:name w:val="Título 3 Car"/>
    <w:basedOn w:val="Fuentedeprrafopredeter"/>
    <w:link w:val="Ttulo3"/>
    <w:uiPriority w:val="9"/>
    <w:rsid w:val="00E261B5"/>
    <w:rPr>
      <w:b/>
      <w:bCs/>
      <w:color w:val="007B5F" w:themeColor="text2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F97A8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97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4Car">
    <w:name w:val="Título 4 Car"/>
    <w:basedOn w:val="Fuentedeprrafopredeter"/>
    <w:link w:val="Ttulo4"/>
    <w:uiPriority w:val="9"/>
    <w:rsid w:val="0050515B"/>
    <w:rPr>
      <w:rFonts w:eastAsiaTheme="majorEastAsia" w:cstheme="majorBidi"/>
      <w:i/>
      <w:iCs/>
      <w:color w:val="007B5F" w:themeColor="text2"/>
    </w:rPr>
  </w:style>
  <w:style w:type="paragraph" w:styleId="TDC1">
    <w:name w:val="toc 1"/>
    <w:basedOn w:val="Normal"/>
    <w:next w:val="Normal"/>
    <w:autoRedefine/>
    <w:uiPriority w:val="39"/>
    <w:unhideWhenUsed/>
    <w:rsid w:val="00E91A38"/>
    <w:pPr>
      <w:spacing w:before="120" w:after="120"/>
    </w:pPr>
    <w:rPr>
      <w:rFonts w:cstheme="minorHAnsi"/>
      <w:b/>
      <w:bCs/>
      <w:cap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E91A38"/>
    <w:pPr>
      <w:spacing w:after="0"/>
      <w:ind w:left="240"/>
    </w:pPr>
    <w:rPr>
      <w:rFonts w:cstheme="minorHAnsi"/>
      <w:smallCaps/>
      <w:szCs w:val="20"/>
    </w:rPr>
  </w:style>
  <w:style w:type="character" w:styleId="Hipervnculo">
    <w:name w:val="Hyperlink"/>
    <w:basedOn w:val="Fuentedeprrafopredeter"/>
    <w:uiPriority w:val="99"/>
    <w:unhideWhenUsed/>
    <w:rsid w:val="00AC2A6D"/>
    <w:rPr>
      <w:color w:val="004899" w:themeColor="hyperlink"/>
      <w:u w:val="single"/>
    </w:rPr>
  </w:style>
  <w:style w:type="table" w:styleId="Tablaconcuadrcula">
    <w:name w:val="Table Grid"/>
    <w:basedOn w:val="Tablanormal"/>
    <w:uiPriority w:val="39"/>
    <w:rsid w:val="00D66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tulodellibro">
    <w:name w:val="Book Title"/>
    <w:basedOn w:val="Fuentedeprrafopredeter"/>
    <w:uiPriority w:val="33"/>
    <w:qFormat/>
    <w:rsid w:val="00DC379C"/>
    <w:rPr>
      <w:b/>
      <w:bCs/>
      <w:i/>
      <w:iCs/>
      <w:spacing w:val="5"/>
    </w:rPr>
  </w:style>
  <w:style w:type="character" w:styleId="Referenciaintensa">
    <w:name w:val="Intense Reference"/>
    <w:basedOn w:val="Fuentedeprrafopredeter"/>
    <w:uiPriority w:val="32"/>
    <w:qFormat/>
    <w:rsid w:val="00DC379C"/>
    <w:rPr>
      <w:b/>
      <w:bCs/>
      <w:smallCaps/>
      <w:color w:val="39A935" w:themeColor="accent1"/>
      <w:spacing w:val="5"/>
    </w:rPr>
  </w:style>
  <w:style w:type="character" w:styleId="Referenciasutil">
    <w:name w:val="Subtle Reference"/>
    <w:basedOn w:val="Fuentedeprrafopredeter"/>
    <w:uiPriority w:val="31"/>
    <w:qFormat/>
    <w:rsid w:val="00DC379C"/>
    <w:rPr>
      <w:smallCaps/>
      <w:color w:val="5A5A5A" w:themeColor="text1" w:themeTint="A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C379C"/>
    <w:pPr>
      <w:pBdr>
        <w:top w:val="single" w:sz="4" w:space="10" w:color="39A935" w:themeColor="accent1"/>
        <w:bottom w:val="single" w:sz="4" w:space="10" w:color="39A935" w:themeColor="accent1"/>
      </w:pBdr>
      <w:spacing w:before="360" w:after="360"/>
      <w:ind w:left="864" w:right="864"/>
      <w:jc w:val="center"/>
    </w:pPr>
    <w:rPr>
      <w:i/>
      <w:iCs/>
      <w:color w:val="39A935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C379C"/>
    <w:rPr>
      <w:i/>
      <w:iCs/>
      <w:color w:val="39A935" w:themeColor="accent1"/>
    </w:rPr>
  </w:style>
  <w:style w:type="paragraph" w:styleId="Cita">
    <w:name w:val="Quote"/>
    <w:basedOn w:val="Normal"/>
    <w:next w:val="Normal"/>
    <w:link w:val="CitaCar"/>
    <w:uiPriority w:val="29"/>
    <w:qFormat/>
    <w:rsid w:val="00DC379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C379C"/>
    <w:rPr>
      <w:i/>
      <w:iCs/>
      <w:color w:val="404040" w:themeColor="text1" w:themeTint="BF"/>
    </w:rPr>
  </w:style>
  <w:style w:type="character" w:styleId="Fuerte">
    <w:name w:val="Strong"/>
    <w:basedOn w:val="Fuentedeprrafopredeter"/>
    <w:uiPriority w:val="22"/>
    <w:qFormat/>
    <w:rsid w:val="00DC379C"/>
    <w:rPr>
      <w:b/>
      <w:bCs/>
    </w:rPr>
  </w:style>
  <w:style w:type="character" w:styleId="nfasis">
    <w:name w:val="Emphasis"/>
    <w:basedOn w:val="Fuentedeprrafopredeter"/>
    <w:uiPriority w:val="20"/>
    <w:qFormat/>
    <w:rsid w:val="00DC379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DC379C"/>
    <w:rPr>
      <w:i/>
      <w:iCs/>
      <w:color w:val="39A935" w:themeColor="accent1"/>
    </w:rPr>
  </w:style>
  <w:style w:type="character" w:styleId="nfasissutil">
    <w:name w:val="Subtle Emphasis"/>
    <w:basedOn w:val="Fuentedeprrafopredeter"/>
    <w:uiPriority w:val="19"/>
    <w:qFormat/>
    <w:rsid w:val="00DC379C"/>
    <w:rPr>
      <w:i/>
      <w:iCs/>
      <w:color w:val="404040" w:themeColor="text1" w:themeTint="BF"/>
    </w:rPr>
  </w:style>
  <w:style w:type="paragraph" w:styleId="Subttulo">
    <w:name w:val="Subtitle"/>
    <w:basedOn w:val="Normal"/>
    <w:next w:val="Normal"/>
    <w:link w:val="SubttuloCar"/>
    <w:uiPriority w:val="11"/>
    <w:qFormat/>
    <w:rsid w:val="00DC379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DC379C"/>
    <w:rPr>
      <w:rFonts w:eastAsiaTheme="minorEastAsia"/>
      <w:color w:val="5A5A5A" w:themeColor="text1" w:themeTint="A5"/>
      <w:spacing w:val="15"/>
    </w:rPr>
  </w:style>
  <w:style w:type="paragraph" w:customStyle="1" w:styleId="Portada-ttulo">
    <w:name w:val="Portada-título"/>
    <w:basedOn w:val="Normal"/>
    <w:link w:val="Portada-ttuloCar"/>
    <w:qFormat/>
    <w:rsid w:val="00432F31"/>
    <w:rPr>
      <w:b/>
      <w:bCs/>
      <w:color w:val="FFFFFF" w:themeColor="background1"/>
      <w:sz w:val="52"/>
      <w:szCs w:val="52"/>
    </w:rPr>
  </w:style>
  <w:style w:type="paragraph" w:customStyle="1" w:styleId="Portada-subttulo">
    <w:name w:val="Portada-subtítulo"/>
    <w:basedOn w:val="Normal"/>
    <w:link w:val="Portada-subttuloCar"/>
    <w:qFormat/>
    <w:rsid w:val="00432F31"/>
    <w:rPr>
      <w:b/>
      <w:bCs/>
      <w:color w:val="FFFFFF" w:themeColor="background1"/>
      <w:sz w:val="30"/>
      <w:szCs w:val="30"/>
    </w:rPr>
  </w:style>
  <w:style w:type="character" w:customStyle="1" w:styleId="Portada-ttuloCar">
    <w:name w:val="Portada-título Car"/>
    <w:basedOn w:val="Fuentedeprrafopredeter"/>
    <w:link w:val="Portada-ttulo"/>
    <w:rsid w:val="00432F31"/>
    <w:rPr>
      <w:b/>
      <w:bCs/>
      <w:color w:val="FFFFFF" w:themeColor="background1"/>
      <w:sz w:val="52"/>
      <w:szCs w:val="52"/>
    </w:rPr>
  </w:style>
  <w:style w:type="character" w:customStyle="1" w:styleId="Portada-subttuloCar">
    <w:name w:val="Portada-subtítulo Car"/>
    <w:basedOn w:val="Fuentedeprrafopredeter"/>
    <w:link w:val="Portada-subttulo"/>
    <w:rsid w:val="00432F31"/>
    <w:rPr>
      <w:b/>
      <w:bCs/>
      <w:color w:val="FFFFFF" w:themeColor="background1"/>
      <w:sz w:val="30"/>
      <w:szCs w:val="30"/>
    </w:rPr>
  </w:style>
  <w:style w:type="table" w:customStyle="1" w:styleId="TableNormal">
    <w:name w:val="Table Normal"/>
    <w:uiPriority w:val="2"/>
    <w:semiHidden/>
    <w:unhideWhenUsed/>
    <w:qFormat/>
    <w:rsid w:val="00D76E0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76E0A"/>
    <w:pPr>
      <w:widowControl w:val="0"/>
      <w:autoSpaceDE w:val="0"/>
      <w:autoSpaceDN w:val="0"/>
      <w:spacing w:before="44" w:after="0" w:line="240" w:lineRule="auto"/>
      <w:jc w:val="center"/>
    </w:pPr>
    <w:rPr>
      <w:rFonts w:ascii="Arial" w:eastAsia="Arial" w:hAnsi="Arial" w:cs="Arial"/>
      <w:kern w:val="0"/>
      <w14:ligatures w14:val="none"/>
    </w:rPr>
  </w:style>
  <w:style w:type="paragraph" w:styleId="TDC3">
    <w:name w:val="toc 3"/>
    <w:basedOn w:val="Normal"/>
    <w:next w:val="Normal"/>
    <w:autoRedefine/>
    <w:uiPriority w:val="39"/>
    <w:unhideWhenUsed/>
    <w:rsid w:val="001B3809"/>
    <w:pPr>
      <w:spacing w:after="100"/>
      <w:ind w:left="440"/>
    </w:pPr>
  </w:style>
  <w:style w:type="paragraph" w:styleId="Prrafodelista">
    <w:name w:val="List Paragraph"/>
    <w:basedOn w:val="Normal"/>
    <w:uiPriority w:val="34"/>
    <w:qFormat/>
    <w:rsid w:val="00D856A0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54C25"/>
    <w:pPr>
      <w:pBdr>
        <w:left w:val="none" w:sz="0" w:space="0" w:color="auto"/>
      </w:pBdr>
      <w:jc w:val="left"/>
      <w:outlineLvl w:val="9"/>
    </w:pPr>
    <w:rPr>
      <w:rFonts w:asciiTheme="majorHAnsi" w:hAnsiTheme="majorHAnsi"/>
      <w:b w:val="0"/>
      <w:color w:val="2A7E27" w:themeColor="accent1" w:themeShade="BF"/>
      <w:kern w:val="0"/>
      <w:sz w:val="32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5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image" Target="media/image34.emf"/><Relationship Id="rId47" Type="http://schemas.openxmlformats.org/officeDocument/2006/relationships/image" Target="media/image39.emf"/><Relationship Id="rId50" Type="http://schemas.openxmlformats.org/officeDocument/2006/relationships/image" Target="media/image42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9" Type="http://schemas.openxmlformats.org/officeDocument/2006/relationships/image" Target="media/image21.emf"/><Relationship Id="rId11" Type="http://schemas.openxmlformats.org/officeDocument/2006/relationships/footer" Target="footer2.xml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image" Target="media/image37.emf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image" Target="media/image41.png"/><Relationship Id="rId10" Type="http://schemas.openxmlformats.org/officeDocument/2006/relationships/header" Target="header2.xml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image" Target="media/image36.e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image" Target="media/image35.emf"/><Relationship Id="rId48" Type="http://schemas.openxmlformats.org/officeDocument/2006/relationships/image" Target="media/image40.emf"/><Relationship Id="rId8" Type="http://schemas.openxmlformats.org/officeDocument/2006/relationships/header" Target="header1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image" Target="media/image38.emf"/><Relationship Id="rId20" Type="http://schemas.openxmlformats.org/officeDocument/2006/relationships/image" Target="media/image12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51457221\Downloads\3_plantilla_horizontal_dependencia_morado.dotx" TargetMode="External"/></Relationships>
</file>

<file path=word/theme/theme1.xml><?xml version="1.0" encoding="utf-8"?>
<a:theme xmlns:a="http://schemas.openxmlformats.org/drawingml/2006/main" name="Tema de Office">
  <a:themeElements>
    <a:clrScheme name="Imserso-morado">
      <a:dk1>
        <a:sysClr val="windowText" lastClr="000000"/>
      </a:dk1>
      <a:lt1>
        <a:sysClr val="window" lastClr="FFFFFF"/>
      </a:lt1>
      <a:dk2>
        <a:srgbClr val="007B5F"/>
      </a:dk2>
      <a:lt2>
        <a:srgbClr val="E7E6E6"/>
      </a:lt2>
      <a:accent1>
        <a:srgbClr val="39A935"/>
      </a:accent1>
      <a:accent2>
        <a:srgbClr val="662482"/>
      </a:accent2>
      <a:accent3>
        <a:srgbClr val="A5A5A5"/>
      </a:accent3>
      <a:accent4>
        <a:srgbClr val="FCC200"/>
      </a:accent4>
      <a:accent5>
        <a:srgbClr val="009EE2"/>
      </a:accent5>
      <a:accent6>
        <a:srgbClr val="EE7D00"/>
      </a:accent6>
      <a:hlink>
        <a:srgbClr val="004899"/>
      </a:hlink>
      <a:folHlink>
        <a:srgbClr val="009EE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CD5920-2295-4B1E-88A6-BE8C6EC9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3_plantilla_horizontal_dependencia_morado.dotx</Template>
  <TotalTime>334</TotalTime>
  <Pages>31</Pages>
  <Words>1822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Llanos Hinojosa Cervera</dc:creator>
  <cp:keywords/>
  <dc:description/>
  <cp:lastModifiedBy>Paloma García Rueda</cp:lastModifiedBy>
  <cp:revision>38</cp:revision>
  <cp:lastPrinted>2026-03-05T09:42:00Z</cp:lastPrinted>
  <dcterms:created xsi:type="dcterms:W3CDTF">2026-03-13T08:48:00Z</dcterms:created>
  <dcterms:modified xsi:type="dcterms:W3CDTF">2026-07-07T11:46:00Z</dcterms:modified>
</cp:coreProperties>
</file>