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46F73323" w:rsidR="00D2535A" w:rsidRDefault="00C67067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790EEBE7">
                <wp:simplePos x="0" y="0"/>
                <wp:positionH relativeFrom="column">
                  <wp:posOffset>4981575</wp:posOffset>
                </wp:positionH>
                <wp:positionV relativeFrom="margin">
                  <wp:align>bottom</wp:align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516D8495" w:rsidR="003D00CE" w:rsidRPr="00432F31" w:rsidRDefault="00416D33" w:rsidP="00432F31">
                            <w:pPr>
                              <w:pStyle w:val="Portada-subttulo"/>
                            </w:pPr>
                            <w:r>
                              <w:t>Informe mensual a 31 de julio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0D02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25pt;margin-top:0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" filled="f" stroked="f" strokeweight=".5pt">
                <v:textbox>
                  <w:txbxContent>
                    <w:p w14:paraId="03622A66" w14:textId="516D8495" w:rsidR="003D00CE" w:rsidRPr="00432F31" w:rsidRDefault="00416D33" w:rsidP="00432F31">
                      <w:pPr>
                        <w:pStyle w:val="Portada-subttulo"/>
                      </w:pPr>
                      <w:r>
                        <w:t>Informe mensual a 31 de julio de 2026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7FFE21E9">
            <wp:simplePos x="0" y="0"/>
            <wp:positionH relativeFrom="column">
              <wp:posOffset>5057140</wp:posOffset>
            </wp:positionH>
            <wp:positionV relativeFrom="paragraph">
              <wp:posOffset>4816475</wp:posOffset>
            </wp:positionV>
            <wp:extent cx="3773805" cy="57785"/>
            <wp:effectExtent l="0" t="0" r="0" b="0"/>
            <wp:wrapNone/>
            <wp:docPr id="751163267" name="Ba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Barr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F6A6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72886753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Tit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498D" id="Titulo" o:spid="_x0000_s1027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488B0EF4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89326" name="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 w:rsidRPr="00C67067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3F6EB0E" wp14:editId="64F1C88B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Fo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Fondo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019F77EE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62DF537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118F547B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5C207760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157B771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1F208D6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6ACB5BE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0A36474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8DDA28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357B323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F8BC4A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09848B4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54F7571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3A76738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2AD8373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78AAFEF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375BC1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24F56D2C" w:rsidR="00A66A66" w:rsidRDefault="00CC533C" w:rsidP="00CC533C">
      <w:pPr>
        <w:tabs>
          <w:tab w:val="left" w:pos="2025"/>
        </w:tabs>
      </w:pPr>
      <w:r>
        <w:tab/>
      </w:r>
    </w:p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1" w:name="_Toc161146538"/>
      <w:r w:rsidRPr="002C5C27">
        <w:t>Nota metodológica</w:t>
      </w:r>
      <w:bookmarkEnd w:id="1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2" w:name="_Toc161146539"/>
      <w:r>
        <w:rPr>
          <w:rStyle w:val="Ttulo1Car"/>
          <w:b/>
        </w:rPr>
        <w:lastRenderedPageBreak/>
        <w:t>Nota metodológica</w:t>
      </w:r>
      <w:bookmarkEnd w:id="2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3" w:name="_Hlk126311510"/>
      <w:r w:rsidRPr="00D856A0">
        <w:rPr>
          <w:color w:val="662482" w:themeColor="accent2"/>
        </w:rPr>
        <w:t xml:space="preserve">Beneficiarios sin prestación </w:t>
      </w:r>
    </w:p>
    <w:bookmarkEnd w:id="3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4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4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3F66911C" w14:textId="6250C4A5" w:rsidR="00D856A0" w:rsidRDefault="00D856A0" w:rsidP="005470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1C05BB35" w14:textId="77777777" w:rsidR="005470A0" w:rsidRDefault="005470A0" w:rsidP="00D856A0">
      <w:pPr>
        <w:pStyle w:val="Capitulotitular"/>
      </w:pPr>
    </w:p>
    <w:p w14:paraId="4438AB77" w14:textId="77777777" w:rsidR="005470A0" w:rsidRDefault="005470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2682C5BD" w:rsidR="00E951AE" w:rsidRDefault="00E951AE" w:rsidP="00E951AE">
      <w:pPr>
        <w:pStyle w:val="Capitulotitular"/>
        <w:ind w:left="-567"/>
        <w:jc w:val="left"/>
        <w:outlineLvl w:val="1"/>
        <w:rPr>
          <w:rStyle w:val="Ttulo1Car"/>
        </w:rPr>
      </w:pPr>
    </w:p>
    <w:p w14:paraId="540C9980" w14:textId="31BD3873" w:rsidR="000B02B3" w:rsidRDefault="00416D33" w:rsidP="009C01B1">
      <w:pPr>
        <w:jc w:val="center"/>
      </w:pPr>
      <w:r w:rsidRPr="00416D33">
        <w:drawing>
          <wp:anchor distT="0" distB="0" distL="114300" distR="114300" simplePos="0" relativeHeight="251815936" behindDoc="0" locked="0" layoutInCell="1" allowOverlap="1" wp14:anchorId="3B30F41A" wp14:editId="700EF704">
            <wp:simplePos x="0" y="0"/>
            <wp:positionH relativeFrom="column">
              <wp:posOffset>-3810</wp:posOffset>
            </wp:positionH>
            <wp:positionV relativeFrom="paragraph">
              <wp:align>top</wp:align>
            </wp:positionV>
            <wp:extent cx="8531860" cy="3100705"/>
            <wp:effectExtent l="0" t="0" r="2540" b="4445"/>
            <wp:wrapSquare wrapText="bothSides"/>
            <wp:docPr id="791016667" name="IMG_Resumen_variabl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16667" name="IMG_Resumen_variabl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EB1A0" w14:textId="111D937F" w:rsidR="009C01B1" w:rsidRDefault="009C01B1" w:rsidP="00195507"/>
    <w:p w14:paraId="5E60F2CE" w14:textId="77777777" w:rsidR="000606D4" w:rsidRDefault="000606D4"/>
    <w:p w14:paraId="3411E226" w14:textId="2A20FCC1" w:rsidR="000606D4" w:rsidRDefault="000606D4"/>
    <w:p w14:paraId="61FBC40E" w14:textId="7A8DB9E2" w:rsidR="000606D4" w:rsidRDefault="000606D4"/>
    <w:p w14:paraId="363DD1FB" w14:textId="685931BD" w:rsidR="000606D4" w:rsidRDefault="00416D33" w:rsidP="00195507">
      <w:pPr>
        <w:jc w:val="center"/>
      </w:pPr>
      <w:r w:rsidRPr="00416D33">
        <w:lastRenderedPageBreak/>
        <w:drawing>
          <wp:anchor distT="0" distB="0" distL="114300" distR="114300" simplePos="0" relativeHeight="251848704" behindDoc="0" locked="0" layoutInCell="1" allowOverlap="1" wp14:anchorId="0ACD399F" wp14:editId="651796F9">
            <wp:simplePos x="0" y="0"/>
            <wp:positionH relativeFrom="column">
              <wp:posOffset>1939290</wp:posOffset>
            </wp:positionH>
            <wp:positionV relativeFrom="paragraph">
              <wp:posOffset>-309880</wp:posOffset>
            </wp:positionV>
            <wp:extent cx="4791075" cy="3067050"/>
            <wp:effectExtent l="0" t="0" r="9525" b="0"/>
            <wp:wrapNone/>
            <wp:docPr id="1824074867" name="IMG_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074867" name="IMG_Imagen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3C44C" w14:textId="01467253" w:rsidR="000606D4" w:rsidRDefault="000606D4"/>
    <w:p w14:paraId="05528945" w14:textId="493DAC1F" w:rsidR="000606D4" w:rsidRDefault="000606D4"/>
    <w:p w14:paraId="3136E172" w14:textId="0CE5128D" w:rsidR="000606D4" w:rsidRDefault="000606D4"/>
    <w:p w14:paraId="6CDAD456" w14:textId="28C9BE08" w:rsidR="000606D4" w:rsidRDefault="000606D4">
      <w:pPr>
        <w:rPr>
          <w:noProof/>
        </w:rPr>
      </w:pPr>
    </w:p>
    <w:p w14:paraId="7E857EDA" w14:textId="77777777" w:rsidR="00195507" w:rsidRDefault="00195507"/>
    <w:p w14:paraId="55CEB9F6" w14:textId="77777777" w:rsidR="00195507" w:rsidRDefault="00195507"/>
    <w:p w14:paraId="65F85378" w14:textId="77777777" w:rsidR="00195507" w:rsidRDefault="00195507"/>
    <w:p w14:paraId="60594481" w14:textId="77777777" w:rsidR="00195507" w:rsidRDefault="00195507"/>
    <w:p w14:paraId="0944160C" w14:textId="1CE4B976" w:rsidR="00195507" w:rsidRDefault="00416D33">
      <w:r w:rsidRPr="00416D33">
        <w:drawing>
          <wp:anchor distT="0" distB="0" distL="114300" distR="114300" simplePos="0" relativeHeight="251852800" behindDoc="0" locked="0" layoutInCell="1" allowOverlap="1" wp14:anchorId="10BC28C1" wp14:editId="5EB78946">
            <wp:simplePos x="0" y="0"/>
            <wp:positionH relativeFrom="column">
              <wp:posOffset>4572000</wp:posOffset>
            </wp:positionH>
            <wp:positionV relativeFrom="paragraph">
              <wp:posOffset>255905</wp:posOffset>
            </wp:positionV>
            <wp:extent cx="4724400" cy="2838450"/>
            <wp:effectExtent l="0" t="0" r="0" b="0"/>
            <wp:wrapNone/>
            <wp:docPr id="1212775208" name="IMG_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5208" name="IMG_Imagen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D33">
        <w:drawing>
          <wp:anchor distT="0" distB="0" distL="114300" distR="114300" simplePos="0" relativeHeight="251850752" behindDoc="0" locked="0" layoutInCell="1" allowOverlap="1" wp14:anchorId="383B15D3" wp14:editId="15FF6087">
            <wp:simplePos x="0" y="0"/>
            <wp:positionH relativeFrom="column">
              <wp:posOffset>-365760</wp:posOffset>
            </wp:positionH>
            <wp:positionV relativeFrom="paragraph">
              <wp:posOffset>253365</wp:posOffset>
            </wp:positionV>
            <wp:extent cx="4724400" cy="2838450"/>
            <wp:effectExtent l="0" t="0" r="0" b="0"/>
            <wp:wrapNone/>
            <wp:docPr id="897137458" name="IMG_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37458" name="IMG_Imagen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8612B" w14:textId="447A45A8" w:rsidR="00195507" w:rsidRDefault="00195507"/>
    <w:p w14:paraId="6B16226B" w14:textId="457C27AE" w:rsidR="00195507" w:rsidRDefault="00195507"/>
    <w:p w14:paraId="0B645923" w14:textId="5D3230A1" w:rsidR="00195507" w:rsidRDefault="00195507"/>
    <w:p w14:paraId="07D6220E" w14:textId="27F401B3" w:rsidR="00195507" w:rsidRDefault="00195507"/>
    <w:p w14:paraId="3F8F0244" w14:textId="4A1A1E50" w:rsidR="00195507" w:rsidRDefault="00195507"/>
    <w:p w14:paraId="594E6831" w14:textId="1F39A7F6" w:rsidR="00195507" w:rsidRDefault="00195507"/>
    <w:p w14:paraId="0A6F1660" w14:textId="18F81908" w:rsidR="00195507" w:rsidRDefault="00195507"/>
    <w:p w14:paraId="1652A1E4" w14:textId="2E308D04" w:rsidR="00195507" w:rsidRDefault="00195507"/>
    <w:p w14:paraId="161E5907" w14:textId="5567622D" w:rsidR="00195507" w:rsidRDefault="00195507"/>
    <w:p w14:paraId="29CF878E" w14:textId="6125989E" w:rsidR="00195507" w:rsidRDefault="00195507"/>
    <w:p w14:paraId="7AB772BF" w14:textId="3609F563" w:rsidR="000606D4" w:rsidRDefault="000606D4"/>
    <w:p w14:paraId="08002577" w14:textId="2F841276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717BC925">
            <wp:extent cx="8538210" cy="149418"/>
            <wp:effectExtent l="0" t="0" r="0" b="3175"/>
            <wp:docPr id="545449059" name="Li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49059" name="Line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4667CE04" w14:textId="77777777" w:rsidR="00545DDA" w:rsidRDefault="00545DDA"/>
    <w:p w14:paraId="680F69F1" w14:textId="77777777" w:rsidR="009C01B1" w:rsidRDefault="009C01B1"/>
    <w:p w14:paraId="2EBD5C84" w14:textId="77777777" w:rsidR="009C01B1" w:rsidRDefault="009C01B1"/>
    <w:p w14:paraId="3480C54C" w14:textId="68F00A9E" w:rsidR="009C01B1" w:rsidRDefault="009C01B1" w:rsidP="009C01B1">
      <w:pPr>
        <w:ind w:left="-1134"/>
      </w:pPr>
    </w:p>
    <w:p w14:paraId="7FC1A933" w14:textId="7FB06A6B" w:rsidR="00545DDA" w:rsidRDefault="00545DDA" w:rsidP="009C01B1">
      <w:pPr>
        <w:ind w:left="-1134"/>
      </w:pPr>
    </w:p>
    <w:p w14:paraId="0E164637" w14:textId="302F7CB4" w:rsidR="004E151E" w:rsidRDefault="004E151E" w:rsidP="009C01B1">
      <w:pPr>
        <w:ind w:left="-1134"/>
      </w:pPr>
    </w:p>
    <w:p w14:paraId="486BA005" w14:textId="019FE72E" w:rsidR="004E151E" w:rsidRDefault="004E151E" w:rsidP="009C01B1">
      <w:pPr>
        <w:ind w:left="-1134"/>
      </w:pPr>
    </w:p>
    <w:p w14:paraId="1FA2E150" w14:textId="7422B02F" w:rsidR="00545DDA" w:rsidRDefault="00545DDA" w:rsidP="009C01B1">
      <w:pPr>
        <w:ind w:left="-1134"/>
      </w:pPr>
    </w:p>
    <w:p w14:paraId="14CB86B4" w14:textId="69FE9971" w:rsidR="00545DDA" w:rsidRDefault="00545DDA" w:rsidP="009C01B1">
      <w:pPr>
        <w:ind w:left="-1134"/>
      </w:pPr>
    </w:p>
    <w:p w14:paraId="6B8F0BAE" w14:textId="7975C7FE" w:rsidR="00545DDA" w:rsidRDefault="00545DDA" w:rsidP="009C01B1">
      <w:pPr>
        <w:ind w:left="-1134"/>
      </w:pPr>
    </w:p>
    <w:p w14:paraId="074D4CBE" w14:textId="71B09974" w:rsidR="00545DDA" w:rsidRDefault="00416D33" w:rsidP="009C01B1">
      <w:pPr>
        <w:ind w:left="-1134"/>
      </w:pPr>
      <w:r w:rsidRPr="00416D33">
        <w:lastRenderedPageBreak/>
        <w:drawing>
          <wp:anchor distT="0" distB="0" distL="114300" distR="114300" simplePos="0" relativeHeight="251817984" behindDoc="0" locked="0" layoutInCell="1" allowOverlap="1" wp14:anchorId="791A4BEE" wp14:editId="641BFA6B">
            <wp:simplePos x="0" y="0"/>
            <wp:positionH relativeFrom="column">
              <wp:posOffset>-648335</wp:posOffset>
            </wp:positionH>
            <wp:positionV relativeFrom="paragraph">
              <wp:posOffset>-191770</wp:posOffset>
            </wp:positionV>
            <wp:extent cx="10115550" cy="2649220"/>
            <wp:effectExtent l="0" t="0" r="0" b="0"/>
            <wp:wrapNone/>
            <wp:docPr id="479861267" name="IMG_Tabla_Resumen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61267" name="IMG_Tabla_Resumen_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1BADB" w14:textId="4EB07775" w:rsidR="00545DDA" w:rsidRDefault="00545DDA" w:rsidP="009C01B1">
      <w:pPr>
        <w:ind w:left="-1134"/>
      </w:pPr>
    </w:p>
    <w:p w14:paraId="19A26AFD" w14:textId="142D1D08" w:rsidR="00545DDA" w:rsidRDefault="00545DDA" w:rsidP="009C01B1">
      <w:pPr>
        <w:ind w:left="-1134"/>
      </w:pPr>
    </w:p>
    <w:p w14:paraId="1F997EDF" w14:textId="06A442D3" w:rsidR="00545DDA" w:rsidRDefault="00545DDA" w:rsidP="009C01B1">
      <w:pPr>
        <w:ind w:left="-1134"/>
      </w:pPr>
    </w:p>
    <w:p w14:paraId="7817B2FB" w14:textId="26BFE2AB" w:rsidR="00545DDA" w:rsidRDefault="00545DDA" w:rsidP="009C01B1">
      <w:pPr>
        <w:ind w:left="-1134"/>
      </w:pPr>
    </w:p>
    <w:p w14:paraId="186C804C" w14:textId="045DC5AF" w:rsidR="00545DDA" w:rsidRDefault="00545DDA" w:rsidP="009C01B1">
      <w:pPr>
        <w:ind w:left="-1134"/>
      </w:pPr>
    </w:p>
    <w:p w14:paraId="27729C6D" w14:textId="3D554039" w:rsidR="004E151E" w:rsidRDefault="004E151E" w:rsidP="009C01B1">
      <w:pPr>
        <w:ind w:left="-1134"/>
      </w:pPr>
    </w:p>
    <w:p w14:paraId="4E7246E2" w14:textId="4D34C246" w:rsidR="009C01B1" w:rsidRDefault="009C01B1" w:rsidP="009C01B1">
      <w:pPr>
        <w:ind w:left="-1134"/>
      </w:pPr>
    </w:p>
    <w:p w14:paraId="1C27444A" w14:textId="50511DD1" w:rsidR="009C01B1" w:rsidRDefault="00416D33" w:rsidP="009C01B1">
      <w:pPr>
        <w:ind w:left="-1134"/>
      </w:pPr>
      <w:r w:rsidRPr="00416D33">
        <w:drawing>
          <wp:anchor distT="0" distB="0" distL="114300" distR="114300" simplePos="0" relativeHeight="251854848" behindDoc="0" locked="0" layoutInCell="1" allowOverlap="1" wp14:anchorId="7E73A957" wp14:editId="0F0B4781">
            <wp:simplePos x="0" y="0"/>
            <wp:positionH relativeFrom="column">
              <wp:posOffset>-603885</wp:posOffset>
            </wp:positionH>
            <wp:positionV relativeFrom="paragraph">
              <wp:posOffset>323215</wp:posOffset>
            </wp:positionV>
            <wp:extent cx="4914900" cy="2705100"/>
            <wp:effectExtent l="0" t="0" r="0" b="0"/>
            <wp:wrapNone/>
            <wp:docPr id="1861047565" name="IMG_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47565" name="IMG_Imagen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4850B" w14:textId="1ABC5E44" w:rsidR="00545DDA" w:rsidRDefault="00416D33" w:rsidP="001E1EDB">
      <w:pPr>
        <w:pStyle w:val="NCapitulo"/>
        <w:ind w:left="720"/>
      </w:pPr>
      <w:r w:rsidRPr="00416D33">
        <w:drawing>
          <wp:anchor distT="0" distB="0" distL="114300" distR="114300" simplePos="0" relativeHeight="251856896" behindDoc="0" locked="0" layoutInCell="1" allowOverlap="1" wp14:anchorId="2CF6BF87" wp14:editId="4388B1A5">
            <wp:simplePos x="0" y="0"/>
            <wp:positionH relativeFrom="column">
              <wp:posOffset>4410075</wp:posOffset>
            </wp:positionH>
            <wp:positionV relativeFrom="paragraph">
              <wp:posOffset>33020</wp:posOffset>
            </wp:positionV>
            <wp:extent cx="4914900" cy="2705100"/>
            <wp:effectExtent l="0" t="0" r="0" b="0"/>
            <wp:wrapNone/>
            <wp:docPr id="594080457" name="IMG_Imagen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80457" name="IMG_Imagen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5AE80" w14:textId="77777777" w:rsidR="00545DDA" w:rsidRDefault="00545DDA" w:rsidP="001E1EDB">
      <w:pPr>
        <w:pStyle w:val="NCapitulo"/>
        <w:ind w:left="720"/>
      </w:pPr>
    </w:p>
    <w:p w14:paraId="57C18F26" w14:textId="48C0D3AF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41518EDA" w14:textId="77777777" w:rsidR="00A402D4" w:rsidRDefault="00A402D4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64DDE08C" w:rsidR="009C01B1" w:rsidRDefault="00416D33" w:rsidP="002D6254">
      <w:pPr>
        <w:ind w:left="-142"/>
      </w:pPr>
      <w:r w:rsidRPr="00416D33">
        <w:lastRenderedPageBreak/>
        <w:drawing>
          <wp:anchor distT="0" distB="0" distL="114300" distR="114300" simplePos="0" relativeHeight="251858944" behindDoc="0" locked="0" layoutInCell="1" allowOverlap="1" wp14:anchorId="3C31F986" wp14:editId="62DEDDA1">
            <wp:simplePos x="0" y="0"/>
            <wp:positionH relativeFrom="column">
              <wp:posOffset>-394335</wp:posOffset>
            </wp:positionH>
            <wp:positionV relativeFrom="paragraph">
              <wp:posOffset>2842895</wp:posOffset>
            </wp:positionV>
            <wp:extent cx="4780280" cy="2667000"/>
            <wp:effectExtent l="0" t="0" r="1270" b="0"/>
            <wp:wrapNone/>
            <wp:docPr id="405096015" name="IMG_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96015" name="IMG_Imagen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D33">
        <w:drawing>
          <wp:anchor distT="0" distB="0" distL="114300" distR="114300" simplePos="0" relativeHeight="251820032" behindDoc="0" locked="0" layoutInCell="1" allowOverlap="1" wp14:anchorId="127B1416" wp14:editId="514AB5AA">
            <wp:simplePos x="0" y="0"/>
            <wp:positionH relativeFrom="column">
              <wp:posOffset>-108585</wp:posOffset>
            </wp:positionH>
            <wp:positionV relativeFrom="paragraph">
              <wp:posOffset>-387350</wp:posOffset>
            </wp:positionV>
            <wp:extent cx="9219565" cy="3134995"/>
            <wp:effectExtent l="0" t="0" r="635" b="8255"/>
            <wp:wrapNone/>
            <wp:docPr id="684828358" name="IMG_Tabla_Solicitud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828358" name="IMG_Tabla_Solicitud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C157A" w14:textId="77777777" w:rsidR="00D66A31" w:rsidRDefault="00D66A31">
      <w:pPr>
        <w:jc w:val="left"/>
      </w:pPr>
    </w:p>
    <w:p w14:paraId="23EA0DB7" w14:textId="77777777" w:rsidR="00D66A31" w:rsidRDefault="00D66A31">
      <w:pPr>
        <w:jc w:val="left"/>
      </w:pPr>
    </w:p>
    <w:p w14:paraId="2048AED5" w14:textId="77777777" w:rsidR="00D66A31" w:rsidRDefault="00D66A31">
      <w:pPr>
        <w:jc w:val="left"/>
      </w:pPr>
    </w:p>
    <w:p w14:paraId="6E4F1C5D" w14:textId="77777777" w:rsidR="00D66A31" w:rsidRDefault="00D66A31">
      <w:pPr>
        <w:jc w:val="left"/>
      </w:pPr>
    </w:p>
    <w:p w14:paraId="5B0ACCFC" w14:textId="77777777" w:rsidR="00D66A31" w:rsidRDefault="00D66A31">
      <w:pPr>
        <w:jc w:val="left"/>
      </w:pPr>
    </w:p>
    <w:p w14:paraId="287E15A8" w14:textId="77777777" w:rsidR="00D66A31" w:rsidRDefault="00D66A31">
      <w:pPr>
        <w:jc w:val="left"/>
      </w:pPr>
    </w:p>
    <w:p w14:paraId="23B61D7C" w14:textId="77777777" w:rsidR="00D66A31" w:rsidRDefault="00D66A31">
      <w:pPr>
        <w:jc w:val="left"/>
      </w:pPr>
    </w:p>
    <w:p w14:paraId="3E76669B" w14:textId="77777777" w:rsidR="00D66A31" w:rsidRDefault="00D66A31">
      <w:pPr>
        <w:jc w:val="left"/>
      </w:pPr>
    </w:p>
    <w:p w14:paraId="2337C3B1" w14:textId="7AB30DFF" w:rsidR="00D66A31" w:rsidRDefault="00416D33">
      <w:pPr>
        <w:jc w:val="left"/>
      </w:pPr>
      <w:r w:rsidRPr="00416D33">
        <w:drawing>
          <wp:anchor distT="0" distB="0" distL="114300" distR="114300" simplePos="0" relativeHeight="251860992" behindDoc="0" locked="0" layoutInCell="1" allowOverlap="1" wp14:anchorId="70738CC7" wp14:editId="3D0E4C30">
            <wp:simplePos x="0" y="0"/>
            <wp:positionH relativeFrom="column">
              <wp:posOffset>4539615</wp:posOffset>
            </wp:positionH>
            <wp:positionV relativeFrom="paragraph">
              <wp:posOffset>272415</wp:posOffset>
            </wp:positionV>
            <wp:extent cx="4772025" cy="2667000"/>
            <wp:effectExtent l="0" t="0" r="9525" b="0"/>
            <wp:wrapNone/>
            <wp:docPr id="705935678" name="IMG_Imagen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35678" name="IMG_Imagen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5C3E1" w14:textId="44F433D8" w:rsidR="00D66A31" w:rsidRDefault="00D66A31">
      <w:pPr>
        <w:jc w:val="left"/>
      </w:pPr>
    </w:p>
    <w:p w14:paraId="481AA206" w14:textId="77777777" w:rsidR="00D66A31" w:rsidRDefault="00D66A31">
      <w:pPr>
        <w:jc w:val="left"/>
      </w:pPr>
    </w:p>
    <w:p w14:paraId="1C0CFAA4" w14:textId="77777777" w:rsidR="00D66A31" w:rsidRDefault="00D66A31">
      <w:pPr>
        <w:jc w:val="left"/>
      </w:pPr>
    </w:p>
    <w:p w14:paraId="22251168" w14:textId="77777777" w:rsidR="00D66A31" w:rsidRDefault="00D66A31">
      <w:pPr>
        <w:jc w:val="left"/>
      </w:pPr>
    </w:p>
    <w:p w14:paraId="03396F62" w14:textId="77777777" w:rsidR="00D66A31" w:rsidRDefault="00D66A31">
      <w:pPr>
        <w:jc w:val="left"/>
      </w:pPr>
    </w:p>
    <w:p w14:paraId="474C8894" w14:textId="77777777" w:rsidR="00D66A31" w:rsidRDefault="00D66A31">
      <w:pPr>
        <w:jc w:val="left"/>
      </w:pPr>
    </w:p>
    <w:p w14:paraId="1E5D93DC" w14:textId="77777777" w:rsidR="00D66A31" w:rsidRDefault="00D66A31">
      <w:pPr>
        <w:jc w:val="left"/>
      </w:pPr>
    </w:p>
    <w:p w14:paraId="60647310" w14:textId="77777777" w:rsidR="00D66A31" w:rsidRDefault="00D66A31">
      <w:pPr>
        <w:jc w:val="left"/>
      </w:pPr>
    </w:p>
    <w:p w14:paraId="5C0D9574" w14:textId="77777777" w:rsidR="00D66A31" w:rsidRDefault="00D66A31">
      <w:pPr>
        <w:jc w:val="left"/>
      </w:pPr>
    </w:p>
    <w:p w14:paraId="6CCE4181" w14:textId="77777777" w:rsidR="00D66A31" w:rsidRDefault="00D66A31">
      <w:pPr>
        <w:jc w:val="left"/>
      </w:pPr>
    </w:p>
    <w:p w14:paraId="77F500ED" w14:textId="4B6CB950" w:rsidR="00D66A31" w:rsidRDefault="00416D33">
      <w:pPr>
        <w:jc w:val="left"/>
      </w:pPr>
      <w:r w:rsidRPr="00416D33">
        <w:lastRenderedPageBreak/>
        <w:drawing>
          <wp:anchor distT="0" distB="0" distL="114300" distR="114300" simplePos="0" relativeHeight="251822080" behindDoc="0" locked="0" layoutInCell="1" allowOverlap="1" wp14:anchorId="27473BAF" wp14:editId="255EC6DB">
            <wp:simplePos x="0" y="0"/>
            <wp:positionH relativeFrom="column">
              <wp:posOffset>-200025</wp:posOffset>
            </wp:positionH>
            <wp:positionV relativeFrom="paragraph">
              <wp:posOffset>-305435</wp:posOffset>
            </wp:positionV>
            <wp:extent cx="9219565" cy="3134995"/>
            <wp:effectExtent l="0" t="0" r="635" b="8255"/>
            <wp:wrapNone/>
            <wp:docPr id="1114305369" name="IMG_Tabla_Resolucion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05369" name="IMG_Tabla_Resolucione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68352" w14:textId="58B4D288" w:rsidR="00D66A31" w:rsidRDefault="00D66A31">
      <w:pPr>
        <w:jc w:val="left"/>
      </w:pPr>
    </w:p>
    <w:p w14:paraId="2203A87D" w14:textId="77777777" w:rsidR="00D66A31" w:rsidRDefault="00D66A31">
      <w:pPr>
        <w:jc w:val="left"/>
      </w:pPr>
    </w:p>
    <w:p w14:paraId="5FD4B423" w14:textId="77777777" w:rsidR="00D66A31" w:rsidRDefault="00D66A31">
      <w:pPr>
        <w:jc w:val="left"/>
      </w:pPr>
    </w:p>
    <w:p w14:paraId="3318F180" w14:textId="77777777" w:rsidR="00D66A31" w:rsidRDefault="00D66A31">
      <w:pPr>
        <w:jc w:val="left"/>
      </w:pPr>
    </w:p>
    <w:p w14:paraId="0B21E24D" w14:textId="77777777" w:rsidR="00D66A31" w:rsidRDefault="00D66A31">
      <w:pPr>
        <w:jc w:val="left"/>
      </w:pPr>
    </w:p>
    <w:p w14:paraId="6EB602AF" w14:textId="77777777" w:rsidR="00D66A31" w:rsidRDefault="00D66A31">
      <w:pPr>
        <w:jc w:val="left"/>
      </w:pPr>
    </w:p>
    <w:p w14:paraId="13144422" w14:textId="77777777" w:rsidR="00D66A31" w:rsidRDefault="00D66A31">
      <w:pPr>
        <w:jc w:val="left"/>
      </w:pPr>
    </w:p>
    <w:p w14:paraId="41F1190B" w14:textId="77777777" w:rsidR="00D66A31" w:rsidRDefault="00D66A31">
      <w:pPr>
        <w:jc w:val="left"/>
      </w:pPr>
    </w:p>
    <w:p w14:paraId="7FE4EBC0" w14:textId="07A4DF69" w:rsidR="00D66A31" w:rsidRDefault="00416D33">
      <w:pPr>
        <w:jc w:val="left"/>
      </w:pPr>
      <w:r w:rsidRPr="00416D33">
        <w:drawing>
          <wp:anchor distT="0" distB="0" distL="114300" distR="114300" simplePos="0" relativeHeight="251863040" behindDoc="0" locked="0" layoutInCell="1" allowOverlap="1" wp14:anchorId="31235996" wp14:editId="3630B5E4">
            <wp:simplePos x="0" y="0"/>
            <wp:positionH relativeFrom="column">
              <wp:posOffset>-200025</wp:posOffset>
            </wp:positionH>
            <wp:positionV relativeFrom="paragraph">
              <wp:posOffset>391160</wp:posOffset>
            </wp:positionV>
            <wp:extent cx="4780280" cy="2667000"/>
            <wp:effectExtent l="0" t="0" r="1270" b="0"/>
            <wp:wrapNone/>
            <wp:docPr id="111401449" name="IMG_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1449" name="IMG_Imagen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74ACD" w14:textId="70827966" w:rsidR="00D66A31" w:rsidRDefault="00416D33">
      <w:pPr>
        <w:jc w:val="left"/>
      </w:pPr>
      <w:r w:rsidRPr="00416D33">
        <w:drawing>
          <wp:anchor distT="0" distB="0" distL="114300" distR="114300" simplePos="0" relativeHeight="251865088" behindDoc="0" locked="0" layoutInCell="1" allowOverlap="1" wp14:anchorId="3EAA11A1" wp14:editId="1BDE4FD3">
            <wp:simplePos x="0" y="0"/>
            <wp:positionH relativeFrom="column">
              <wp:posOffset>4758690</wp:posOffset>
            </wp:positionH>
            <wp:positionV relativeFrom="paragraph">
              <wp:posOffset>100965</wp:posOffset>
            </wp:positionV>
            <wp:extent cx="4619625" cy="2668270"/>
            <wp:effectExtent l="0" t="0" r="9525" b="0"/>
            <wp:wrapNone/>
            <wp:docPr id="782572742" name="IMG_Image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72742" name="IMG_Imagen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97690" w14:textId="2B1FE4A5" w:rsidR="00D66A31" w:rsidRDefault="00D66A31">
      <w:pPr>
        <w:jc w:val="left"/>
      </w:pPr>
    </w:p>
    <w:p w14:paraId="4BA47159" w14:textId="65B0F625" w:rsidR="00D66A31" w:rsidRDefault="00D66A31">
      <w:pPr>
        <w:jc w:val="left"/>
      </w:pPr>
    </w:p>
    <w:p w14:paraId="74684E50" w14:textId="490B485B" w:rsidR="00D66A31" w:rsidRDefault="00D66A31">
      <w:pPr>
        <w:jc w:val="left"/>
      </w:pPr>
    </w:p>
    <w:p w14:paraId="4114B662" w14:textId="3C901065" w:rsidR="00D66A31" w:rsidRDefault="00D66A31">
      <w:pPr>
        <w:jc w:val="left"/>
      </w:pPr>
    </w:p>
    <w:p w14:paraId="3794118B" w14:textId="3495E19F" w:rsidR="00D66A31" w:rsidRDefault="00D66A31">
      <w:pPr>
        <w:jc w:val="left"/>
      </w:pPr>
    </w:p>
    <w:p w14:paraId="17F2AFAF" w14:textId="79AA2C54" w:rsidR="00D66A31" w:rsidRDefault="00D66A31">
      <w:pPr>
        <w:jc w:val="left"/>
      </w:pPr>
    </w:p>
    <w:p w14:paraId="4D8331D4" w14:textId="3713DA9F" w:rsidR="00D66A31" w:rsidRDefault="00D66A31">
      <w:pPr>
        <w:jc w:val="left"/>
      </w:pPr>
    </w:p>
    <w:p w14:paraId="5FF16322" w14:textId="77777777" w:rsidR="00D66A31" w:rsidRDefault="00D66A31">
      <w:pPr>
        <w:jc w:val="left"/>
      </w:pPr>
    </w:p>
    <w:p w14:paraId="06643D76" w14:textId="77777777" w:rsidR="00D66A31" w:rsidRDefault="00D66A31">
      <w:pPr>
        <w:jc w:val="left"/>
      </w:pPr>
    </w:p>
    <w:p w14:paraId="0201CE69" w14:textId="102F99A6" w:rsidR="00D66A31" w:rsidRDefault="00416D33">
      <w:pPr>
        <w:jc w:val="left"/>
      </w:pPr>
      <w:r w:rsidRPr="00416D33">
        <w:lastRenderedPageBreak/>
        <w:drawing>
          <wp:anchor distT="0" distB="0" distL="114300" distR="114300" simplePos="0" relativeHeight="251824128" behindDoc="0" locked="0" layoutInCell="1" allowOverlap="1" wp14:anchorId="3EAC7993" wp14:editId="755000FB">
            <wp:simplePos x="0" y="0"/>
            <wp:positionH relativeFrom="column">
              <wp:posOffset>-205105</wp:posOffset>
            </wp:positionH>
            <wp:positionV relativeFrom="paragraph">
              <wp:posOffset>-367030</wp:posOffset>
            </wp:positionV>
            <wp:extent cx="9219565" cy="3134995"/>
            <wp:effectExtent l="0" t="0" r="635" b="8255"/>
            <wp:wrapNone/>
            <wp:docPr id="731878716" name="IMG_Tabla_Beneficiari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78716" name="IMG_Tabla_Beneficiario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31646" w14:textId="77777777" w:rsidR="00D66A31" w:rsidRDefault="00D66A31">
      <w:pPr>
        <w:jc w:val="left"/>
      </w:pPr>
    </w:p>
    <w:p w14:paraId="292F25BB" w14:textId="77777777" w:rsidR="00D66A31" w:rsidRDefault="00D66A31">
      <w:pPr>
        <w:jc w:val="left"/>
      </w:pPr>
    </w:p>
    <w:p w14:paraId="477B843C" w14:textId="77777777" w:rsidR="00D66A31" w:rsidRDefault="00D66A31">
      <w:pPr>
        <w:jc w:val="left"/>
      </w:pPr>
    </w:p>
    <w:p w14:paraId="7B33ABFB" w14:textId="77777777" w:rsidR="00D66A31" w:rsidRDefault="00D66A31">
      <w:pPr>
        <w:jc w:val="left"/>
      </w:pPr>
    </w:p>
    <w:p w14:paraId="73DF67AE" w14:textId="77777777" w:rsidR="00D66A31" w:rsidRDefault="00D66A31">
      <w:pPr>
        <w:jc w:val="left"/>
      </w:pPr>
    </w:p>
    <w:p w14:paraId="057FB242" w14:textId="77777777" w:rsidR="00D66A31" w:rsidRDefault="00D66A31">
      <w:pPr>
        <w:jc w:val="left"/>
      </w:pPr>
    </w:p>
    <w:p w14:paraId="33B461F1" w14:textId="77777777" w:rsidR="00D66A31" w:rsidRDefault="00D66A31">
      <w:pPr>
        <w:jc w:val="left"/>
      </w:pPr>
    </w:p>
    <w:p w14:paraId="61B32A2F" w14:textId="77777777" w:rsidR="00D66A31" w:rsidRDefault="00D66A31">
      <w:pPr>
        <w:jc w:val="left"/>
      </w:pPr>
    </w:p>
    <w:p w14:paraId="375FCBA3" w14:textId="46011F39" w:rsidR="00D66A31" w:rsidRDefault="00416D33">
      <w:pPr>
        <w:jc w:val="left"/>
      </w:pPr>
      <w:r w:rsidRPr="00416D33">
        <w:drawing>
          <wp:anchor distT="0" distB="0" distL="114300" distR="114300" simplePos="0" relativeHeight="251867136" behindDoc="0" locked="0" layoutInCell="1" allowOverlap="1" wp14:anchorId="70806DD9" wp14:editId="5DC43E41">
            <wp:simplePos x="0" y="0"/>
            <wp:positionH relativeFrom="column">
              <wp:posOffset>-537210</wp:posOffset>
            </wp:positionH>
            <wp:positionV relativeFrom="paragraph">
              <wp:posOffset>320040</wp:posOffset>
            </wp:positionV>
            <wp:extent cx="5113655" cy="2667000"/>
            <wp:effectExtent l="0" t="0" r="0" b="0"/>
            <wp:wrapNone/>
            <wp:docPr id="20177285" name="IMG_Imagen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285" name="IMG_Imagen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10615" w14:textId="4453AC3C" w:rsidR="00D66A31" w:rsidRDefault="00416D33">
      <w:pPr>
        <w:jc w:val="left"/>
      </w:pPr>
      <w:r w:rsidRPr="00416D33">
        <w:drawing>
          <wp:anchor distT="0" distB="0" distL="114300" distR="114300" simplePos="0" relativeHeight="251869184" behindDoc="0" locked="0" layoutInCell="1" allowOverlap="1" wp14:anchorId="76E3B9F7" wp14:editId="4F48C2D9">
            <wp:simplePos x="0" y="0"/>
            <wp:positionH relativeFrom="column">
              <wp:posOffset>4700905</wp:posOffset>
            </wp:positionH>
            <wp:positionV relativeFrom="paragraph">
              <wp:posOffset>34290</wp:posOffset>
            </wp:positionV>
            <wp:extent cx="4562475" cy="2668270"/>
            <wp:effectExtent l="0" t="0" r="9525" b="0"/>
            <wp:wrapNone/>
            <wp:docPr id="1299094970" name="IMG_Imagen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94970" name="IMG_Imagen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4E4DD" w14:textId="0210349D" w:rsidR="00D66A31" w:rsidRDefault="00D66A31">
      <w:pPr>
        <w:jc w:val="left"/>
      </w:pPr>
    </w:p>
    <w:p w14:paraId="4F033CCF" w14:textId="77777777" w:rsidR="00D66A31" w:rsidRDefault="00D66A31">
      <w:pPr>
        <w:jc w:val="left"/>
      </w:pPr>
    </w:p>
    <w:p w14:paraId="2BFD26AE" w14:textId="77777777" w:rsidR="00D66A31" w:rsidRDefault="00D66A31">
      <w:pPr>
        <w:jc w:val="left"/>
      </w:pPr>
    </w:p>
    <w:p w14:paraId="05BC2FB9" w14:textId="77777777" w:rsidR="00D66A31" w:rsidRDefault="00D66A31">
      <w:pPr>
        <w:jc w:val="left"/>
      </w:pPr>
    </w:p>
    <w:p w14:paraId="76866E72" w14:textId="77777777" w:rsidR="00D66A31" w:rsidRDefault="00D66A31">
      <w:pPr>
        <w:jc w:val="left"/>
      </w:pPr>
    </w:p>
    <w:p w14:paraId="4B6E6F87" w14:textId="77777777" w:rsidR="00D66A31" w:rsidRDefault="00D66A31">
      <w:pPr>
        <w:jc w:val="left"/>
      </w:pPr>
    </w:p>
    <w:p w14:paraId="74A49A4F" w14:textId="77777777" w:rsidR="00D66A31" w:rsidRDefault="00D66A31">
      <w:pPr>
        <w:jc w:val="left"/>
      </w:pPr>
    </w:p>
    <w:p w14:paraId="240D75E9" w14:textId="77777777" w:rsidR="00D66A31" w:rsidRDefault="00D66A31">
      <w:pPr>
        <w:jc w:val="left"/>
      </w:pPr>
    </w:p>
    <w:p w14:paraId="7674B30F" w14:textId="77777777" w:rsidR="00717157" w:rsidRDefault="00717157">
      <w:pPr>
        <w:jc w:val="left"/>
      </w:pPr>
    </w:p>
    <w:p w14:paraId="3992FCA5" w14:textId="0FF21FF6" w:rsidR="00D66A31" w:rsidRDefault="00416D33">
      <w:pPr>
        <w:jc w:val="left"/>
      </w:pPr>
      <w:r w:rsidRPr="00416D33">
        <w:lastRenderedPageBreak/>
        <w:drawing>
          <wp:anchor distT="0" distB="0" distL="114300" distR="114300" simplePos="0" relativeHeight="251826176" behindDoc="0" locked="0" layoutInCell="1" allowOverlap="1" wp14:anchorId="6343C1FD" wp14:editId="5E90570B">
            <wp:simplePos x="0" y="0"/>
            <wp:positionH relativeFrom="column">
              <wp:posOffset>-74930</wp:posOffset>
            </wp:positionH>
            <wp:positionV relativeFrom="paragraph">
              <wp:posOffset>-325755</wp:posOffset>
            </wp:positionV>
            <wp:extent cx="9219565" cy="3134995"/>
            <wp:effectExtent l="0" t="0" r="635" b="8255"/>
            <wp:wrapNone/>
            <wp:docPr id="72510477" name="IMG_Tabla_ResoluciónP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0477" name="IMG_Tabla_ResoluciónPI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5DE8D" w14:textId="77777777" w:rsidR="00D66A31" w:rsidRDefault="00D66A31">
      <w:pPr>
        <w:jc w:val="left"/>
      </w:pPr>
    </w:p>
    <w:p w14:paraId="6FCDB576" w14:textId="77777777" w:rsidR="00D66A31" w:rsidRDefault="00D66A31">
      <w:pPr>
        <w:jc w:val="left"/>
      </w:pPr>
    </w:p>
    <w:p w14:paraId="31C6DD27" w14:textId="77777777" w:rsidR="00D66A31" w:rsidRDefault="00D66A31">
      <w:pPr>
        <w:jc w:val="left"/>
      </w:pPr>
    </w:p>
    <w:p w14:paraId="0139E5C6" w14:textId="77777777" w:rsidR="00D66A31" w:rsidRDefault="00D66A31">
      <w:pPr>
        <w:jc w:val="left"/>
      </w:pPr>
    </w:p>
    <w:p w14:paraId="511E2E9A" w14:textId="77777777" w:rsidR="00D66A31" w:rsidRDefault="00D66A31">
      <w:pPr>
        <w:jc w:val="left"/>
      </w:pPr>
    </w:p>
    <w:p w14:paraId="1A067573" w14:textId="77777777" w:rsidR="00D66A31" w:rsidRDefault="00D66A31">
      <w:pPr>
        <w:jc w:val="left"/>
      </w:pPr>
    </w:p>
    <w:p w14:paraId="67AC1F36" w14:textId="77777777" w:rsidR="00D66A31" w:rsidRDefault="00D66A31">
      <w:pPr>
        <w:jc w:val="left"/>
      </w:pPr>
    </w:p>
    <w:p w14:paraId="2986E728" w14:textId="77777777" w:rsidR="00D66A31" w:rsidRDefault="00D66A31">
      <w:pPr>
        <w:jc w:val="left"/>
      </w:pPr>
    </w:p>
    <w:p w14:paraId="48B66DFA" w14:textId="632EB3ED" w:rsidR="00D66A31" w:rsidRDefault="00416D33">
      <w:pPr>
        <w:jc w:val="left"/>
      </w:pPr>
      <w:r w:rsidRPr="00416D33">
        <w:drawing>
          <wp:anchor distT="0" distB="0" distL="114300" distR="114300" simplePos="0" relativeHeight="251871232" behindDoc="0" locked="0" layoutInCell="1" allowOverlap="1" wp14:anchorId="43C8BBF4" wp14:editId="5779402E">
            <wp:simplePos x="0" y="0"/>
            <wp:positionH relativeFrom="column">
              <wp:posOffset>-537210</wp:posOffset>
            </wp:positionH>
            <wp:positionV relativeFrom="paragraph">
              <wp:posOffset>358140</wp:posOffset>
            </wp:positionV>
            <wp:extent cx="5256530" cy="2667000"/>
            <wp:effectExtent l="0" t="0" r="1270" b="0"/>
            <wp:wrapNone/>
            <wp:docPr id="1295419246" name="IMG_Imagen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19246" name="IMG_Imagen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0F6AC" w14:textId="2D6ECD68" w:rsidR="00D66A31" w:rsidRDefault="00416D33">
      <w:pPr>
        <w:jc w:val="left"/>
      </w:pPr>
      <w:r w:rsidRPr="00416D33">
        <w:drawing>
          <wp:anchor distT="0" distB="0" distL="114300" distR="114300" simplePos="0" relativeHeight="251873280" behindDoc="0" locked="0" layoutInCell="1" allowOverlap="1" wp14:anchorId="24A123AC" wp14:editId="1E201DD9">
            <wp:simplePos x="0" y="0"/>
            <wp:positionH relativeFrom="column">
              <wp:posOffset>4834890</wp:posOffset>
            </wp:positionH>
            <wp:positionV relativeFrom="paragraph">
              <wp:posOffset>72390</wp:posOffset>
            </wp:positionV>
            <wp:extent cx="4638675" cy="2668270"/>
            <wp:effectExtent l="0" t="0" r="9525" b="0"/>
            <wp:wrapNone/>
            <wp:docPr id="1842292844" name="IMG_Imagen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92844" name="IMG_Imagen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17B40" w14:textId="40D7B315" w:rsidR="00AD3D10" w:rsidRDefault="00AD3D10">
      <w:pPr>
        <w:jc w:val="left"/>
      </w:pPr>
    </w:p>
    <w:p w14:paraId="642501DE" w14:textId="76325C1B" w:rsidR="00153D61" w:rsidRDefault="00153D61">
      <w:pPr>
        <w:jc w:val="left"/>
      </w:pPr>
    </w:p>
    <w:p w14:paraId="09ED84BC" w14:textId="468C38F1" w:rsidR="00153D61" w:rsidRDefault="00153D61">
      <w:pPr>
        <w:jc w:val="left"/>
      </w:pPr>
    </w:p>
    <w:p w14:paraId="2C252392" w14:textId="6E09D655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648339C9" w:rsidR="00153D61" w:rsidRDefault="00416D33">
      <w:pPr>
        <w:jc w:val="left"/>
      </w:pPr>
      <w:r w:rsidRPr="00416D33">
        <w:lastRenderedPageBreak/>
        <w:drawing>
          <wp:anchor distT="0" distB="0" distL="114300" distR="114300" simplePos="0" relativeHeight="251828224" behindDoc="0" locked="0" layoutInCell="1" allowOverlap="1" wp14:anchorId="074D16B7" wp14:editId="45FA2630">
            <wp:simplePos x="0" y="0"/>
            <wp:positionH relativeFrom="column">
              <wp:posOffset>-81280</wp:posOffset>
            </wp:positionH>
            <wp:positionV relativeFrom="paragraph">
              <wp:posOffset>-403860</wp:posOffset>
            </wp:positionV>
            <wp:extent cx="9219565" cy="3134995"/>
            <wp:effectExtent l="0" t="0" r="635" b="8255"/>
            <wp:wrapNone/>
            <wp:docPr id="2095891530" name="IMG_Tabla_PrestaciónEfe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91530" name="IMG_Tabla_PrestaciónEfec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693" w14:textId="7C80BAC3" w:rsidR="00153D61" w:rsidRDefault="00153D61">
      <w:pPr>
        <w:jc w:val="left"/>
      </w:pPr>
    </w:p>
    <w:p w14:paraId="63C800D3" w14:textId="4814295A" w:rsidR="00717157" w:rsidRDefault="00717157" w:rsidP="0013338B">
      <w:pPr>
        <w:jc w:val="left"/>
      </w:pPr>
    </w:p>
    <w:p w14:paraId="19802D80" w14:textId="77777777" w:rsidR="00717157" w:rsidRDefault="00717157" w:rsidP="0013338B">
      <w:pPr>
        <w:jc w:val="left"/>
      </w:pPr>
    </w:p>
    <w:p w14:paraId="6E1A172F" w14:textId="77777777" w:rsidR="00717157" w:rsidRDefault="00717157" w:rsidP="0013338B">
      <w:pPr>
        <w:jc w:val="left"/>
      </w:pPr>
    </w:p>
    <w:p w14:paraId="478739FD" w14:textId="77777777" w:rsidR="00717157" w:rsidRDefault="00717157" w:rsidP="0013338B">
      <w:pPr>
        <w:jc w:val="left"/>
      </w:pPr>
    </w:p>
    <w:p w14:paraId="0A713390" w14:textId="77777777" w:rsidR="00717157" w:rsidRDefault="00717157" w:rsidP="0013338B">
      <w:pPr>
        <w:jc w:val="left"/>
      </w:pPr>
    </w:p>
    <w:p w14:paraId="622390DC" w14:textId="77777777" w:rsidR="00717157" w:rsidRDefault="00717157" w:rsidP="0013338B">
      <w:pPr>
        <w:jc w:val="left"/>
      </w:pPr>
    </w:p>
    <w:p w14:paraId="0A5861C1" w14:textId="77777777" w:rsidR="00717157" w:rsidRDefault="00717157" w:rsidP="0013338B">
      <w:pPr>
        <w:jc w:val="left"/>
      </w:pPr>
    </w:p>
    <w:p w14:paraId="62AFB79D" w14:textId="13C04E84" w:rsidR="00717157" w:rsidRDefault="00416D33" w:rsidP="0013338B">
      <w:pPr>
        <w:jc w:val="left"/>
      </w:pPr>
      <w:r w:rsidRPr="00416D33">
        <w:drawing>
          <wp:anchor distT="0" distB="0" distL="114300" distR="114300" simplePos="0" relativeHeight="251875328" behindDoc="0" locked="0" layoutInCell="1" allowOverlap="1" wp14:anchorId="2E467226" wp14:editId="1C29A944">
            <wp:simplePos x="0" y="0"/>
            <wp:positionH relativeFrom="column">
              <wp:posOffset>-575310</wp:posOffset>
            </wp:positionH>
            <wp:positionV relativeFrom="paragraph">
              <wp:posOffset>281940</wp:posOffset>
            </wp:positionV>
            <wp:extent cx="5285105" cy="2667000"/>
            <wp:effectExtent l="0" t="0" r="0" b="0"/>
            <wp:wrapNone/>
            <wp:docPr id="7237363" name="IMG_Imagen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363" name="IMG_Imagen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D33">
        <w:drawing>
          <wp:anchor distT="0" distB="0" distL="114300" distR="114300" simplePos="0" relativeHeight="251877376" behindDoc="0" locked="0" layoutInCell="1" allowOverlap="1" wp14:anchorId="5595080C" wp14:editId="1F7F353C">
            <wp:simplePos x="0" y="0"/>
            <wp:positionH relativeFrom="column">
              <wp:posOffset>4815840</wp:posOffset>
            </wp:positionH>
            <wp:positionV relativeFrom="paragraph">
              <wp:posOffset>281940</wp:posOffset>
            </wp:positionV>
            <wp:extent cx="4676775" cy="2668270"/>
            <wp:effectExtent l="0" t="0" r="9525" b="0"/>
            <wp:wrapNone/>
            <wp:docPr id="674960534" name="IMG_Imagen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60534" name="IMG_Imagen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9BB37" w14:textId="69F2B665" w:rsidR="00717157" w:rsidRDefault="00717157" w:rsidP="0013338B">
      <w:pPr>
        <w:jc w:val="left"/>
      </w:pPr>
    </w:p>
    <w:p w14:paraId="3CAC5CF3" w14:textId="225696CB" w:rsidR="00717157" w:rsidRDefault="00717157" w:rsidP="0013338B">
      <w:pPr>
        <w:jc w:val="left"/>
      </w:pPr>
    </w:p>
    <w:p w14:paraId="51A5D3B6" w14:textId="77777777" w:rsidR="00717157" w:rsidRDefault="00717157" w:rsidP="0013338B">
      <w:pPr>
        <w:jc w:val="left"/>
      </w:pPr>
    </w:p>
    <w:p w14:paraId="61B1BE2D" w14:textId="77777777" w:rsidR="00717157" w:rsidRDefault="00717157" w:rsidP="0013338B">
      <w:pPr>
        <w:jc w:val="left"/>
      </w:pPr>
    </w:p>
    <w:p w14:paraId="74CE970B" w14:textId="61B7C29C" w:rsidR="00335075" w:rsidRDefault="00335075" w:rsidP="0013338B">
      <w:pPr>
        <w:jc w:val="left"/>
        <w:rPr>
          <w:color w:val="FFFFFF" w:themeColor="background1"/>
        </w:rPr>
      </w:pPr>
      <w:r w:rsidRPr="0013338B">
        <w:rPr>
          <w:color w:val="FFFFFF" w:themeColor="background1"/>
        </w:rPr>
        <w:t>5</w:t>
      </w:r>
    </w:p>
    <w:p w14:paraId="510A12F7" w14:textId="4C9270EA" w:rsidR="000C2995" w:rsidRPr="003207B8" w:rsidRDefault="000C2995" w:rsidP="000C2995">
      <w:pPr>
        <w:pStyle w:val="NCapitulo"/>
        <w:ind w:left="720"/>
      </w:pPr>
      <w:r>
        <w:lastRenderedPageBreak/>
        <w:t>5</w:t>
      </w:r>
    </w:p>
    <w:p w14:paraId="5AB7785F" w14:textId="77777777" w:rsidR="000C2995" w:rsidRPr="003207B8" w:rsidRDefault="000C2995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21D5661B" w14:textId="77777777" w:rsidR="00165DF6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</w:t>
      </w:r>
    </w:p>
    <w:p w14:paraId="3B469F49" w14:textId="3C149FEB" w:rsidR="000C2995" w:rsidRDefault="00256F95" w:rsidP="00256F95">
      <w: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  <w:r w:rsidR="000C2995" w:rsidRPr="000C2995">
        <w:t xml:space="preserve"> </w:t>
      </w:r>
    </w:p>
    <w:p w14:paraId="1922AEC5" w14:textId="6DF6628B" w:rsidR="00256F95" w:rsidRDefault="00416D33" w:rsidP="00256F95">
      <w:r w:rsidRPr="00416D33">
        <w:drawing>
          <wp:anchor distT="0" distB="0" distL="114300" distR="114300" simplePos="0" relativeHeight="251840512" behindDoc="0" locked="0" layoutInCell="1" allowOverlap="1" wp14:anchorId="6A5D5B4F" wp14:editId="3EECF922">
            <wp:simplePos x="0" y="0"/>
            <wp:positionH relativeFrom="column">
              <wp:posOffset>-647065</wp:posOffset>
            </wp:positionH>
            <wp:positionV relativeFrom="paragraph">
              <wp:posOffset>114935</wp:posOffset>
            </wp:positionV>
            <wp:extent cx="10058400" cy="1609090"/>
            <wp:effectExtent l="0" t="0" r="0" b="0"/>
            <wp:wrapNone/>
            <wp:docPr id="1526077993" name="IMG_Tiempo_med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77993" name="IMG_Tiempo_medi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1CC6D" w14:textId="3136B6A3" w:rsidR="00256F95" w:rsidRDefault="00256F95" w:rsidP="00256F95"/>
    <w:p w14:paraId="578928BE" w14:textId="50C83F5F" w:rsidR="00335075" w:rsidRDefault="00335075" w:rsidP="00335075"/>
    <w:p w14:paraId="4AF677EC" w14:textId="351E078C" w:rsidR="00335075" w:rsidRPr="00335075" w:rsidRDefault="00335075" w:rsidP="00335075"/>
    <w:p w14:paraId="79A1C310" w14:textId="4BEE1D5A" w:rsidR="00FB58BF" w:rsidRDefault="00416D33" w:rsidP="00C13664">
      <w:pPr>
        <w:pStyle w:val="Ttulo2"/>
      </w:pPr>
      <w:bookmarkStart w:id="12" w:name="_Toc161146546"/>
      <w:r w:rsidRPr="00416D33">
        <w:drawing>
          <wp:anchor distT="0" distB="0" distL="114300" distR="114300" simplePos="1" relativeHeight="251881472" behindDoc="0" locked="0" layoutInCell="1" allowOverlap="1" wp14:anchorId="6171D777" wp14:editId="1E856EF3">
            <wp:simplePos x="2924175" y="4143375"/>
            <wp:positionH relativeFrom="column">
              <wp:posOffset>1844040</wp:posOffset>
            </wp:positionH>
            <wp:positionV relativeFrom="paragraph">
              <wp:posOffset>725170</wp:posOffset>
            </wp:positionV>
            <wp:extent cx="4643755" cy="2569845"/>
            <wp:effectExtent l="0" t="0" r="4445" b="1905"/>
            <wp:wrapNone/>
            <wp:docPr id="702932744" name="IMG_Graf_tiempomed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32744" name="IMG_Graf_tiempomedi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075"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380603F8" w:rsidR="00FB58BF" w:rsidRDefault="00416D33" w:rsidP="00350B4F">
      <w:pPr>
        <w:ind w:left="-284"/>
        <w:jc w:val="left"/>
      </w:pPr>
      <w:r w:rsidRPr="00416D33">
        <w:drawing>
          <wp:anchor distT="0" distB="0" distL="114300" distR="114300" simplePos="0" relativeHeight="251842560" behindDoc="0" locked="0" layoutInCell="1" allowOverlap="1" wp14:anchorId="6092827C" wp14:editId="2173DF44">
            <wp:simplePos x="0" y="0"/>
            <wp:positionH relativeFrom="column">
              <wp:posOffset>-451485</wp:posOffset>
            </wp:positionH>
            <wp:positionV relativeFrom="paragraph">
              <wp:posOffset>146050</wp:posOffset>
            </wp:positionV>
            <wp:extent cx="9676765" cy="3779520"/>
            <wp:effectExtent l="0" t="0" r="635" b="0"/>
            <wp:wrapNone/>
            <wp:docPr id="1497920877" name="IMG_Sol_res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20877" name="IMG_Sol_resol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8BF">
        <w:br w:type="page"/>
      </w:r>
    </w:p>
    <w:p w14:paraId="13A9A76A" w14:textId="1514D3BF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34A0A352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7D4C8DB9" w14:textId="77736C76" w:rsidR="00165DF6" w:rsidRDefault="00416D33" w:rsidP="00BE3335">
      <w:pPr>
        <w:ind w:left="-709"/>
      </w:pPr>
      <w:r w:rsidRPr="00416D33">
        <w:drawing>
          <wp:anchor distT="0" distB="0" distL="114300" distR="114300" simplePos="0" relativeHeight="251844608" behindDoc="0" locked="0" layoutInCell="1" allowOverlap="1" wp14:anchorId="3511E044" wp14:editId="4E8A3418">
            <wp:simplePos x="0" y="0"/>
            <wp:positionH relativeFrom="column">
              <wp:posOffset>-628650</wp:posOffset>
            </wp:positionH>
            <wp:positionV relativeFrom="paragraph">
              <wp:posOffset>168910</wp:posOffset>
            </wp:positionV>
            <wp:extent cx="9676765" cy="3779520"/>
            <wp:effectExtent l="0" t="0" r="635" b="0"/>
            <wp:wrapNone/>
            <wp:docPr id="472903038" name="IMG_Resol_res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03038" name="IMG_Resol_resol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3DD6A" w14:textId="3E4229BA" w:rsidR="00165DF6" w:rsidRDefault="00165DF6" w:rsidP="00BE3335">
      <w:pPr>
        <w:ind w:left="-709"/>
      </w:pPr>
    </w:p>
    <w:p w14:paraId="1A2EF5F6" w14:textId="76C0AAB5" w:rsidR="00165DF6" w:rsidRDefault="00165DF6" w:rsidP="00BE3335">
      <w:pPr>
        <w:ind w:left="-709"/>
      </w:pPr>
    </w:p>
    <w:p w14:paraId="5B98C549" w14:textId="3F85492C" w:rsidR="00165DF6" w:rsidRDefault="00165DF6" w:rsidP="00BE3335">
      <w:pPr>
        <w:ind w:left="-709"/>
      </w:pPr>
    </w:p>
    <w:p w14:paraId="2E77180C" w14:textId="1EBA4BD2" w:rsidR="00165DF6" w:rsidRDefault="00165DF6" w:rsidP="00BE3335">
      <w:pPr>
        <w:ind w:left="-709"/>
      </w:pPr>
    </w:p>
    <w:p w14:paraId="68E922DE" w14:textId="2C037345" w:rsidR="00165DF6" w:rsidRDefault="00165DF6" w:rsidP="00BE3335">
      <w:pPr>
        <w:ind w:left="-709"/>
      </w:pPr>
    </w:p>
    <w:p w14:paraId="2F183DF8" w14:textId="525EE013" w:rsidR="00165DF6" w:rsidRDefault="00165DF6" w:rsidP="00BE3335">
      <w:pPr>
        <w:ind w:left="-709"/>
      </w:pPr>
    </w:p>
    <w:p w14:paraId="4B547931" w14:textId="77777777" w:rsidR="00165DF6" w:rsidRDefault="00165DF6" w:rsidP="00BE3335">
      <w:pPr>
        <w:ind w:left="-709"/>
      </w:pPr>
    </w:p>
    <w:p w14:paraId="3DC4AC95" w14:textId="77777777" w:rsidR="00165DF6" w:rsidRDefault="00165DF6" w:rsidP="00BE3335">
      <w:pPr>
        <w:ind w:left="-709"/>
      </w:pPr>
    </w:p>
    <w:p w14:paraId="354DE06F" w14:textId="4D44C165" w:rsidR="00165DF6" w:rsidRDefault="00165DF6" w:rsidP="00BE3335">
      <w:pPr>
        <w:ind w:left="-709"/>
      </w:pPr>
    </w:p>
    <w:p w14:paraId="4D6B4C4B" w14:textId="77777777" w:rsidR="00165DF6" w:rsidRDefault="00165DF6" w:rsidP="00BE3335">
      <w:pPr>
        <w:ind w:left="-709"/>
      </w:pPr>
    </w:p>
    <w:p w14:paraId="1BD3C06E" w14:textId="03B8DC29" w:rsidR="00165DF6" w:rsidRDefault="00165DF6" w:rsidP="00BE3335">
      <w:pPr>
        <w:ind w:left="-709"/>
      </w:pPr>
    </w:p>
    <w:p w14:paraId="39349C08" w14:textId="4A5FB89C" w:rsidR="00165DF6" w:rsidRDefault="00165DF6" w:rsidP="00BE3335">
      <w:pPr>
        <w:ind w:left="-709"/>
      </w:pPr>
    </w:p>
    <w:p w14:paraId="283063F6" w14:textId="57887148" w:rsidR="00165DF6" w:rsidRDefault="00165DF6" w:rsidP="00BE3335">
      <w:pPr>
        <w:ind w:left="-709"/>
      </w:pPr>
    </w:p>
    <w:p w14:paraId="1E9A45DB" w14:textId="77777777" w:rsidR="00165DF6" w:rsidRDefault="00165DF6" w:rsidP="00BE3335">
      <w:pPr>
        <w:ind w:left="-709"/>
      </w:pPr>
    </w:p>
    <w:p w14:paraId="1FE710A1" w14:textId="77777777" w:rsidR="00165DF6" w:rsidRDefault="00165DF6" w:rsidP="00BE3335">
      <w:pPr>
        <w:ind w:left="-709"/>
      </w:pPr>
    </w:p>
    <w:p w14:paraId="15D46F5B" w14:textId="2C96EA78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026160D2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3C4388EE" w:rsidR="00BE3335" w:rsidRDefault="00416D33" w:rsidP="0053681D">
      <w:pPr>
        <w:ind w:left="-567"/>
        <w:jc w:val="center"/>
      </w:pPr>
      <w:r w:rsidRPr="00416D33">
        <w:drawing>
          <wp:anchor distT="0" distB="0" distL="114300" distR="114300" simplePos="0" relativeHeight="251846656" behindDoc="0" locked="0" layoutInCell="1" allowOverlap="1" wp14:anchorId="05C52B6A" wp14:editId="713247AF">
            <wp:simplePos x="0" y="0"/>
            <wp:positionH relativeFrom="column">
              <wp:posOffset>-590550</wp:posOffset>
            </wp:positionH>
            <wp:positionV relativeFrom="paragraph">
              <wp:posOffset>255905</wp:posOffset>
            </wp:positionV>
            <wp:extent cx="9676765" cy="3779520"/>
            <wp:effectExtent l="0" t="0" r="635" b="0"/>
            <wp:wrapNone/>
            <wp:docPr id="1732121308" name="IMG_Sol_pre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21308" name="IMG_Sol_prest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A5E65" w14:textId="722BBF25" w:rsidR="00C61C0C" w:rsidRDefault="00C61C0C" w:rsidP="00BE3335">
      <w:pPr>
        <w:ind w:left="-567"/>
      </w:pPr>
    </w:p>
    <w:p w14:paraId="2F463491" w14:textId="77777777" w:rsidR="00165DF6" w:rsidRDefault="00165DF6" w:rsidP="00BE3335">
      <w:pPr>
        <w:ind w:left="-567"/>
      </w:pPr>
    </w:p>
    <w:p w14:paraId="45D439F3" w14:textId="77777777" w:rsidR="00165DF6" w:rsidRDefault="00165DF6" w:rsidP="00BE3335">
      <w:pPr>
        <w:ind w:left="-567"/>
      </w:pPr>
    </w:p>
    <w:p w14:paraId="13CD4736" w14:textId="77777777" w:rsidR="00165DF6" w:rsidRDefault="00165DF6" w:rsidP="00BE3335">
      <w:pPr>
        <w:ind w:left="-567"/>
      </w:pPr>
    </w:p>
    <w:p w14:paraId="1CD32BD0" w14:textId="77777777" w:rsidR="00165DF6" w:rsidRDefault="00165DF6" w:rsidP="00BE3335">
      <w:pPr>
        <w:ind w:left="-567"/>
      </w:pPr>
    </w:p>
    <w:p w14:paraId="1C1126E2" w14:textId="77777777" w:rsidR="00165DF6" w:rsidRDefault="00165DF6" w:rsidP="00BE3335">
      <w:pPr>
        <w:ind w:left="-567"/>
      </w:pPr>
    </w:p>
    <w:p w14:paraId="5DA2C6D6" w14:textId="458C8A40" w:rsidR="00165DF6" w:rsidRDefault="00165DF6" w:rsidP="00BE3335">
      <w:pPr>
        <w:ind w:left="-567"/>
      </w:pPr>
    </w:p>
    <w:p w14:paraId="1376D698" w14:textId="3CEDDAA2" w:rsidR="00165DF6" w:rsidRDefault="00165DF6" w:rsidP="00BE3335">
      <w:pPr>
        <w:ind w:left="-567"/>
      </w:pPr>
    </w:p>
    <w:p w14:paraId="68EE9C48" w14:textId="471E7475" w:rsidR="00165DF6" w:rsidRDefault="00165DF6" w:rsidP="00BE3335">
      <w:pPr>
        <w:ind w:left="-567"/>
      </w:pPr>
    </w:p>
    <w:p w14:paraId="6AD7FDBF" w14:textId="04ED1E74" w:rsidR="00165DF6" w:rsidRDefault="00165DF6" w:rsidP="00BE3335">
      <w:pPr>
        <w:ind w:left="-567"/>
      </w:pPr>
    </w:p>
    <w:p w14:paraId="52EDDB1D" w14:textId="04E49B20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3EB407C7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3D4FC78" w:rsidR="00DF1C95" w:rsidRDefault="00DF1C95" w:rsidP="00DF1C95">
      <w:pPr>
        <w:ind w:left="-567"/>
      </w:pPr>
      <w:r>
        <w:br w:type="page"/>
      </w:r>
    </w:p>
    <w:p w14:paraId="3AFBF57A" w14:textId="6385F0B8" w:rsidR="00981390" w:rsidRDefault="00416D33" w:rsidP="00DF1C95">
      <w:pPr>
        <w:ind w:left="-567"/>
      </w:pPr>
      <w:r w:rsidRPr="00416D33">
        <w:lastRenderedPageBreak/>
        <w:drawing>
          <wp:anchor distT="0" distB="0" distL="114300" distR="114300" simplePos="0" relativeHeight="251830272" behindDoc="0" locked="0" layoutInCell="1" allowOverlap="1" wp14:anchorId="2312C37B" wp14:editId="289EA942">
            <wp:simplePos x="0" y="0"/>
            <wp:positionH relativeFrom="column">
              <wp:posOffset>-462280</wp:posOffset>
            </wp:positionH>
            <wp:positionV relativeFrom="paragraph">
              <wp:posOffset>175895</wp:posOffset>
            </wp:positionV>
            <wp:extent cx="9716135" cy="1277620"/>
            <wp:effectExtent l="0" t="0" r="0" b="0"/>
            <wp:wrapNone/>
            <wp:docPr id="2062155483" name="IMG_Lista_espe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55483" name="IMG_Lista_esper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13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4EBF1" w14:textId="77777777" w:rsidR="00981390" w:rsidRDefault="00981390" w:rsidP="00DF1C95">
      <w:pPr>
        <w:ind w:left="-567"/>
      </w:pPr>
    </w:p>
    <w:p w14:paraId="2DE6DC5A" w14:textId="77777777" w:rsidR="00981390" w:rsidRDefault="00981390" w:rsidP="00DF1C95">
      <w:pPr>
        <w:ind w:left="-567"/>
      </w:pPr>
    </w:p>
    <w:p w14:paraId="7B16F416" w14:textId="77777777" w:rsidR="00981390" w:rsidRDefault="00981390" w:rsidP="00DF1C95">
      <w:pPr>
        <w:ind w:left="-567"/>
      </w:pPr>
    </w:p>
    <w:p w14:paraId="7BB6FF42" w14:textId="77777777" w:rsidR="00981390" w:rsidRDefault="00981390" w:rsidP="00DF1C95">
      <w:pPr>
        <w:ind w:left="-567"/>
      </w:pPr>
    </w:p>
    <w:p w14:paraId="56B4DB74" w14:textId="77777777" w:rsidR="00981390" w:rsidRDefault="00981390" w:rsidP="00DF1C95">
      <w:pPr>
        <w:ind w:left="-567"/>
      </w:pPr>
    </w:p>
    <w:p w14:paraId="725C5CCF" w14:textId="4809CE8D" w:rsidR="00981390" w:rsidRDefault="00416D33" w:rsidP="00DF1C95">
      <w:pPr>
        <w:ind w:left="-567"/>
      </w:pPr>
      <w:r w:rsidRPr="00416D33">
        <w:drawing>
          <wp:anchor distT="0" distB="0" distL="114300" distR="114300" simplePos="0" relativeHeight="251879424" behindDoc="0" locked="0" layoutInCell="1" allowOverlap="1" wp14:anchorId="18505301" wp14:editId="785459D2">
            <wp:simplePos x="0" y="0"/>
            <wp:positionH relativeFrom="column">
              <wp:posOffset>1520190</wp:posOffset>
            </wp:positionH>
            <wp:positionV relativeFrom="paragraph">
              <wp:posOffset>195580</wp:posOffset>
            </wp:positionV>
            <wp:extent cx="5752465" cy="3992245"/>
            <wp:effectExtent l="0" t="0" r="635" b="8255"/>
            <wp:wrapNone/>
            <wp:docPr id="980476522" name="IMG_Evo_listaespe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76522" name="IMG_Evo_listaesper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CB9E1" w14:textId="01345F42" w:rsidR="00981390" w:rsidRDefault="00981390" w:rsidP="00DF1C95">
      <w:pPr>
        <w:ind w:left="-567"/>
      </w:pPr>
    </w:p>
    <w:p w14:paraId="24166FF8" w14:textId="1403DC70" w:rsidR="00981390" w:rsidRDefault="00981390" w:rsidP="00DF1C95">
      <w:pPr>
        <w:ind w:left="-567"/>
      </w:pPr>
    </w:p>
    <w:p w14:paraId="1D78165B" w14:textId="1036661B" w:rsidR="00981390" w:rsidRDefault="00981390" w:rsidP="00DF1C95">
      <w:pPr>
        <w:ind w:left="-567"/>
      </w:pPr>
    </w:p>
    <w:p w14:paraId="12CFB401" w14:textId="69647B5D" w:rsidR="00981390" w:rsidRDefault="00981390" w:rsidP="00DF1C95">
      <w:pPr>
        <w:ind w:left="-567"/>
      </w:pPr>
    </w:p>
    <w:p w14:paraId="40DDC914" w14:textId="77777777" w:rsidR="00981390" w:rsidRDefault="00981390" w:rsidP="00DF1C95">
      <w:pPr>
        <w:ind w:left="-567"/>
      </w:pPr>
    </w:p>
    <w:p w14:paraId="6C2BE801" w14:textId="77777777" w:rsidR="00981390" w:rsidRDefault="00981390" w:rsidP="00DF1C95">
      <w:pPr>
        <w:ind w:left="-567"/>
      </w:pPr>
    </w:p>
    <w:p w14:paraId="51DBB32E" w14:textId="77777777" w:rsidR="00981390" w:rsidRDefault="00981390" w:rsidP="00DF1C95">
      <w:pPr>
        <w:ind w:left="-567"/>
      </w:pPr>
    </w:p>
    <w:p w14:paraId="74646379" w14:textId="6F052D92" w:rsidR="00DF1C95" w:rsidRDefault="00DF1C95" w:rsidP="00DF1C95">
      <w:pPr>
        <w:ind w:left="-567"/>
        <w:jc w:val="center"/>
      </w:pP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04DFF45E" w:rsidR="00DF1C95" w:rsidRPr="00DF1C95" w:rsidRDefault="00416D33" w:rsidP="00DF1C95">
      <w:r w:rsidRPr="00416D33">
        <w:drawing>
          <wp:anchor distT="0" distB="0" distL="114300" distR="114300" simplePos="0" relativeHeight="251832320" behindDoc="0" locked="0" layoutInCell="1" allowOverlap="1" wp14:anchorId="69CAD9C2" wp14:editId="65345B71">
            <wp:simplePos x="0" y="0"/>
            <wp:positionH relativeFrom="column">
              <wp:posOffset>-546735</wp:posOffset>
            </wp:positionH>
            <wp:positionV relativeFrom="paragraph">
              <wp:posOffset>367030</wp:posOffset>
            </wp:positionV>
            <wp:extent cx="9618980" cy="3286760"/>
            <wp:effectExtent l="0" t="0" r="1270" b="8890"/>
            <wp:wrapNone/>
            <wp:docPr id="765350975" name="IMG_Listaespera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50975" name="IMG_Listaespera_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16F32" w14:textId="4E8F395A" w:rsidR="00DF1C95" w:rsidRPr="00DF1C95" w:rsidRDefault="00DF1C95" w:rsidP="00DF1C95">
      <w:pPr>
        <w:ind w:left="-851"/>
      </w:pPr>
    </w:p>
    <w:p w14:paraId="1ED5E9F4" w14:textId="7E880BFC" w:rsidR="00DF1C95" w:rsidRDefault="00FB58BF" w:rsidP="000C2995">
      <w:pPr>
        <w:pStyle w:val="Ttulo1"/>
      </w:pPr>
      <w:r>
        <w:br w:type="page"/>
      </w:r>
      <w:bookmarkStart w:id="18" w:name="_Toc161146552"/>
      <w:r w:rsidR="00DF1C95">
        <w:lastRenderedPageBreak/>
        <w:t>7.2.- Beneficiarios sin prestación con más de 6 meses de antigüedad y sin motivo de exclusión.</w:t>
      </w:r>
      <w:bookmarkEnd w:id="18"/>
    </w:p>
    <w:p w14:paraId="2EA5B8F0" w14:textId="276C9A59" w:rsidR="00DF1C95" w:rsidRDefault="00416D33" w:rsidP="00DF1C95">
      <w:r w:rsidRPr="00416D33">
        <w:drawing>
          <wp:anchor distT="0" distB="0" distL="114300" distR="114300" simplePos="0" relativeHeight="251834368" behindDoc="0" locked="0" layoutInCell="1" allowOverlap="1" wp14:anchorId="45632DF0" wp14:editId="6AB87FE8">
            <wp:simplePos x="0" y="0"/>
            <wp:positionH relativeFrom="column">
              <wp:posOffset>-495300</wp:posOffset>
            </wp:positionH>
            <wp:positionV relativeFrom="paragraph">
              <wp:posOffset>285115</wp:posOffset>
            </wp:positionV>
            <wp:extent cx="9618980" cy="3286760"/>
            <wp:effectExtent l="0" t="0" r="1270" b="8890"/>
            <wp:wrapNone/>
            <wp:docPr id="1710217801" name="IMG_Listaespera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217801" name="IMG_Listaespera_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591FC" w14:textId="142AC262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0800D4FE" w14:textId="77777777" w:rsidR="00895B1D" w:rsidRDefault="00895B1D" w:rsidP="00DF1C95">
      <w:pPr>
        <w:ind w:left="-851"/>
      </w:pPr>
    </w:p>
    <w:p w14:paraId="14E25781" w14:textId="77777777" w:rsidR="00895B1D" w:rsidRDefault="00895B1D" w:rsidP="00DF1C95">
      <w:pPr>
        <w:ind w:left="-851"/>
      </w:pPr>
    </w:p>
    <w:p w14:paraId="51CEA3F4" w14:textId="77777777" w:rsidR="00895B1D" w:rsidRDefault="00895B1D" w:rsidP="00DF1C95">
      <w:pPr>
        <w:ind w:left="-851"/>
      </w:pPr>
    </w:p>
    <w:p w14:paraId="2C2A7E6C" w14:textId="77777777" w:rsidR="00895B1D" w:rsidRDefault="00895B1D" w:rsidP="00DF1C95">
      <w:pPr>
        <w:ind w:left="-851"/>
      </w:pPr>
    </w:p>
    <w:p w14:paraId="51B2DB8A" w14:textId="77777777" w:rsidR="00895B1D" w:rsidRDefault="00895B1D" w:rsidP="00DF1C95">
      <w:pPr>
        <w:ind w:left="-851"/>
      </w:pPr>
    </w:p>
    <w:p w14:paraId="48A400B0" w14:textId="77777777" w:rsidR="00895B1D" w:rsidRDefault="00895B1D" w:rsidP="00DF1C95">
      <w:pPr>
        <w:ind w:left="-851"/>
      </w:pPr>
    </w:p>
    <w:p w14:paraId="611D562F" w14:textId="77777777" w:rsidR="00895B1D" w:rsidRDefault="00895B1D" w:rsidP="00DF1C95">
      <w:pPr>
        <w:ind w:left="-851"/>
      </w:pPr>
    </w:p>
    <w:p w14:paraId="73AC4F9C" w14:textId="77777777" w:rsidR="00895B1D" w:rsidRDefault="00895B1D" w:rsidP="00DF1C95">
      <w:pPr>
        <w:ind w:left="-851"/>
      </w:pPr>
    </w:p>
    <w:p w14:paraId="63928229" w14:textId="77777777" w:rsidR="00895B1D" w:rsidRDefault="00895B1D" w:rsidP="00DF1C95">
      <w:pPr>
        <w:ind w:left="-851"/>
      </w:pPr>
    </w:p>
    <w:p w14:paraId="0A88758F" w14:textId="77777777" w:rsidR="00895B1D" w:rsidRDefault="00895B1D" w:rsidP="00DF1C95">
      <w:pPr>
        <w:ind w:left="-851"/>
      </w:pPr>
    </w:p>
    <w:p w14:paraId="7AC0998A" w14:textId="77777777" w:rsidR="00895B1D" w:rsidRDefault="00895B1D" w:rsidP="00DF1C95">
      <w:pPr>
        <w:ind w:left="-851"/>
      </w:pPr>
    </w:p>
    <w:p w14:paraId="37D24CD8" w14:textId="77777777" w:rsidR="00895B1D" w:rsidRDefault="00895B1D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9B2420F" w:rsidR="00DF1C95" w:rsidRDefault="00416D33" w:rsidP="00DF1C95">
      <w:r w:rsidRPr="00416D33">
        <w:drawing>
          <wp:anchor distT="0" distB="0" distL="114300" distR="114300" simplePos="0" relativeHeight="251836416" behindDoc="0" locked="0" layoutInCell="1" allowOverlap="1" wp14:anchorId="5D790BB8" wp14:editId="6BC0AAEE">
            <wp:simplePos x="0" y="0"/>
            <wp:positionH relativeFrom="column">
              <wp:posOffset>-533400</wp:posOffset>
            </wp:positionH>
            <wp:positionV relativeFrom="paragraph">
              <wp:posOffset>27940</wp:posOffset>
            </wp:positionV>
            <wp:extent cx="9618980" cy="3286760"/>
            <wp:effectExtent l="0" t="0" r="1270" b="8890"/>
            <wp:wrapNone/>
            <wp:docPr id="997414482" name="IMG_Listaespera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14482" name="IMG_Listaespera_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2F068" w14:textId="4DA0A9B7" w:rsidR="00AF6619" w:rsidRDefault="00AF6619" w:rsidP="00DF1C95">
      <w:pPr>
        <w:ind w:left="-851"/>
      </w:pPr>
    </w:p>
    <w:p w14:paraId="468BC500" w14:textId="77777777" w:rsidR="00895B1D" w:rsidRDefault="00895B1D" w:rsidP="00DF1C95">
      <w:pPr>
        <w:ind w:left="-851"/>
      </w:pPr>
    </w:p>
    <w:p w14:paraId="671701F2" w14:textId="77777777" w:rsidR="00895B1D" w:rsidRDefault="00895B1D" w:rsidP="00DF1C95">
      <w:pPr>
        <w:ind w:left="-851"/>
      </w:pPr>
    </w:p>
    <w:p w14:paraId="76DED8F3" w14:textId="77777777" w:rsidR="00895B1D" w:rsidRDefault="00895B1D" w:rsidP="00DF1C95">
      <w:pPr>
        <w:ind w:left="-851"/>
      </w:pPr>
    </w:p>
    <w:p w14:paraId="510DFF28" w14:textId="77777777" w:rsidR="00895B1D" w:rsidRDefault="00895B1D" w:rsidP="00DF1C95">
      <w:pPr>
        <w:ind w:left="-851"/>
      </w:pPr>
    </w:p>
    <w:p w14:paraId="7B29304E" w14:textId="77777777" w:rsidR="00895B1D" w:rsidRDefault="00895B1D" w:rsidP="00DF1C95">
      <w:pPr>
        <w:ind w:left="-851"/>
      </w:pPr>
    </w:p>
    <w:p w14:paraId="075992D2" w14:textId="77777777" w:rsidR="00895B1D" w:rsidRDefault="00895B1D" w:rsidP="00DF1C95">
      <w:pPr>
        <w:ind w:left="-851"/>
      </w:pPr>
    </w:p>
    <w:p w14:paraId="5B73805C" w14:textId="77777777" w:rsidR="00895B1D" w:rsidRDefault="00895B1D" w:rsidP="00DF1C95">
      <w:pPr>
        <w:ind w:left="-851"/>
      </w:pPr>
    </w:p>
    <w:p w14:paraId="7B4251B7" w14:textId="77777777" w:rsidR="00895B1D" w:rsidRDefault="00895B1D" w:rsidP="00DF1C95">
      <w:pPr>
        <w:ind w:left="-851"/>
      </w:pPr>
    </w:p>
    <w:p w14:paraId="243E6603" w14:textId="77777777" w:rsidR="00895B1D" w:rsidRDefault="00895B1D" w:rsidP="00DF1C95">
      <w:pPr>
        <w:ind w:left="-851"/>
      </w:pPr>
    </w:p>
    <w:p w14:paraId="61E6591A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57EEBAC4" w14:textId="77777777" w:rsidR="00895B1D" w:rsidRDefault="00895B1D" w:rsidP="00DF1C95">
      <w:pPr>
        <w:ind w:left="-851"/>
      </w:pPr>
    </w:p>
    <w:p w14:paraId="508B74EA" w14:textId="77777777" w:rsidR="00895B1D" w:rsidRDefault="00895B1D" w:rsidP="00DF1C95">
      <w:pPr>
        <w:ind w:left="-851"/>
      </w:pPr>
    </w:p>
    <w:p w14:paraId="12947B89" w14:textId="77777777" w:rsidR="00895B1D" w:rsidRDefault="00895B1D" w:rsidP="00DF1C95">
      <w:pPr>
        <w:ind w:left="-851"/>
      </w:pPr>
    </w:p>
    <w:p w14:paraId="0D94075E" w14:textId="77777777" w:rsidR="00895B1D" w:rsidRDefault="00895B1D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3DE4786F" w:rsidR="00DF1C95" w:rsidRDefault="00416D33" w:rsidP="00254C25">
      <w:pPr>
        <w:ind w:left="-709"/>
      </w:pPr>
      <w:r w:rsidRPr="00416D33">
        <w:drawing>
          <wp:anchor distT="0" distB="0" distL="114300" distR="114300" simplePos="0" relativeHeight="251838464" behindDoc="0" locked="0" layoutInCell="1" allowOverlap="1" wp14:anchorId="6C35AB68" wp14:editId="75893D45">
            <wp:simplePos x="0" y="0"/>
            <wp:positionH relativeFrom="column">
              <wp:posOffset>-466725</wp:posOffset>
            </wp:positionH>
            <wp:positionV relativeFrom="paragraph">
              <wp:posOffset>247015</wp:posOffset>
            </wp:positionV>
            <wp:extent cx="9618980" cy="3286760"/>
            <wp:effectExtent l="0" t="0" r="1270" b="8890"/>
            <wp:wrapNone/>
            <wp:docPr id="335082058" name="IMG_Listaespera_to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82058" name="IMG_Listaespera_total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434BC95D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53963" name="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3E0B5E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2476" w14:textId="77777777" w:rsidR="00CF5423" w:rsidRDefault="00CF5423" w:rsidP="002713D9">
      <w:pPr>
        <w:spacing w:after="0" w:line="240" w:lineRule="auto"/>
      </w:pPr>
      <w:r>
        <w:separator/>
      </w:r>
    </w:p>
  </w:endnote>
  <w:endnote w:type="continuationSeparator" w:id="0">
    <w:p w14:paraId="78B4EC7C" w14:textId="77777777" w:rsidR="00CF5423" w:rsidRDefault="00CF5423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A449" w14:textId="77777777" w:rsidR="00CF5423" w:rsidRDefault="00CF5423" w:rsidP="002713D9">
      <w:pPr>
        <w:spacing w:after="0" w:line="240" w:lineRule="auto"/>
      </w:pPr>
      <w:r>
        <w:separator/>
      </w:r>
    </w:p>
  </w:footnote>
  <w:footnote w:type="continuationSeparator" w:id="0">
    <w:p w14:paraId="7D201C23" w14:textId="77777777" w:rsidR="00CF5423" w:rsidRDefault="00CF5423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61AD77F1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Encabez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421E862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>28 de febrero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Encabezado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421E862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C2995" w:rsidRPr="000C2995">
                      <w:rPr>
                        <w:b/>
                        <w:bCs/>
                      </w:rPr>
                      <w:t>28 de febrero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D892F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Encabez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2B2CACDB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>28 de febrero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2B2CACDB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C2995" w:rsidRPr="000C2995">
                      <w:rPr>
                        <w:b/>
                        <w:bCs/>
                      </w:rPr>
                      <w:t>28 de febrero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49000A5F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890313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23A8E"/>
    <w:rsid w:val="000244EE"/>
    <w:rsid w:val="00034421"/>
    <w:rsid w:val="00034A82"/>
    <w:rsid w:val="00035784"/>
    <w:rsid w:val="000601CF"/>
    <w:rsid w:val="000606D4"/>
    <w:rsid w:val="00070041"/>
    <w:rsid w:val="00073EE9"/>
    <w:rsid w:val="00074DE7"/>
    <w:rsid w:val="0008767B"/>
    <w:rsid w:val="000954A4"/>
    <w:rsid w:val="000A369F"/>
    <w:rsid w:val="000B02B3"/>
    <w:rsid w:val="000B037A"/>
    <w:rsid w:val="000C06E2"/>
    <w:rsid w:val="000C2995"/>
    <w:rsid w:val="000D256F"/>
    <w:rsid w:val="000E5DF2"/>
    <w:rsid w:val="00102DB6"/>
    <w:rsid w:val="0010673F"/>
    <w:rsid w:val="001312ED"/>
    <w:rsid w:val="0013338B"/>
    <w:rsid w:val="00153D61"/>
    <w:rsid w:val="001635AF"/>
    <w:rsid w:val="00165DF6"/>
    <w:rsid w:val="00187945"/>
    <w:rsid w:val="00193E3C"/>
    <w:rsid w:val="00195507"/>
    <w:rsid w:val="00195E7F"/>
    <w:rsid w:val="001A0D8B"/>
    <w:rsid w:val="001A78BE"/>
    <w:rsid w:val="001B3809"/>
    <w:rsid w:val="001B5479"/>
    <w:rsid w:val="001C3FAD"/>
    <w:rsid w:val="001D2069"/>
    <w:rsid w:val="001D7C79"/>
    <w:rsid w:val="001E1EDB"/>
    <w:rsid w:val="00230012"/>
    <w:rsid w:val="00230021"/>
    <w:rsid w:val="00242BBE"/>
    <w:rsid w:val="00252CCA"/>
    <w:rsid w:val="00254C25"/>
    <w:rsid w:val="00256F95"/>
    <w:rsid w:val="0026767B"/>
    <w:rsid w:val="002713D9"/>
    <w:rsid w:val="00274498"/>
    <w:rsid w:val="002777ED"/>
    <w:rsid w:val="002A421A"/>
    <w:rsid w:val="002A4301"/>
    <w:rsid w:val="002B0F0D"/>
    <w:rsid w:val="002B2C54"/>
    <w:rsid w:val="002B4D37"/>
    <w:rsid w:val="002B69A0"/>
    <w:rsid w:val="002B7A10"/>
    <w:rsid w:val="002C5C27"/>
    <w:rsid w:val="002D6254"/>
    <w:rsid w:val="002E071B"/>
    <w:rsid w:val="00305A38"/>
    <w:rsid w:val="00312103"/>
    <w:rsid w:val="00313441"/>
    <w:rsid w:val="0031408F"/>
    <w:rsid w:val="00324F38"/>
    <w:rsid w:val="00325033"/>
    <w:rsid w:val="00335075"/>
    <w:rsid w:val="00350B4F"/>
    <w:rsid w:val="0035113B"/>
    <w:rsid w:val="00352DCD"/>
    <w:rsid w:val="00367DF6"/>
    <w:rsid w:val="00396437"/>
    <w:rsid w:val="003A5764"/>
    <w:rsid w:val="003C1CA9"/>
    <w:rsid w:val="003C232C"/>
    <w:rsid w:val="003C7CB2"/>
    <w:rsid w:val="003D00CE"/>
    <w:rsid w:val="003D3B31"/>
    <w:rsid w:val="003E0B5E"/>
    <w:rsid w:val="003E1E34"/>
    <w:rsid w:val="003E3C5F"/>
    <w:rsid w:val="003F2438"/>
    <w:rsid w:val="003F2EF2"/>
    <w:rsid w:val="003F38D0"/>
    <w:rsid w:val="004058D1"/>
    <w:rsid w:val="0040693F"/>
    <w:rsid w:val="00412F29"/>
    <w:rsid w:val="00416A11"/>
    <w:rsid w:val="00416D33"/>
    <w:rsid w:val="004276E7"/>
    <w:rsid w:val="00432F31"/>
    <w:rsid w:val="004371F3"/>
    <w:rsid w:val="004443B3"/>
    <w:rsid w:val="00444413"/>
    <w:rsid w:val="00467E3C"/>
    <w:rsid w:val="00467FD0"/>
    <w:rsid w:val="004A1615"/>
    <w:rsid w:val="004B4519"/>
    <w:rsid w:val="004D442D"/>
    <w:rsid w:val="004E14E8"/>
    <w:rsid w:val="004E151E"/>
    <w:rsid w:val="004E17CC"/>
    <w:rsid w:val="0050515B"/>
    <w:rsid w:val="00507245"/>
    <w:rsid w:val="00513D07"/>
    <w:rsid w:val="00526764"/>
    <w:rsid w:val="005274DD"/>
    <w:rsid w:val="0053681D"/>
    <w:rsid w:val="00545DDA"/>
    <w:rsid w:val="005470A0"/>
    <w:rsid w:val="005631FC"/>
    <w:rsid w:val="00576754"/>
    <w:rsid w:val="00577E28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50ECB"/>
    <w:rsid w:val="00657361"/>
    <w:rsid w:val="00664275"/>
    <w:rsid w:val="006707F7"/>
    <w:rsid w:val="0067387D"/>
    <w:rsid w:val="00673DE0"/>
    <w:rsid w:val="006A358F"/>
    <w:rsid w:val="006E4AFB"/>
    <w:rsid w:val="006F6262"/>
    <w:rsid w:val="00715124"/>
    <w:rsid w:val="00717157"/>
    <w:rsid w:val="00721DB9"/>
    <w:rsid w:val="0072223E"/>
    <w:rsid w:val="0072294F"/>
    <w:rsid w:val="00727C34"/>
    <w:rsid w:val="00743EAA"/>
    <w:rsid w:val="0075469E"/>
    <w:rsid w:val="00786E54"/>
    <w:rsid w:val="00792D6D"/>
    <w:rsid w:val="007A0AA5"/>
    <w:rsid w:val="007A0D4B"/>
    <w:rsid w:val="007B07AB"/>
    <w:rsid w:val="007B55CC"/>
    <w:rsid w:val="007C65D8"/>
    <w:rsid w:val="007C6B9F"/>
    <w:rsid w:val="007F078C"/>
    <w:rsid w:val="007F42C5"/>
    <w:rsid w:val="007F4D36"/>
    <w:rsid w:val="008023BC"/>
    <w:rsid w:val="008247A9"/>
    <w:rsid w:val="0082614E"/>
    <w:rsid w:val="00826B0E"/>
    <w:rsid w:val="00895B1D"/>
    <w:rsid w:val="008C1C9C"/>
    <w:rsid w:val="008D2848"/>
    <w:rsid w:val="008F0919"/>
    <w:rsid w:val="008F6A60"/>
    <w:rsid w:val="009024AE"/>
    <w:rsid w:val="00906787"/>
    <w:rsid w:val="00906AD0"/>
    <w:rsid w:val="0093028B"/>
    <w:rsid w:val="00931F89"/>
    <w:rsid w:val="009452D1"/>
    <w:rsid w:val="0094646E"/>
    <w:rsid w:val="00960993"/>
    <w:rsid w:val="009646BD"/>
    <w:rsid w:val="00981390"/>
    <w:rsid w:val="0099006F"/>
    <w:rsid w:val="009B031B"/>
    <w:rsid w:val="009B6F63"/>
    <w:rsid w:val="009C01B1"/>
    <w:rsid w:val="00A00433"/>
    <w:rsid w:val="00A12C25"/>
    <w:rsid w:val="00A153EC"/>
    <w:rsid w:val="00A32C14"/>
    <w:rsid w:val="00A37CE5"/>
    <w:rsid w:val="00A402D4"/>
    <w:rsid w:val="00A41EDA"/>
    <w:rsid w:val="00A43D1A"/>
    <w:rsid w:val="00A50C1E"/>
    <w:rsid w:val="00A54437"/>
    <w:rsid w:val="00A6383E"/>
    <w:rsid w:val="00A66A66"/>
    <w:rsid w:val="00A6789A"/>
    <w:rsid w:val="00A7185C"/>
    <w:rsid w:val="00A85D52"/>
    <w:rsid w:val="00A941D1"/>
    <w:rsid w:val="00A941F3"/>
    <w:rsid w:val="00A97635"/>
    <w:rsid w:val="00AA2002"/>
    <w:rsid w:val="00AC2A6D"/>
    <w:rsid w:val="00AD3D10"/>
    <w:rsid w:val="00AF5036"/>
    <w:rsid w:val="00AF6619"/>
    <w:rsid w:val="00B13AE2"/>
    <w:rsid w:val="00B227A9"/>
    <w:rsid w:val="00B418B0"/>
    <w:rsid w:val="00B43948"/>
    <w:rsid w:val="00B45C02"/>
    <w:rsid w:val="00B721FA"/>
    <w:rsid w:val="00B76C09"/>
    <w:rsid w:val="00B9402A"/>
    <w:rsid w:val="00B946F8"/>
    <w:rsid w:val="00BB47DD"/>
    <w:rsid w:val="00BB517B"/>
    <w:rsid w:val="00BC06C6"/>
    <w:rsid w:val="00BC075E"/>
    <w:rsid w:val="00BC273B"/>
    <w:rsid w:val="00BD06F4"/>
    <w:rsid w:val="00BE3335"/>
    <w:rsid w:val="00C012CC"/>
    <w:rsid w:val="00C0630C"/>
    <w:rsid w:val="00C07E33"/>
    <w:rsid w:val="00C11FF8"/>
    <w:rsid w:val="00C13664"/>
    <w:rsid w:val="00C23AA9"/>
    <w:rsid w:val="00C32597"/>
    <w:rsid w:val="00C3288F"/>
    <w:rsid w:val="00C40EF1"/>
    <w:rsid w:val="00C41656"/>
    <w:rsid w:val="00C56F69"/>
    <w:rsid w:val="00C617EB"/>
    <w:rsid w:val="00C61C0C"/>
    <w:rsid w:val="00C6477E"/>
    <w:rsid w:val="00C67067"/>
    <w:rsid w:val="00C70BCB"/>
    <w:rsid w:val="00C712AC"/>
    <w:rsid w:val="00C831DE"/>
    <w:rsid w:val="00CA0B26"/>
    <w:rsid w:val="00CC26F8"/>
    <w:rsid w:val="00CC533C"/>
    <w:rsid w:val="00CD3C6A"/>
    <w:rsid w:val="00CD67CD"/>
    <w:rsid w:val="00CF5423"/>
    <w:rsid w:val="00D13C6B"/>
    <w:rsid w:val="00D16737"/>
    <w:rsid w:val="00D23792"/>
    <w:rsid w:val="00D2535A"/>
    <w:rsid w:val="00D50D8F"/>
    <w:rsid w:val="00D6143B"/>
    <w:rsid w:val="00D6664F"/>
    <w:rsid w:val="00D66A31"/>
    <w:rsid w:val="00D7649A"/>
    <w:rsid w:val="00D76E0A"/>
    <w:rsid w:val="00D856A0"/>
    <w:rsid w:val="00D9022F"/>
    <w:rsid w:val="00D9561C"/>
    <w:rsid w:val="00DC379C"/>
    <w:rsid w:val="00DD3E11"/>
    <w:rsid w:val="00DE5C69"/>
    <w:rsid w:val="00DF1C95"/>
    <w:rsid w:val="00DF21CD"/>
    <w:rsid w:val="00DF44A1"/>
    <w:rsid w:val="00E1644D"/>
    <w:rsid w:val="00E24FD1"/>
    <w:rsid w:val="00E261B5"/>
    <w:rsid w:val="00E4307E"/>
    <w:rsid w:val="00E54B04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C22EA"/>
    <w:rsid w:val="00ED146C"/>
    <w:rsid w:val="00ED6666"/>
    <w:rsid w:val="00EE29A4"/>
    <w:rsid w:val="00F51B30"/>
    <w:rsid w:val="00F60D8D"/>
    <w:rsid w:val="00F62D49"/>
    <w:rsid w:val="00F7518B"/>
    <w:rsid w:val="00F86C4E"/>
    <w:rsid w:val="00F97A84"/>
    <w:rsid w:val="00FA0E81"/>
    <w:rsid w:val="00FA340E"/>
    <w:rsid w:val="00FA4068"/>
    <w:rsid w:val="00FA5886"/>
    <w:rsid w:val="00FB58BF"/>
    <w:rsid w:val="00FE0C3D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Fuerte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333</TotalTime>
  <Pages>31</Pages>
  <Words>1822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36</cp:revision>
  <cp:lastPrinted>2026-03-05T09:42:00Z</cp:lastPrinted>
  <dcterms:created xsi:type="dcterms:W3CDTF">2026-03-13T08:48:00Z</dcterms:created>
  <dcterms:modified xsi:type="dcterms:W3CDTF">2026-08-04T07:18:00Z</dcterms:modified>
</cp:coreProperties>
</file>