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87514D" w14:textId="0DAFB2F0" w:rsidR="00D2535A" w:rsidRDefault="008F6A60">
      <w:pPr>
        <w:sectPr w:rsidR="00D2535A" w:rsidSect="008F6A60">
          <w:headerReference w:type="default" r:id="rId8"/>
          <w:footerReference w:type="default" r:id="rId9"/>
          <w:headerReference w:type="first" r:id="rId10"/>
          <w:footerReference w:type="first" r:id="rId11"/>
          <w:pgSz w:w="16838" w:h="11906" w:orient="landscape"/>
          <w:pgMar w:top="1701" w:right="1417" w:bottom="1701" w:left="1417" w:header="708" w:footer="708" w:gutter="0"/>
          <w:cols w:space="708"/>
          <w:titlePg/>
          <w:docGrid w:linePitch="360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29056" behindDoc="0" locked="0" layoutInCell="1" allowOverlap="1" wp14:anchorId="4718498D" wp14:editId="22D1AA92">
                <wp:simplePos x="0" y="0"/>
                <wp:positionH relativeFrom="margin">
                  <wp:posOffset>4977129</wp:posOffset>
                </wp:positionH>
                <wp:positionV relativeFrom="page">
                  <wp:posOffset>4410075</wp:posOffset>
                </wp:positionV>
                <wp:extent cx="4657725" cy="1981200"/>
                <wp:effectExtent l="0" t="0" r="0" b="0"/>
                <wp:wrapNone/>
                <wp:docPr id="326940756" name="Cuadro de tex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57725" cy="1981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BEEB674" w14:textId="52755C7F" w:rsidR="003D00CE" w:rsidRPr="00432F31" w:rsidRDefault="008F6A60" w:rsidP="00432F31">
                            <w:pPr>
                              <w:pStyle w:val="Portada-ttulo"/>
                            </w:pPr>
                            <w:r w:rsidRPr="008F6A60">
                              <w:t xml:space="preserve">EVOLUCIÓN DE LOS PRINCIPALES INDICADORES DE LA GESTIÓN DEL </w:t>
                            </w:r>
                            <w:r>
                              <w:t>SAAD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718498D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391.9pt;margin-top:347.25pt;width:366.75pt;height:156pt;z-index:2516290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" filled="f" stroked="f" strokeweight=".5pt">
                <v:textbox>
                  <w:txbxContent>
                    <w:p w14:paraId="3BEEB674" w14:textId="52755C7F" w:rsidR="003D00CE" w:rsidRPr="00432F31" w:rsidRDefault="008F6A60" w:rsidP="00432F31">
                      <w:pPr>
                        <w:pStyle w:val="Portada-ttulo"/>
                      </w:pPr>
                      <w:r w:rsidRPr="008F6A60">
                        <w:t xml:space="preserve">EVOLUCIÓN DE LOS PRINCIPALES INDICADORES DE LA GESTIÓN DEL </w:t>
                      </w:r>
                      <w:r>
                        <w:t>SAAD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721DB9">
        <w:rPr>
          <w:noProof/>
        </w:rPr>
        <w:drawing>
          <wp:anchor distT="0" distB="0" distL="114300" distR="114300" simplePos="0" relativeHeight="251681792" behindDoc="0" locked="0" layoutInCell="1" allowOverlap="1" wp14:anchorId="07D85365" wp14:editId="1104106D">
            <wp:simplePos x="0" y="0"/>
            <wp:positionH relativeFrom="margin">
              <wp:align>center</wp:align>
            </wp:positionH>
            <wp:positionV relativeFrom="page">
              <wp:posOffset>655320</wp:posOffset>
            </wp:positionV>
            <wp:extent cx="3578225" cy="701675"/>
            <wp:effectExtent l="0" t="0" r="3175" b="3175"/>
            <wp:wrapSquare wrapText="bothSides"/>
            <wp:docPr id="1236389326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8225" cy="701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C23AA9">
        <w:rPr>
          <w:noProof/>
        </w:rPr>
        <w:drawing>
          <wp:anchor distT="0" distB="0" distL="114300" distR="114300" simplePos="0" relativeHeight="251657216" behindDoc="1" locked="0" layoutInCell="1" allowOverlap="1" wp14:anchorId="63F6EB0E" wp14:editId="0C9ED376">
            <wp:simplePos x="0" y="0"/>
            <wp:positionH relativeFrom="column">
              <wp:posOffset>-899795</wp:posOffset>
            </wp:positionH>
            <wp:positionV relativeFrom="page">
              <wp:posOffset>1523</wp:posOffset>
            </wp:positionV>
            <wp:extent cx="10687685" cy="7556610"/>
            <wp:effectExtent l="0" t="0" r="0" b="6350"/>
            <wp:wrapNone/>
            <wp:docPr id="1109340103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9340103" name="Imagen 2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87685" cy="75566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23AA9">
        <w:rPr>
          <w:noProof/>
        </w:rPr>
        <w:drawing>
          <wp:anchor distT="0" distB="0" distL="114300" distR="114300" simplePos="0" relativeHeight="251659264" behindDoc="0" locked="0" layoutInCell="1" allowOverlap="1" wp14:anchorId="38DC14C5" wp14:editId="6AB1C3B1">
            <wp:simplePos x="0" y="0"/>
            <wp:positionH relativeFrom="column">
              <wp:posOffset>5006340</wp:posOffset>
            </wp:positionH>
            <wp:positionV relativeFrom="paragraph">
              <wp:posOffset>5388318</wp:posOffset>
            </wp:positionV>
            <wp:extent cx="3773805" cy="57785"/>
            <wp:effectExtent l="0" t="0" r="0" b="0"/>
            <wp:wrapNone/>
            <wp:docPr id="751163267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1163267" name="Imagen 3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73805" cy="577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9024AE">
        <w:rPr>
          <w:noProof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4DA0D02C" wp14:editId="2D5EF696">
                <wp:simplePos x="0" y="0"/>
                <wp:positionH relativeFrom="column">
                  <wp:posOffset>4905375</wp:posOffset>
                </wp:positionH>
                <wp:positionV relativeFrom="page">
                  <wp:posOffset>6594475</wp:posOffset>
                </wp:positionV>
                <wp:extent cx="4003040" cy="318770"/>
                <wp:effectExtent l="0" t="0" r="0" b="5080"/>
                <wp:wrapNone/>
                <wp:docPr id="748187870" name="Cuadro de tex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03040" cy="3187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3622A66" w14:textId="7D40629D" w:rsidR="003D00CE" w:rsidRPr="00432F31" w:rsidRDefault="003D00CE" w:rsidP="00432F31">
                            <w:pPr>
                              <w:pStyle w:val="Portada-subttulo"/>
                            </w:pPr>
                            <w:r w:rsidRPr="00432F31">
                              <w:t>Informe</w:t>
                            </w:r>
                            <w:r w:rsidR="008F6A60">
                              <w:t xml:space="preserve"> mensual</w:t>
                            </w:r>
                            <w:r w:rsidRPr="00432F31">
                              <w:t xml:space="preserve"> </w:t>
                            </w:r>
                            <w:r w:rsidR="00513D07" w:rsidRPr="00432F31">
                              <w:t xml:space="preserve">a </w:t>
                            </w:r>
                            <w:r w:rsidR="004058D1">
                              <w:t>31 de marzo de 2024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A0D02C" id="_x0000_s1027" type="#_x0000_t202" style="position:absolute;left:0;text-align:left;margin-left:386.25pt;margin-top:519.25pt;width:315.2pt;height:25.1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" filled="f" stroked="f" strokeweight=".5pt">
                <v:textbox>
                  <w:txbxContent>
                    <w:p w14:paraId="03622A66" w14:textId="7D40629D" w:rsidR="003D00CE" w:rsidRPr="00432F31" w:rsidRDefault="003D00CE" w:rsidP="00432F31">
                      <w:pPr>
                        <w:pStyle w:val="Portada-subttulo"/>
                      </w:pPr>
                      <w:r w:rsidRPr="00432F31">
                        <w:t>Informe</w:t>
                      </w:r>
                      <w:r w:rsidR="008F6A60">
                        <w:t xml:space="preserve"> mensual</w:t>
                      </w:r>
                      <w:r w:rsidRPr="00432F31">
                        <w:t xml:space="preserve"> </w:t>
                      </w:r>
                      <w:r w:rsidR="00513D07" w:rsidRPr="00432F31">
                        <w:t xml:space="preserve">a </w:t>
                      </w:r>
                      <w:r w:rsidR="004058D1">
                        <w:t>31 de marzo de 2024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513D07">
        <w:rPr>
          <w:noProof/>
        </w:rPr>
        <w:drawing>
          <wp:inline distT="0" distB="0" distL="0" distR="0" wp14:anchorId="2F26A0B9" wp14:editId="5570FD49">
            <wp:extent cx="3780155" cy="57785"/>
            <wp:effectExtent l="0" t="0" r="0" b="0"/>
            <wp:docPr id="759364686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0155" cy="57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318050" w14:textId="77777777" w:rsidR="00E91A38" w:rsidRDefault="00E91A38"/>
    <w:p w14:paraId="01145FAC" w14:textId="77777777" w:rsidR="00AF5036" w:rsidRDefault="00AF5036"/>
    <w:sdt>
      <w:sdtPr>
        <w:rPr>
          <w:rFonts w:asciiTheme="minorHAnsi" w:eastAsiaTheme="minorHAnsi" w:hAnsiTheme="minorHAnsi" w:cstheme="minorBidi"/>
          <w:color w:val="auto"/>
          <w:kern w:val="2"/>
          <w:sz w:val="22"/>
          <w:szCs w:val="22"/>
          <w:lang w:eastAsia="en-US"/>
          <w14:ligatures w14:val="standardContextual"/>
        </w:rPr>
        <w:id w:val="-627231832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3375A805" w14:textId="6C434F8A" w:rsidR="00A66A66" w:rsidRDefault="00A66A66">
          <w:pPr>
            <w:pStyle w:val="TtuloTDC"/>
          </w:pPr>
          <w:r>
            <w:t>Contenido</w:t>
          </w:r>
        </w:p>
        <w:p w14:paraId="40F81930" w14:textId="376CE86D" w:rsidR="00C61C0C" w:rsidRDefault="00A66A66">
          <w:pPr>
            <w:pStyle w:val="TDC1"/>
            <w:tabs>
              <w:tab w:val="left" w:pos="440"/>
              <w:tab w:val="right" w:leader="dot" w:pos="13426"/>
            </w:tabs>
            <w:rPr>
              <w:rFonts w:eastAsiaTheme="minorEastAsia" w:cstheme="minorBidi"/>
              <w:b w:val="0"/>
              <w:bCs w:val="0"/>
              <w:caps w:val="0"/>
              <w:noProof/>
              <w:szCs w:val="22"/>
              <w:lang w:eastAsia="es-ES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61146538" w:history="1">
            <w:r w:rsidR="00C61C0C" w:rsidRPr="00D35945">
              <w:rPr>
                <w:rStyle w:val="Hipervnculo"/>
                <w:noProof/>
              </w:rPr>
              <w:t>1.</w:t>
            </w:r>
            <w:r w:rsidR="00C61C0C">
              <w:rPr>
                <w:rFonts w:eastAsiaTheme="minorEastAsia" w:cstheme="minorBidi"/>
                <w:b w:val="0"/>
                <w:bCs w:val="0"/>
                <w:caps w:val="0"/>
                <w:noProof/>
                <w:szCs w:val="22"/>
                <w:lang w:eastAsia="es-ES"/>
              </w:rPr>
              <w:tab/>
            </w:r>
            <w:r w:rsidR="00C61C0C" w:rsidRPr="00D35945">
              <w:rPr>
                <w:rStyle w:val="Hipervnculo"/>
                <w:noProof/>
              </w:rPr>
              <w:t>Nota metodológica</w:t>
            </w:r>
            <w:r w:rsidR="00C61C0C">
              <w:rPr>
                <w:noProof/>
                <w:webHidden/>
              </w:rPr>
              <w:tab/>
            </w:r>
            <w:r w:rsidR="00C61C0C">
              <w:rPr>
                <w:noProof/>
                <w:webHidden/>
              </w:rPr>
              <w:fldChar w:fldCharType="begin"/>
            </w:r>
            <w:r w:rsidR="00C61C0C">
              <w:rPr>
                <w:noProof/>
                <w:webHidden/>
              </w:rPr>
              <w:instrText xml:space="preserve"> PAGEREF _Toc161146538 \h </w:instrText>
            </w:r>
            <w:r w:rsidR="00C61C0C">
              <w:rPr>
                <w:noProof/>
                <w:webHidden/>
              </w:rPr>
            </w:r>
            <w:r w:rsidR="00C61C0C">
              <w:rPr>
                <w:noProof/>
                <w:webHidden/>
              </w:rPr>
              <w:fldChar w:fldCharType="separate"/>
            </w:r>
            <w:r w:rsidR="00E8632C">
              <w:rPr>
                <w:noProof/>
                <w:webHidden/>
              </w:rPr>
              <w:t>2</w:t>
            </w:r>
            <w:r w:rsidR="00C61C0C">
              <w:rPr>
                <w:noProof/>
                <w:webHidden/>
              </w:rPr>
              <w:fldChar w:fldCharType="end"/>
            </w:r>
          </w:hyperlink>
        </w:p>
        <w:p w14:paraId="08EB236D" w14:textId="4911F854" w:rsidR="00C61C0C" w:rsidRDefault="00E8632C">
          <w:pPr>
            <w:pStyle w:val="TDC2"/>
            <w:tabs>
              <w:tab w:val="right" w:leader="dot" w:pos="13426"/>
            </w:tabs>
            <w:rPr>
              <w:rFonts w:eastAsiaTheme="minorEastAsia" w:cstheme="minorBidi"/>
              <w:smallCaps w:val="0"/>
              <w:noProof/>
              <w:szCs w:val="22"/>
              <w:lang w:eastAsia="es-ES"/>
            </w:rPr>
          </w:pPr>
          <w:hyperlink w:anchor="_Toc161146539" w:history="1">
            <w:r w:rsidR="00C61C0C" w:rsidRPr="00D35945">
              <w:rPr>
                <w:rStyle w:val="Hipervnculo"/>
                <w:rFonts w:eastAsiaTheme="majorEastAsia" w:cstheme="majorBidi"/>
                <w:noProof/>
              </w:rPr>
              <w:t>Nota metodológica</w:t>
            </w:r>
            <w:r w:rsidR="00C61C0C">
              <w:rPr>
                <w:noProof/>
                <w:webHidden/>
              </w:rPr>
              <w:tab/>
            </w:r>
            <w:r w:rsidR="00C61C0C">
              <w:rPr>
                <w:noProof/>
                <w:webHidden/>
              </w:rPr>
              <w:fldChar w:fldCharType="begin"/>
            </w:r>
            <w:r w:rsidR="00C61C0C">
              <w:rPr>
                <w:noProof/>
                <w:webHidden/>
              </w:rPr>
              <w:instrText xml:space="preserve"> PAGEREF _Toc161146539 \h </w:instrText>
            </w:r>
            <w:r w:rsidR="00C61C0C">
              <w:rPr>
                <w:noProof/>
                <w:webHidden/>
              </w:rPr>
            </w:r>
            <w:r w:rsidR="00C61C0C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 w:rsidR="00C61C0C">
              <w:rPr>
                <w:noProof/>
                <w:webHidden/>
              </w:rPr>
              <w:fldChar w:fldCharType="end"/>
            </w:r>
          </w:hyperlink>
        </w:p>
        <w:p w14:paraId="3FBAD009" w14:textId="675F4361" w:rsidR="00C61C0C" w:rsidRDefault="00E8632C">
          <w:pPr>
            <w:pStyle w:val="TDC1"/>
            <w:tabs>
              <w:tab w:val="left" w:pos="440"/>
              <w:tab w:val="right" w:leader="dot" w:pos="13426"/>
            </w:tabs>
            <w:rPr>
              <w:rFonts w:eastAsiaTheme="minorEastAsia" w:cstheme="minorBidi"/>
              <w:b w:val="0"/>
              <w:bCs w:val="0"/>
              <w:caps w:val="0"/>
              <w:noProof/>
              <w:szCs w:val="22"/>
              <w:lang w:eastAsia="es-ES"/>
            </w:rPr>
          </w:pPr>
          <w:hyperlink w:anchor="_Toc161146540" w:history="1">
            <w:r w:rsidR="00C61C0C" w:rsidRPr="00D35945">
              <w:rPr>
                <w:rStyle w:val="Hipervnculo"/>
                <w:noProof/>
              </w:rPr>
              <w:t>2.</w:t>
            </w:r>
            <w:r w:rsidR="00C61C0C">
              <w:rPr>
                <w:rFonts w:eastAsiaTheme="minorEastAsia" w:cstheme="minorBidi"/>
                <w:b w:val="0"/>
                <w:bCs w:val="0"/>
                <w:caps w:val="0"/>
                <w:noProof/>
                <w:szCs w:val="22"/>
                <w:lang w:eastAsia="es-ES"/>
              </w:rPr>
              <w:tab/>
            </w:r>
            <w:r w:rsidR="00C61C0C" w:rsidRPr="00D35945">
              <w:rPr>
                <w:rStyle w:val="Hipervnculo"/>
                <w:noProof/>
              </w:rPr>
              <w:t>Resumen de las principales variables a nivel nacional</w:t>
            </w:r>
            <w:r w:rsidR="00C61C0C">
              <w:rPr>
                <w:noProof/>
                <w:webHidden/>
              </w:rPr>
              <w:tab/>
            </w:r>
            <w:r w:rsidR="00C61C0C">
              <w:rPr>
                <w:noProof/>
                <w:webHidden/>
              </w:rPr>
              <w:fldChar w:fldCharType="begin"/>
            </w:r>
            <w:r w:rsidR="00C61C0C">
              <w:rPr>
                <w:noProof/>
                <w:webHidden/>
              </w:rPr>
              <w:instrText xml:space="preserve"> PAGEREF _Toc161146540 \h </w:instrText>
            </w:r>
            <w:r w:rsidR="00C61C0C">
              <w:rPr>
                <w:noProof/>
                <w:webHidden/>
              </w:rPr>
            </w:r>
            <w:r w:rsidR="00C61C0C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 w:rsidR="00C61C0C">
              <w:rPr>
                <w:noProof/>
                <w:webHidden/>
              </w:rPr>
              <w:fldChar w:fldCharType="end"/>
            </w:r>
          </w:hyperlink>
        </w:p>
        <w:p w14:paraId="7CCBAF06" w14:textId="05556520" w:rsidR="00C61C0C" w:rsidRDefault="00E8632C">
          <w:pPr>
            <w:pStyle w:val="TDC2"/>
            <w:tabs>
              <w:tab w:val="right" w:leader="dot" w:pos="13426"/>
            </w:tabs>
            <w:rPr>
              <w:rFonts w:eastAsiaTheme="minorEastAsia" w:cstheme="minorBidi"/>
              <w:smallCaps w:val="0"/>
              <w:noProof/>
              <w:szCs w:val="22"/>
              <w:lang w:eastAsia="es-ES"/>
            </w:rPr>
          </w:pPr>
          <w:hyperlink w:anchor="_Toc161146541" w:history="1">
            <w:r w:rsidR="00C61C0C" w:rsidRPr="00D35945">
              <w:rPr>
                <w:rStyle w:val="Hipervnculo"/>
                <w:noProof/>
              </w:rPr>
              <w:t>Resumen de las principales variables a nivel nacional</w:t>
            </w:r>
            <w:r w:rsidR="00C61C0C">
              <w:rPr>
                <w:noProof/>
                <w:webHidden/>
              </w:rPr>
              <w:tab/>
            </w:r>
            <w:r w:rsidR="00C61C0C">
              <w:rPr>
                <w:noProof/>
                <w:webHidden/>
              </w:rPr>
              <w:fldChar w:fldCharType="begin"/>
            </w:r>
            <w:r w:rsidR="00C61C0C">
              <w:rPr>
                <w:noProof/>
                <w:webHidden/>
              </w:rPr>
              <w:instrText xml:space="preserve"> PAGEREF _Toc161146541 \h </w:instrText>
            </w:r>
            <w:r w:rsidR="00C61C0C">
              <w:rPr>
                <w:noProof/>
                <w:webHidden/>
              </w:rPr>
            </w:r>
            <w:r w:rsidR="00C61C0C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 w:rsidR="00C61C0C">
              <w:rPr>
                <w:noProof/>
                <w:webHidden/>
              </w:rPr>
              <w:fldChar w:fldCharType="end"/>
            </w:r>
          </w:hyperlink>
        </w:p>
        <w:p w14:paraId="2D067D81" w14:textId="1DD23EEA" w:rsidR="00C61C0C" w:rsidRDefault="00E8632C">
          <w:pPr>
            <w:pStyle w:val="TDC1"/>
            <w:tabs>
              <w:tab w:val="left" w:pos="440"/>
              <w:tab w:val="right" w:leader="dot" w:pos="13426"/>
            </w:tabs>
            <w:rPr>
              <w:rFonts w:eastAsiaTheme="minorEastAsia" w:cstheme="minorBidi"/>
              <w:b w:val="0"/>
              <w:bCs w:val="0"/>
              <w:caps w:val="0"/>
              <w:noProof/>
              <w:szCs w:val="22"/>
              <w:lang w:eastAsia="es-ES"/>
            </w:rPr>
          </w:pPr>
          <w:hyperlink w:anchor="_Toc161146542" w:history="1">
            <w:r w:rsidR="00C61C0C" w:rsidRPr="00D35945">
              <w:rPr>
                <w:rStyle w:val="Hipervnculo"/>
                <w:noProof/>
              </w:rPr>
              <w:t>3.</w:t>
            </w:r>
            <w:r w:rsidR="00C61C0C">
              <w:rPr>
                <w:rFonts w:eastAsiaTheme="minorEastAsia" w:cstheme="minorBidi"/>
                <w:b w:val="0"/>
                <w:bCs w:val="0"/>
                <w:caps w:val="0"/>
                <w:noProof/>
                <w:szCs w:val="22"/>
                <w:lang w:eastAsia="es-ES"/>
              </w:rPr>
              <w:tab/>
            </w:r>
            <w:r w:rsidR="00C61C0C" w:rsidRPr="00D35945">
              <w:rPr>
                <w:rStyle w:val="Hipervnculo"/>
                <w:noProof/>
              </w:rPr>
              <w:t>Resumen de las prestaciones a nivel nacional</w:t>
            </w:r>
            <w:r w:rsidR="00C61C0C">
              <w:rPr>
                <w:noProof/>
                <w:webHidden/>
              </w:rPr>
              <w:tab/>
            </w:r>
            <w:r w:rsidR="00C61C0C">
              <w:rPr>
                <w:noProof/>
                <w:webHidden/>
              </w:rPr>
              <w:fldChar w:fldCharType="begin"/>
            </w:r>
            <w:r w:rsidR="00C61C0C">
              <w:rPr>
                <w:noProof/>
                <w:webHidden/>
              </w:rPr>
              <w:instrText xml:space="preserve"> PAGEREF _Toc161146542 \h </w:instrText>
            </w:r>
            <w:r w:rsidR="00C61C0C">
              <w:rPr>
                <w:noProof/>
                <w:webHidden/>
              </w:rPr>
            </w:r>
            <w:r w:rsidR="00C61C0C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 w:rsidR="00C61C0C">
              <w:rPr>
                <w:noProof/>
                <w:webHidden/>
              </w:rPr>
              <w:fldChar w:fldCharType="end"/>
            </w:r>
          </w:hyperlink>
        </w:p>
        <w:p w14:paraId="6D098F4F" w14:textId="7ABFD6CC" w:rsidR="00C61C0C" w:rsidRDefault="00E8632C">
          <w:pPr>
            <w:pStyle w:val="TDC1"/>
            <w:tabs>
              <w:tab w:val="left" w:pos="440"/>
              <w:tab w:val="right" w:leader="dot" w:pos="13426"/>
            </w:tabs>
            <w:rPr>
              <w:rFonts w:eastAsiaTheme="minorEastAsia" w:cstheme="minorBidi"/>
              <w:b w:val="0"/>
              <w:bCs w:val="0"/>
              <w:caps w:val="0"/>
              <w:noProof/>
              <w:szCs w:val="22"/>
              <w:lang w:eastAsia="es-ES"/>
            </w:rPr>
          </w:pPr>
          <w:hyperlink w:anchor="_Toc161146543" w:history="1">
            <w:r w:rsidR="00C61C0C" w:rsidRPr="00D35945">
              <w:rPr>
                <w:rStyle w:val="Hipervnculo"/>
                <w:noProof/>
              </w:rPr>
              <w:t>4.</w:t>
            </w:r>
            <w:r w:rsidR="00C61C0C">
              <w:rPr>
                <w:rFonts w:eastAsiaTheme="minorEastAsia" w:cstheme="minorBidi"/>
                <w:b w:val="0"/>
                <w:bCs w:val="0"/>
                <w:caps w:val="0"/>
                <w:noProof/>
                <w:szCs w:val="22"/>
                <w:lang w:eastAsia="es-ES"/>
              </w:rPr>
              <w:tab/>
            </w:r>
            <w:r w:rsidR="00C61C0C" w:rsidRPr="00D35945">
              <w:rPr>
                <w:rStyle w:val="Hipervnculo"/>
                <w:noProof/>
              </w:rPr>
              <w:t>Resumen de las principales variables por Comunidad Autónoma</w:t>
            </w:r>
            <w:r w:rsidR="00C61C0C">
              <w:rPr>
                <w:noProof/>
                <w:webHidden/>
              </w:rPr>
              <w:tab/>
            </w:r>
            <w:r w:rsidR="00C61C0C">
              <w:rPr>
                <w:noProof/>
                <w:webHidden/>
              </w:rPr>
              <w:fldChar w:fldCharType="begin"/>
            </w:r>
            <w:r w:rsidR="00C61C0C">
              <w:rPr>
                <w:noProof/>
                <w:webHidden/>
              </w:rPr>
              <w:instrText xml:space="preserve"> PAGEREF _Toc161146543 \h </w:instrText>
            </w:r>
            <w:r w:rsidR="00C61C0C">
              <w:rPr>
                <w:noProof/>
                <w:webHidden/>
              </w:rPr>
            </w:r>
            <w:r w:rsidR="00C61C0C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 w:rsidR="00C61C0C">
              <w:rPr>
                <w:noProof/>
                <w:webHidden/>
              </w:rPr>
              <w:fldChar w:fldCharType="end"/>
            </w:r>
          </w:hyperlink>
        </w:p>
        <w:p w14:paraId="22CBB48D" w14:textId="1A787E5E" w:rsidR="00C61C0C" w:rsidRDefault="00E8632C">
          <w:pPr>
            <w:pStyle w:val="TDC1"/>
            <w:tabs>
              <w:tab w:val="left" w:pos="440"/>
              <w:tab w:val="right" w:leader="dot" w:pos="13426"/>
            </w:tabs>
            <w:rPr>
              <w:rFonts w:eastAsiaTheme="minorEastAsia" w:cstheme="minorBidi"/>
              <w:b w:val="0"/>
              <w:bCs w:val="0"/>
              <w:caps w:val="0"/>
              <w:noProof/>
              <w:szCs w:val="22"/>
              <w:lang w:eastAsia="es-ES"/>
            </w:rPr>
          </w:pPr>
          <w:hyperlink w:anchor="_Toc161146544" w:history="1">
            <w:r w:rsidR="00C61C0C" w:rsidRPr="00D35945">
              <w:rPr>
                <w:rStyle w:val="Hipervnculo"/>
                <w:noProof/>
              </w:rPr>
              <w:t>5.</w:t>
            </w:r>
            <w:r w:rsidR="00C61C0C">
              <w:rPr>
                <w:rFonts w:eastAsiaTheme="minorEastAsia" w:cstheme="minorBidi"/>
                <w:b w:val="0"/>
                <w:bCs w:val="0"/>
                <w:caps w:val="0"/>
                <w:noProof/>
                <w:szCs w:val="22"/>
                <w:lang w:eastAsia="es-ES"/>
              </w:rPr>
              <w:tab/>
            </w:r>
            <w:r w:rsidR="00C61C0C" w:rsidRPr="00D35945">
              <w:rPr>
                <w:rStyle w:val="Hipervnculo"/>
                <w:noProof/>
              </w:rPr>
              <w:t>Tiempos medios de resolución</w:t>
            </w:r>
            <w:r w:rsidR="00C61C0C">
              <w:rPr>
                <w:noProof/>
                <w:webHidden/>
              </w:rPr>
              <w:tab/>
            </w:r>
            <w:r w:rsidR="00C61C0C">
              <w:rPr>
                <w:noProof/>
                <w:webHidden/>
              </w:rPr>
              <w:fldChar w:fldCharType="begin"/>
            </w:r>
            <w:r w:rsidR="00C61C0C">
              <w:rPr>
                <w:noProof/>
                <w:webHidden/>
              </w:rPr>
              <w:instrText xml:space="preserve"> PAGEREF _Toc161146544 \h </w:instrText>
            </w:r>
            <w:r w:rsidR="00C61C0C">
              <w:rPr>
                <w:noProof/>
                <w:webHidden/>
              </w:rPr>
            </w:r>
            <w:r w:rsidR="00C61C0C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17</w:t>
            </w:r>
            <w:r w:rsidR="00C61C0C">
              <w:rPr>
                <w:noProof/>
                <w:webHidden/>
              </w:rPr>
              <w:fldChar w:fldCharType="end"/>
            </w:r>
          </w:hyperlink>
        </w:p>
        <w:p w14:paraId="7BDA3998" w14:textId="2F874594" w:rsidR="00C61C0C" w:rsidRDefault="00E8632C">
          <w:pPr>
            <w:pStyle w:val="TDC2"/>
            <w:tabs>
              <w:tab w:val="right" w:leader="dot" w:pos="13426"/>
            </w:tabs>
            <w:rPr>
              <w:rFonts w:eastAsiaTheme="minorEastAsia" w:cstheme="minorBidi"/>
              <w:smallCaps w:val="0"/>
              <w:noProof/>
              <w:szCs w:val="22"/>
              <w:lang w:eastAsia="es-ES"/>
            </w:rPr>
          </w:pPr>
          <w:hyperlink w:anchor="_Toc161146545" w:history="1">
            <w:r w:rsidR="00C61C0C" w:rsidRPr="00D35945">
              <w:rPr>
                <w:rStyle w:val="Hipervnculo"/>
                <w:noProof/>
              </w:rPr>
              <w:t>5.1.- Tiempo medio de gestión de resolución en días</w:t>
            </w:r>
            <w:r w:rsidR="00C61C0C">
              <w:rPr>
                <w:noProof/>
                <w:webHidden/>
              </w:rPr>
              <w:tab/>
            </w:r>
            <w:r w:rsidR="00C61C0C">
              <w:rPr>
                <w:noProof/>
                <w:webHidden/>
              </w:rPr>
              <w:fldChar w:fldCharType="begin"/>
            </w:r>
            <w:r w:rsidR="00C61C0C">
              <w:rPr>
                <w:noProof/>
                <w:webHidden/>
              </w:rPr>
              <w:instrText xml:space="preserve"> PAGEREF _Toc161146545 \h </w:instrText>
            </w:r>
            <w:r w:rsidR="00C61C0C">
              <w:rPr>
                <w:noProof/>
                <w:webHidden/>
              </w:rPr>
            </w:r>
            <w:r w:rsidR="00C61C0C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18</w:t>
            </w:r>
            <w:r w:rsidR="00C61C0C">
              <w:rPr>
                <w:noProof/>
                <w:webHidden/>
              </w:rPr>
              <w:fldChar w:fldCharType="end"/>
            </w:r>
          </w:hyperlink>
        </w:p>
        <w:p w14:paraId="7DE07B25" w14:textId="544A2144" w:rsidR="00C61C0C" w:rsidRDefault="00E8632C">
          <w:pPr>
            <w:pStyle w:val="TDC2"/>
            <w:tabs>
              <w:tab w:val="right" w:leader="dot" w:pos="13426"/>
            </w:tabs>
            <w:rPr>
              <w:rFonts w:eastAsiaTheme="minorEastAsia" w:cstheme="minorBidi"/>
              <w:smallCaps w:val="0"/>
              <w:noProof/>
              <w:szCs w:val="22"/>
              <w:lang w:eastAsia="es-ES"/>
            </w:rPr>
          </w:pPr>
          <w:hyperlink w:anchor="_Toc161146546" w:history="1">
            <w:r w:rsidR="00C61C0C" w:rsidRPr="00D35945">
              <w:rPr>
                <w:rStyle w:val="Hipervnculo"/>
                <w:noProof/>
              </w:rPr>
              <w:t>5.2.- Tiempo medio de gestión desde la solicitud hasta la resolución de grado, en días, por CCAA.</w:t>
            </w:r>
            <w:r w:rsidR="00C61C0C">
              <w:rPr>
                <w:noProof/>
                <w:webHidden/>
              </w:rPr>
              <w:tab/>
            </w:r>
            <w:r w:rsidR="00C61C0C">
              <w:rPr>
                <w:noProof/>
                <w:webHidden/>
              </w:rPr>
              <w:fldChar w:fldCharType="begin"/>
            </w:r>
            <w:r w:rsidR="00C61C0C">
              <w:rPr>
                <w:noProof/>
                <w:webHidden/>
              </w:rPr>
              <w:instrText xml:space="preserve"> PAGEREF _Toc161146546 \h </w:instrText>
            </w:r>
            <w:r w:rsidR="00C61C0C">
              <w:rPr>
                <w:noProof/>
                <w:webHidden/>
              </w:rPr>
            </w:r>
            <w:r w:rsidR="00C61C0C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18</w:t>
            </w:r>
            <w:r w:rsidR="00C61C0C">
              <w:rPr>
                <w:noProof/>
                <w:webHidden/>
              </w:rPr>
              <w:fldChar w:fldCharType="end"/>
            </w:r>
          </w:hyperlink>
        </w:p>
        <w:p w14:paraId="27E12F42" w14:textId="640642C1" w:rsidR="00C61C0C" w:rsidRDefault="00E8632C">
          <w:pPr>
            <w:pStyle w:val="TDC2"/>
            <w:tabs>
              <w:tab w:val="right" w:leader="dot" w:pos="13426"/>
            </w:tabs>
            <w:rPr>
              <w:rFonts w:eastAsiaTheme="minorEastAsia" w:cstheme="minorBidi"/>
              <w:smallCaps w:val="0"/>
              <w:noProof/>
              <w:szCs w:val="22"/>
              <w:lang w:eastAsia="es-ES"/>
            </w:rPr>
          </w:pPr>
          <w:hyperlink w:anchor="_Toc161146547" w:history="1">
            <w:r w:rsidR="00C61C0C" w:rsidRPr="00D35945">
              <w:rPr>
                <w:rStyle w:val="Hipervnculo"/>
                <w:noProof/>
              </w:rPr>
              <w:t>5.3.- Tiempo medio de la gestión desde la resolución de grado hasta la resolución de prestación, en días, por CCAA.</w:t>
            </w:r>
            <w:r w:rsidR="00C61C0C">
              <w:rPr>
                <w:noProof/>
                <w:webHidden/>
              </w:rPr>
              <w:tab/>
            </w:r>
            <w:r w:rsidR="00C61C0C">
              <w:rPr>
                <w:noProof/>
                <w:webHidden/>
              </w:rPr>
              <w:fldChar w:fldCharType="begin"/>
            </w:r>
            <w:r w:rsidR="00C61C0C">
              <w:rPr>
                <w:noProof/>
                <w:webHidden/>
              </w:rPr>
              <w:instrText xml:space="preserve"> PAGEREF _Toc161146547 \h </w:instrText>
            </w:r>
            <w:r w:rsidR="00C61C0C">
              <w:rPr>
                <w:noProof/>
                <w:webHidden/>
              </w:rPr>
            </w:r>
            <w:r w:rsidR="00C61C0C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20</w:t>
            </w:r>
            <w:r w:rsidR="00C61C0C">
              <w:rPr>
                <w:noProof/>
                <w:webHidden/>
              </w:rPr>
              <w:fldChar w:fldCharType="end"/>
            </w:r>
          </w:hyperlink>
        </w:p>
        <w:p w14:paraId="04DEB15A" w14:textId="15AF5DBE" w:rsidR="00C61C0C" w:rsidRDefault="00E8632C">
          <w:pPr>
            <w:pStyle w:val="TDC2"/>
            <w:tabs>
              <w:tab w:val="right" w:leader="dot" w:pos="13426"/>
            </w:tabs>
            <w:rPr>
              <w:rFonts w:eastAsiaTheme="minorEastAsia" w:cstheme="minorBidi"/>
              <w:smallCaps w:val="0"/>
              <w:noProof/>
              <w:szCs w:val="22"/>
              <w:lang w:eastAsia="es-ES"/>
            </w:rPr>
          </w:pPr>
          <w:hyperlink w:anchor="_Toc161146548" w:history="1">
            <w:r w:rsidR="00C61C0C" w:rsidRPr="00D35945">
              <w:rPr>
                <w:rStyle w:val="Hipervnculo"/>
                <w:noProof/>
              </w:rPr>
              <w:t>5.4.- Tiempo medio de gestión desde la solicitud hasta la resolución de prestación, en días, por CCAA.</w:t>
            </w:r>
            <w:r w:rsidR="00C61C0C">
              <w:rPr>
                <w:noProof/>
                <w:webHidden/>
              </w:rPr>
              <w:tab/>
            </w:r>
            <w:r w:rsidR="00C61C0C">
              <w:rPr>
                <w:noProof/>
                <w:webHidden/>
              </w:rPr>
              <w:fldChar w:fldCharType="begin"/>
            </w:r>
            <w:r w:rsidR="00C61C0C">
              <w:rPr>
                <w:noProof/>
                <w:webHidden/>
              </w:rPr>
              <w:instrText xml:space="preserve"> PAGEREF _Toc161146548 \h </w:instrText>
            </w:r>
            <w:r w:rsidR="00C61C0C">
              <w:rPr>
                <w:noProof/>
                <w:webHidden/>
              </w:rPr>
            </w:r>
            <w:r w:rsidR="00C61C0C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21</w:t>
            </w:r>
            <w:r w:rsidR="00C61C0C">
              <w:rPr>
                <w:noProof/>
                <w:webHidden/>
              </w:rPr>
              <w:fldChar w:fldCharType="end"/>
            </w:r>
          </w:hyperlink>
        </w:p>
        <w:p w14:paraId="6E4669E9" w14:textId="77A27969" w:rsidR="00C61C0C" w:rsidRDefault="00E8632C">
          <w:pPr>
            <w:pStyle w:val="TDC1"/>
            <w:tabs>
              <w:tab w:val="left" w:pos="440"/>
              <w:tab w:val="right" w:leader="dot" w:pos="13426"/>
            </w:tabs>
            <w:rPr>
              <w:rFonts w:eastAsiaTheme="minorEastAsia" w:cstheme="minorBidi"/>
              <w:b w:val="0"/>
              <w:bCs w:val="0"/>
              <w:caps w:val="0"/>
              <w:noProof/>
              <w:szCs w:val="22"/>
              <w:lang w:eastAsia="es-ES"/>
            </w:rPr>
          </w:pPr>
          <w:hyperlink w:anchor="_Toc161146549" w:history="1">
            <w:r w:rsidR="00C61C0C" w:rsidRPr="00D35945">
              <w:rPr>
                <w:rStyle w:val="Hipervnculo"/>
                <w:noProof/>
              </w:rPr>
              <w:t>6.</w:t>
            </w:r>
            <w:r w:rsidR="00C61C0C">
              <w:rPr>
                <w:rFonts w:eastAsiaTheme="minorEastAsia" w:cstheme="minorBidi"/>
                <w:b w:val="0"/>
                <w:bCs w:val="0"/>
                <w:caps w:val="0"/>
                <w:noProof/>
                <w:szCs w:val="22"/>
                <w:lang w:eastAsia="es-ES"/>
              </w:rPr>
              <w:tab/>
            </w:r>
            <w:r w:rsidR="00C61C0C" w:rsidRPr="00D35945">
              <w:rPr>
                <w:rStyle w:val="Hipervnculo"/>
                <w:noProof/>
              </w:rPr>
              <w:t>Situación de la lista de espera a nivel nacional</w:t>
            </w:r>
            <w:r w:rsidR="00C61C0C">
              <w:rPr>
                <w:noProof/>
                <w:webHidden/>
              </w:rPr>
              <w:tab/>
            </w:r>
            <w:r w:rsidR="00C61C0C">
              <w:rPr>
                <w:noProof/>
                <w:webHidden/>
              </w:rPr>
              <w:fldChar w:fldCharType="begin"/>
            </w:r>
            <w:r w:rsidR="00C61C0C">
              <w:rPr>
                <w:noProof/>
                <w:webHidden/>
              </w:rPr>
              <w:instrText xml:space="preserve"> PAGEREF _Toc161146549 \h </w:instrText>
            </w:r>
            <w:r w:rsidR="00C61C0C">
              <w:rPr>
                <w:noProof/>
                <w:webHidden/>
              </w:rPr>
            </w:r>
            <w:r w:rsidR="00C61C0C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22</w:t>
            </w:r>
            <w:r w:rsidR="00C61C0C">
              <w:rPr>
                <w:noProof/>
                <w:webHidden/>
              </w:rPr>
              <w:fldChar w:fldCharType="end"/>
            </w:r>
          </w:hyperlink>
        </w:p>
        <w:p w14:paraId="1E5A13E5" w14:textId="5EB7D357" w:rsidR="00C61C0C" w:rsidRDefault="00E8632C">
          <w:pPr>
            <w:pStyle w:val="TDC1"/>
            <w:tabs>
              <w:tab w:val="left" w:pos="440"/>
              <w:tab w:val="right" w:leader="dot" w:pos="13426"/>
            </w:tabs>
            <w:rPr>
              <w:rFonts w:eastAsiaTheme="minorEastAsia" w:cstheme="minorBidi"/>
              <w:b w:val="0"/>
              <w:bCs w:val="0"/>
              <w:caps w:val="0"/>
              <w:noProof/>
              <w:szCs w:val="22"/>
              <w:lang w:eastAsia="es-ES"/>
            </w:rPr>
          </w:pPr>
          <w:hyperlink w:anchor="_Toc161146550" w:history="1">
            <w:r w:rsidR="00C61C0C" w:rsidRPr="00D35945">
              <w:rPr>
                <w:rStyle w:val="Hipervnculo"/>
                <w:noProof/>
              </w:rPr>
              <w:t>7.</w:t>
            </w:r>
            <w:r w:rsidR="00C61C0C">
              <w:rPr>
                <w:rFonts w:eastAsiaTheme="minorEastAsia" w:cstheme="minorBidi"/>
                <w:b w:val="0"/>
                <w:bCs w:val="0"/>
                <w:caps w:val="0"/>
                <w:noProof/>
                <w:szCs w:val="22"/>
                <w:lang w:eastAsia="es-ES"/>
              </w:rPr>
              <w:tab/>
            </w:r>
            <w:r w:rsidR="00C61C0C" w:rsidRPr="00D35945">
              <w:rPr>
                <w:rStyle w:val="Hipervnculo"/>
                <w:noProof/>
              </w:rPr>
              <w:t>Situación de la lista de espera por Comunidad Autónoma</w:t>
            </w:r>
            <w:r w:rsidR="00C61C0C">
              <w:rPr>
                <w:noProof/>
                <w:webHidden/>
              </w:rPr>
              <w:tab/>
            </w:r>
            <w:r w:rsidR="00C61C0C">
              <w:rPr>
                <w:noProof/>
                <w:webHidden/>
              </w:rPr>
              <w:fldChar w:fldCharType="begin"/>
            </w:r>
            <w:r w:rsidR="00C61C0C">
              <w:rPr>
                <w:noProof/>
                <w:webHidden/>
              </w:rPr>
              <w:instrText xml:space="preserve"> PAGEREF _Toc161146550 \h </w:instrText>
            </w:r>
            <w:r w:rsidR="00C61C0C">
              <w:rPr>
                <w:noProof/>
                <w:webHidden/>
              </w:rPr>
            </w:r>
            <w:r w:rsidR="00C61C0C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24</w:t>
            </w:r>
            <w:r w:rsidR="00C61C0C">
              <w:rPr>
                <w:noProof/>
                <w:webHidden/>
              </w:rPr>
              <w:fldChar w:fldCharType="end"/>
            </w:r>
          </w:hyperlink>
        </w:p>
        <w:p w14:paraId="00BA0299" w14:textId="4F1654C8" w:rsidR="00C61C0C" w:rsidRDefault="00E8632C">
          <w:pPr>
            <w:pStyle w:val="TDC2"/>
            <w:tabs>
              <w:tab w:val="right" w:leader="dot" w:pos="13426"/>
            </w:tabs>
            <w:rPr>
              <w:rFonts w:eastAsiaTheme="minorEastAsia" w:cstheme="minorBidi"/>
              <w:smallCaps w:val="0"/>
              <w:noProof/>
              <w:szCs w:val="22"/>
              <w:lang w:eastAsia="es-ES"/>
            </w:rPr>
          </w:pPr>
          <w:hyperlink w:anchor="_Toc161146551" w:history="1">
            <w:r w:rsidR="00C61C0C" w:rsidRPr="00D35945">
              <w:rPr>
                <w:rStyle w:val="Hipervnculo"/>
                <w:noProof/>
              </w:rPr>
              <w:t>7.1.- Solicitudes sin resolución de grado con más de 6 meses de antigüedad y sin motivo de exclusión.</w:t>
            </w:r>
            <w:r w:rsidR="00C61C0C">
              <w:rPr>
                <w:noProof/>
                <w:webHidden/>
              </w:rPr>
              <w:tab/>
            </w:r>
            <w:r w:rsidR="00C61C0C">
              <w:rPr>
                <w:noProof/>
                <w:webHidden/>
              </w:rPr>
              <w:fldChar w:fldCharType="begin"/>
            </w:r>
            <w:r w:rsidR="00C61C0C">
              <w:rPr>
                <w:noProof/>
                <w:webHidden/>
              </w:rPr>
              <w:instrText xml:space="preserve"> PAGEREF _Toc161146551 \h </w:instrText>
            </w:r>
            <w:r w:rsidR="00C61C0C">
              <w:rPr>
                <w:noProof/>
                <w:webHidden/>
              </w:rPr>
            </w:r>
            <w:r w:rsidR="00C61C0C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25</w:t>
            </w:r>
            <w:r w:rsidR="00C61C0C">
              <w:rPr>
                <w:noProof/>
                <w:webHidden/>
              </w:rPr>
              <w:fldChar w:fldCharType="end"/>
            </w:r>
          </w:hyperlink>
        </w:p>
        <w:p w14:paraId="7B026937" w14:textId="161B2FAA" w:rsidR="00C61C0C" w:rsidRDefault="00E8632C">
          <w:pPr>
            <w:pStyle w:val="TDC2"/>
            <w:tabs>
              <w:tab w:val="right" w:leader="dot" w:pos="13426"/>
            </w:tabs>
            <w:rPr>
              <w:rFonts w:eastAsiaTheme="minorEastAsia" w:cstheme="minorBidi"/>
              <w:smallCaps w:val="0"/>
              <w:noProof/>
              <w:szCs w:val="22"/>
              <w:lang w:eastAsia="es-ES"/>
            </w:rPr>
          </w:pPr>
          <w:hyperlink w:anchor="_Toc161146552" w:history="1">
            <w:r w:rsidR="00C61C0C" w:rsidRPr="00D35945">
              <w:rPr>
                <w:rStyle w:val="Hipervnculo"/>
                <w:noProof/>
              </w:rPr>
              <w:t>7.2.- Beneficiarios sin prestación con más de 6 meses de antigüedad y sin motivo de exclusión.</w:t>
            </w:r>
            <w:r w:rsidR="00C61C0C">
              <w:rPr>
                <w:noProof/>
                <w:webHidden/>
              </w:rPr>
              <w:tab/>
            </w:r>
            <w:r w:rsidR="00C61C0C">
              <w:rPr>
                <w:noProof/>
                <w:webHidden/>
              </w:rPr>
              <w:fldChar w:fldCharType="begin"/>
            </w:r>
            <w:r w:rsidR="00C61C0C">
              <w:rPr>
                <w:noProof/>
                <w:webHidden/>
              </w:rPr>
              <w:instrText xml:space="preserve"> PAGEREF _Toc161146552 \h </w:instrText>
            </w:r>
            <w:r w:rsidR="00C61C0C">
              <w:rPr>
                <w:noProof/>
                <w:webHidden/>
              </w:rPr>
            </w:r>
            <w:r w:rsidR="00C61C0C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26</w:t>
            </w:r>
            <w:r w:rsidR="00C61C0C">
              <w:rPr>
                <w:noProof/>
                <w:webHidden/>
              </w:rPr>
              <w:fldChar w:fldCharType="end"/>
            </w:r>
          </w:hyperlink>
        </w:p>
        <w:p w14:paraId="268B67AE" w14:textId="21F1E0DB" w:rsidR="00C61C0C" w:rsidRDefault="00E8632C">
          <w:pPr>
            <w:pStyle w:val="TDC2"/>
            <w:tabs>
              <w:tab w:val="right" w:leader="dot" w:pos="13426"/>
            </w:tabs>
            <w:rPr>
              <w:rFonts w:eastAsiaTheme="minorEastAsia" w:cstheme="minorBidi"/>
              <w:smallCaps w:val="0"/>
              <w:noProof/>
              <w:szCs w:val="22"/>
              <w:lang w:eastAsia="es-ES"/>
            </w:rPr>
          </w:pPr>
          <w:hyperlink w:anchor="_Toc161146553" w:history="1">
            <w:r w:rsidR="00C61C0C" w:rsidRPr="00D35945">
              <w:rPr>
                <w:rStyle w:val="Hipervnculo"/>
                <w:noProof/>
              </w:rPr>
              <w:t>7.3.- Beneficiarios con prestación no efectiva con más de 6 meses de antigüedad y sin motivo de exclusión.</w:t>
            </w:r>
            <w:r w:rsidR="00C61C0C">
              <w:rPr>
                <w:noProof/>
                <w:webHidden/>
              </w:rPr>
              <w:tab/>
            </w:r>
            <w:r w:rsidR="00C61C0C">
              <w:rPr>
                <w:noProof/>
                <w:webHidden/>
              </w:rPr>
              <w:fldChar w:fldCharType="begin"/>
            </w:r>
            <w:r w:rsidR="00C61C0C">
              <w:rPr>
                <w:noProof/>
                <w:webHidden/>
              </w:rPr>
              <w:instrText xml:space="preserve"> PAGEREF _Toc161146553 \h </w:instrText>
            </w:r>
            <w:r w:rsidR="00C61C0C">
              <w:rPr>
                <w:noProof/>
                <w:webHidden/>
              </w:rPr>
            </w:r>
            <w:r w:rsidR="00C61C0C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27</w:t>
            </w:r>
            <w:r w:rsidR="00C61C0C">
              <w:rPr>
                <w:noProof/>
                <w:webHidden/>
              </w:rPr>
              <w:fldChar w:fldCharType="end"/>
            </w:r>
          </w:hyperlink>
        </w:p>
        <w:p w14:paraId="4D15579A" w14:textId="1A80C3B0" w:rsidR="00C61C0C" w:rsidRDefault="00E8632C">
          <w:pPr>
            <w:pStyle w:val="TDC2"/>
            <w:tabs>
              <w:tab w:val="right" w:leader="dot" w:pos="13426"/>
            </w:tabs>
            <w:rPr>
              <w:rFonts w:eastAsiaTheme="minorEastAsia" w:cstheme="minorBidi"/>
              <w:smallCaps w:val="0"/>
              <w:noProof/>
              <w:szCs w:val="22"/>
              <w:lang w:eastAsia="es-ES"/>
            </w:rPr>
          </w:pPr>
          <w:hyperlink w:anchor="_Toc161146554" w:history="1">
            <w:r w:rsidR="00C61C0C" w:rsidRPr="00D35945">
              <w:rPr>
                <w:rStyle w:val="Hipervnculo"/>
                <w:noProof/>
              </w:rPr>
              <w:t>7.4.- Lista de espera total:</w:t>
            </w:r>
            <w:r w:rsidR="00C61C0C">
              <w:rPr>
                <w:noProof/>
                <w:webHidden/>
              </w:rPr>
              <w:tab/>
            </w:r>
            <w:r w:rsidR="00C61C0C">
              <w:rPr>
                <w:noProof/>
                <w:webHidden/>
              </w:rPr>
              <w:fldChar w:fldCharType="begin"/>
            </w:r>
            <w:r w:rsidR="00C61C0C">
              <w:rPr>
                <w:noProof/>
                <w:webHidden/>
              </w:rPr>
              <w:instrText xml:space="preserve"> PAGEREF _Toc161146554 \h </w:instrText>
            </w:r>
            <w:r w:rsidR="00C61C0C">
              <w:rPr>
                <w:noProof/>
                <w:webHidden/>
              </w:rPr>
            </w:r>
            <w:r w:rsidR="00C61C0C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28</w:t>
            </w:r>
            <w:r w:rsidR="00C61C0C">
              <w:rPr>
                <w:noProof/>
                <w:webHidden/>
              </w:rPr>
              <w:fldChar w:fldCharType="end"/>
            </w:r>
          </w:hyperlink>
        </w:p>
        <w:p w14:paraId="43BB919F" w14:textId="46CE7D2C" w:rsidR="00A66A66" w:rsidRDefault="00A66A66">
          <w:r>
            <w:rPr>
              <w:b/>
              <w:bCs/>
            </w:rPr>
            <w:fldChar w:fldCharType="end"/>
          </w:r>
        </w:p>
      </w:sdtContent>
    </w:sdt>
    <w:p w14:paraId="783ED17F" w14:textId="77777777" w:rsidR="00A66A66" w:rsidRDefault="00A66A66"/>
    <w:p w14:paraId="6DDCAFC0" w14:textId="77777777" w:rsidR="00A66A66" w:rsidRDefault="00A66A66"/>
    <w:p w14:paraId="727CB873" w14:textId="77777777" w:rsidR="00AF5036" w:rsidRPr="003207B8" w:rsidRDefault="00AF5036" w:rsidP="00AF5036">
      <w:pPr>
        <w:pStyle w:val="NCapitulo"/>
      </w:pPr>
      <w:r w:rsidRPr="003207B8">
        <w:lastRenderedPageBreak/>
        <w:t>1</w:t>
      </w:r>
    </w:p>
    <w:p w14:paraId="7044C6E9" w14:textId="2BF5CD4B" w:rsidR="00C13664" w:rsidRPr="002C5C27" w:rsidRDefault="00C13664" w:rsidP="00A66A66">
      <w:pPr>
        <w:pStyle w:val="Capitulotitular"/>
        <w:numPr>
          <w:ilvl w:val="0"/>
          <w:numId w:val="8"/>
        </w:numPr>
        <w:outlineLvl w:val="0"/>
      </w:pPr>
      <w:bookmarkStart w:id="2" w:name="_Toc161146538"/>
      <w:r w:rsidRPr="002C5C27">
        <w:t>Nota metodológica</w:t>
      </w:r>
      <w:bookmarkEnd w:id="2"/>
    </w:p>
    <w:p w14:paraId="3281AEB7" w14:textId="77777777" w:rsidR="00AF5036" w:rsidRDefault="00AF5036" w:rsidP="00AF5036">
      <w:r>
        <w:rPr>
          <w:noProof/>
        </w:rPr>
        <w:drawing>
          <wp:inline distT="0" distB="0" distL="0" distR="0" wp14:anchorId="68A71E4E" wp14:editId="6E427FC2">
            <wp:extent cx="8538210" cy="149418"/>
            <wp:effectExtent l="0" t="0" r="0" b="3175"/>
            <wp:docPr id="1973905465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3905465" name="Imagen 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38210" cy="149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187E58" w14:textId="77777777" w:rsidR="00AF5036" w:rsidRDefault="00AF5036"/>
    <w:p w14:paraId="2AB3C3F9" w14:textId="34C94A3D" w:rsidR="00254C25" w:rsidRDefault="00D856A0">
      <w:pPr>
        <w:jc w:val="left"/>
        <w:rPr>
          <w:rStyle w:val="Ttulo1Car"/>
        </w:rPr>
      </w:pPr>
      <w:r>
        <w:rPr>
          <w:rStyle w:val="Ttulo1Car"/>
        </w:rPr>
        <w:br w:type="page"/>
      </w:r>
    </w:p>
    <w:p w14:paraId="1EC434CB" w14:textId="5365F526" w:rsidR="006707F7" w:rsidRDefault="00D856A0" w:rsidP="00A66A66">
      <w:pPr>
        <w:pStyle w:val="Ttulo2"/>
        <w:rPr>
          <w:rStyle w:val="Ttulo1Car"/>
          <w:b/>
        </w:rPr>
      </w:pPr>
      <w:bookmarkStart w:id="3" w:name="_Toc161146539"/>
      <w:r>
        <w:rPr>
          <w:rStyle w:val="Ttulo1Car"/>
          <w:b/>
        </w:rPr>
        <w:lastRenderedPageBreak/>
        <w:t>Nota metodológica</w:t>
      </w:r>
      <w:bookmarkEnd w:id="3"/>
    </w:p>
    <w:p w14:paraId="5CD9C466" w14:textId="77777777" w:rsidR="00D856A0" w:rsidRPr="00D856A0" w:rsidRDefault="00D856A0" w:rsidP="00D856A0">
      <w:r w:rsidRPr="00D856A0">
        <w:t>Las variables objeto de estudio son las solicitudes, resoluciones de grado, resoluciones de grado con derecho a prestación y personas beneficiarias con prestación reconocida. Los datos proporcionados son en valores absolutos (número) y en porcentajes.</w:t>
      </w:r>
    </w:p>
    <w:p w14:paraId="2950661B" w14:textId="77777777" w:rsidR="00D856A0" w:rsidRPr="00D856A0" w:rsidRDefault="00D856A0" w:rsidP="00D856A0">
      <w:r w:rsidRPr="00D856A0">
        <w:t>Las variables de clasificación son el grado de dependencia de las resoluciones de grado, el tipo de prestación y el ámbito geográfico.</w:t>
      </w:r>
    </w:p>
    <w:p w14:paraId="0C69E69D" w14:textId="77777777" w:rsidR="00D856A0" w:rsidRPr="00D856A0" w:rsidRDefault="00D856A0" w:rsidP="00D856A0">
      <w:pPr>
        <w:numPr>
          <w:ilvl w:val="0"/>
          <w:numId w:val="2"/>
        </w:numPr>
        <w:rPr>
          <w:color w:val="662482" w:themeColor="accent2"/>
        </w:rPr>
      </w:pPr>
      <w:r w:rsidRPr="00D856A0">
        <w:rPr>
          <w:color w:val="662482" w:themeColor="accent2"/>
        </w:rPr>
        <w:t>Solicitudes</w:t>
      </w:r>
    </w:p>
    <w:p w14:paraId="55C0CF7A" w14:textId="77777777" w:rsidR="00D856A0" w:rsidRPr="00D856A0" w:rsidRDefault="00D856A0" w:rsidP="00D856A0">
      <w:r w:rsidRPr="00D856A0">
        <w:t>Persona que solicita la valoración del grado de dependencia según lo establecido en la Ley 39/2006. Se contabilizan las solicitudes vigentes en la fecha de referencia, es decir, que no hayan sido dadas de baja (por fallecimiento, desistimiento, caducidad u otras causas) por las Comunidades Autónomas y Direcciones Territoriales de Ceuta y Melilla. Entre ellas, sí se contabilizan aquellas con resoluciones de grado “Sin grado” que no estén fallecidas.</w:t>
      </w:r>
    </w:p>
    <w:p w14:paraId="60E46F3C" w14:textId="77777777" w:rsidR="00D856A0" w:rsidRPr="00D856A0" w:rsidRDefault="00D856A0" w:rsidP="00D856A0">
      <w:pPr>
        <w:numPr>
          <w:ilvl w:val="0"/>
          <w:numId w:val="2"/>
        </w:numPr>
        <w:rPr>
          <w:color w:val="662482" w:themeColor="accent2"/>
        </w:rPr>
      </w:pPr>
      <w:r w:rsidRPr="00D856A0">
        <w:rPr>
          <w:color w:val="662482" w:themeColor="accent2"/>
        </w:rPr>
        <w:t>Resoluciones de grado</w:t>
      </w:r>
    </w:p>
    <w:p w14:paraId="368C2A90" w14:textId="77777777" w:rsidR="00D856A0" w:rsidRPr="00D856A0" w:rsidRDefault="00D856A0" w:rsidP="00D856A0">
      <w:r w:rsidRPr="00D856A0">
        <w:t>Es el número de personas que tienen una resolución de grado vigente en la fecha de referencia, cualquiera que sea el grado/nivel o grado reconocido (incluido el “Sin grado”),</w:t>
      </w:r>
      <w:r w:rsidRPr="00D856A0">
        <w:rPr>
          <w:lang w:val="en-US"/>
        </w:rPr>
        <w:t xml:space="preserve"> </w:t>
      </w:r>
      <w:r w:rsidRPr="00D856A0">
        <w:t>que no hayan sido dadas de baja (por fallecimiento, desistimiento, caducidad u otras causas) por las Comunidades Autónomas y Direcciones Territoriales de Ceuta y Melilla. Entre ellas, sí se contabilizan aquellas con resoluciones de grado “Sin grado” que no estén fallecidas.</w:t>
      </w:r>
    </w:p>
    <w:p w14:paraId="3A49A104" w14:textId="77777777" w:rsidR="00D856A0" w:rsidRPr="00D856A0" w:rsidRDefault="00D856A0" w:rsidP="00D856A0">
      <w:pPr>
        <w:numPr>
          <w:ilvl w:val="0"/>
          <w:numId w:val="2"/>
        </w:numPr>
        <w:rPr>
          <w:color w:val="662482" w:themeColor="accent2"/>
        </w:rPr>
      </w:pPr>
      <w:r w:rsidRPr="00D856A0">
        <w:rPr>
          <w:color w:val="662482" w:themeColor="accent2"/>
        </w:rPr>
        <w:t>Resoluciones de grado con derecho</w:t>
      </w:r>
    </w:p>
    <w:p w14:paraId="35B2F3F7" w14:textId="77777777" w:rsidR="00D856A0" w:rsidRPr="00D856A0" w:rsidRDefault="00D856A0" w:rsidP="00D856A0">
      <w:r w:rsidRPr="00D856A0">
        <w:t>Son aquellas resoluciones de grado vigentes en la fecha de referencia, incluida en: Grado III, Grado III Nivel 2, Grado III Nivel 1, Grado II, Grado II Nivel 2, Grado II Nivel 1, Grado I, Grado I Nivel 2 o Grado I Nivel 1. Es decir, todas las resoluciones de grado vigentes excepto las “Sin grado”.</w:t>
      </w:r>
    </w:p>
    <w:p w14:paraId="2D461895" w14:textId="77777777" w:rsidR="00D856A0" w:rsidRPr="00D856A0" w:rsidRDefault="00D856A0" w:rsidP="00D856A0">
      <w:pPr>
        <w:numPr>
          <w:ilvl w:val="0"/>
          <w:numId w:val="2"/>
        </w:numPr>
        <w:rPr>
          <w:color w:val="662482" w:themeColor="accent2"/>
        </w:rPr>
      </w:pPr>
      <w:r w:rsidRPr="00D856A0">
        <w:rPr>
          <w:color w:val="662482" w:themeColor="accent2"/>
        </w:rPr>
        <w:t>Solicitudes pendientes de resolución de grado</w:t>
      </w:r>
    </w:p>
    <w:p w14:paraId="7529DB66" w14:textId="77777777" w:rsidR="00D856A0" w:rsidRPr="00D856A0" w:rsidRDefault="00D856A0" w:rsidP="00D856A0">
      <w:r w:rsidRPr="00D856A0">
        <w:t>Se trata de aquellas solicitudes vigentes menos el número de resoluciones de grado vigentes. Este concepto incluye:</w:t>
      </w:r>
    </w:p>
    <w:p w14:paraId="61D2DF00" w14:textId="77777777" w:rsidR="00D856A0" w:rsidRPr="00D856A0" w:rsidRDefault="00D856A0" w:rsidP="00D856A0">
      <w:pPr>
        <w:numPr>
          <w:ilvl w:val="0"/>
          <w:numId w:val="3"/>
        </w:numPr>
      </w:pPr>
      <w:r w:rsidRPr="00D856A0">
        <w:rPr>
          <w:i/>
          <w:iCs/>
        </w:rPr>
        <w:t>Tiempo de espera:</w:t>
      </w:r>
      <w:r w:rsidRPr="00D856A0">
        <w:t xml:space="preserve"> Es el tiempo que lleva una persona solicitante pendiente de su primera resolución de grado, el cual se cuenta desde la fecha de solicitud. Se clasifican en más de 6 meses o menos de 6 meses esperando esa resolución de grado.</w:t>
      </w:r>
    </w:p>
    <w:p w14:paraId="71C1E215" w14:textId="77777777" w:rsidR="00D856A0" w:rsidRPr="00D856A0" w:rsidRDefault="00D856A0" w:rsidP="00D856A0">
      <w:pPr>
        <w:numPr>
          <w:ilvl w:val="0"/>
          <w:numId w:val="3"/>
        </w:numPr>
        <w:rPr>
          <w:i/>
          <w:iCs/>
        </w:rPr>
      </w:pPr>
      <w:r w:rsidRPr="00D856A0">
        <w:rPr>
          <w:i/>
          <w:iCs/>
        </w:rPr>
        <w:t xml:space="preserve">Motivo de exclusión no imputable a la administración: </w:t>
      </w:r>
    </w:p>
    <w:p w14:paraId="360B2CBA" w14:textId="77777777" w:rsidR="00D856A0" w:rsidRPr="00D856A0" w:rsidRDefault="00D856A0" w:rsidP="00D856A0">
      <w:pPr>
        <w:numPr>
          <w:ilvl w:val="1"/>
          <w:numId w:val="3"/>
        </w:numPr>
      </w:pPr>
      <w:r w:rsidRPr="00D856A0">
        <w:rPr>
          <w:u w:val="single"/>
        </w:rPr>
        <w:t>Con motivo de exclusión:</w:t>
      </w:r>
      <w:r w:rsidRPr="00D856A0">
        <w:t xml:space="preserve"> Aquellas solicitudes que están pendientes de su primera resolución de grado por causas </w:t>
      </w:r>
      <w:r w:rsidRPr="00D856A0">
        <w:rPr>
          <w:b/>
          <w:bCs/>
        </w:rPr>
        <w:t>no</w:t>
      </w:r>
      <w:r w:rsidRPr="00D856A0">
        <w:t xml:space="preserve"> imputables a la administración. </w:t>
      </w:r>
    </w:p>
    <w:p w14:paraId="65BFA107" w14:textId="77777777" w:rsidR="00D856A0" w:rsidRPr="00D856A0" w:rsidRDefault="00D856A0" w:rsidP="00D856A0">
      <w:pPr>
        <w:numPr>
          <w:ilvl w:val="1"/>
          <w:numId w:val="3"/>
        </w:numPr>
      </w:pPr>
      <w:r w:rsidRPr="00D856A0">
        <w:rPr>
          <w:u w:val="single"/>
        </w:rPr>
        <w:lastRenderedPageBreak/>
        <w:t>Sin motivo de exclusión:</w:t>
      </w:r>
      <w:r w:rsidRPr="00D856A0">
        <w:t xml:space="preserve"> Aquellas solicitudes que están pendientes de su primera resolución de grado por causas imputables a la administración. </w:t>
      </w:r>
    </w:p>
    <w:p w14:paraId="039171FF" w14:textId="77777777" w:rsidR="00D856A0" w:rsidRPr="00D856A0" w:rsidRDefault="00D856A0" w:rsidP="00D856A0">
      <w:pPr>
        <w:numPr>
          <w:ilvl w:val="0"/>
          <w:numId w:val="2"/>
        </w:numPr>
        <w:rPr>
          <w:color w:val="662482" w:themeColor="accent2"/>
        </w:rPr>
      </w:pPr>
      <w:r w:rsidRPr="00D856A0">
        <w:rPr>
          <w:color w:val="662482" w:themeColor="accent2"/>
        </w:rPr>
        <w:t>Beneficiarios con prestación (efectiva o no)</w:t>
      </w:r>
    </w:p>
    <w:p w14:paraId="7DCEFF0D" w14:textId="77777777" w:rsidR="00D856A0" w:rsidRPr="00D856A0" w:rsidRDefault="00D856A0" w:rsidP="00D856A0">
      <w:r w:rsidRPr="00D856A0">
        <w:t>Es el número de personas que ya tienen una resolución de Programa Individual de Atención (PIA), sean o no efectivas las prestaciones contenidas en el PIA (con fecha de efectos vigente).</w:t>
      </w:r>
      <w:r w:rsidRPr="00D856A0">
        <w:rPr>
          <w:lang w:val="en-US"/>
        </w:rPr>
        <w:t xml:space="preserve"> </w:t>
      </w:r>
      <w:r w:rsidRPr="00D856A0">
        <w:t>Las causas de que las prestaciones aún no sean efectivas pueden ser ajenas a la Administración.</w:t>
      </w:r>
    </w:p>
    <w:p w14:paraId="091B9781" w14:textId="77777777" w:rsidR="00D856A0" w:rsidRPr="00D856A0" w:rsidRDefault="00D856A0" w:rsidP="00D856A0">
      <w:r w:rsidRPr="00D856A0">
        <w:t xml:space="preserve">Cuando se habla de prestación efectiva es aquella resolución de prestación que </w:t>
      </w:r>
      <w:r w:rsidRPr="00D856A0">
        <w:rPr>
          <w:u w:val="single"/>
        </w:rPr>
        <w:t>no tiene fecha de efectos</w:t>
      </w:r>
      <w:r w:rsidRPr="00D856A0">
        <w:t xml:space="preserve"> pues en el momento en que dicta la resolución aún no se conoce cuando va a ser efectiva dicha prestación.</w:t>
      </w:r>
    </w:p>
    <w:p w14:paraId="028FD40F" w14:textId="77777777" w:rsidR="00D856A0" w:rsidRPr="00D856A0" w:rsidRDefault="00D856A0" w:rsidP="00D856A0">
      <w:r w:rsidRPr="00D856A0">
        <w:t xml:space="preserve">La resolución de PIA recoge las modalidades de intervención más adecuadas a la persona en función de los recursos previstos en la resolución para su grado/nivel de dependencia. </w:t>
      </w:r>
    </w:p>
    <w:p w14:paraId="62C6ECA8" w14:textId="77777777" w:rsidR="00D856A0" w:rsidRPr="00D856A0" w:rsidRDefault="00D856A0" w:rsidP="00D856A0">
      <w:pPr>
        <w:numPr>
          <w:ilvl w:val="0"/>
          <w:numId w:val="2"/>
        </w:numPr>
        <w:rPr>
          <w:color w:val="662482" w:themeColor="accent2"/>
        </w:rPr>
      </w:pPr>
      <w:bookmarkStart w:id="4" w:name="_Hlk126311510"/>
      <w:r w:rsidRPr="00D856A0">
        <w:rPr>
          <w:color w:val="662482" w:themeColor="accent2"/>
        </w:rPr>
        <w:t xml:space="preserve">Beneficiarios sin prestación </w:t>
      </w:r>
    </w:p>
    <w:bookmarkEnd w:id="4"/>
    <w:p w14:paraId="0471E57E" w14:textId="77777777" w:rsidR="00D856A0" w:rsidRPr="00D856A0" w:rsidRDefault="00D856A0" w:rsidP="00D856A0">
      <w:r w:rsidRPr="00D856A0">
        <w:t>Se calcula como el número de personas con resolución de grado con derecho a prestación menos el número de personas con resolución de PIA. Este concepto incluye:</w:t>
      </w:r>
    </w:p>
    <w:p w14:paraId="207DD1F1" w14:textId="77777777" w:rsidR="00D856A0" w:rsidRPr="00D856A0" w:rsidRDefault="00D856A0" w:rsidP="00D856A0">
      <w:pPr>
        <w:numPr>
          <w:ilvl w:val="0"/>
          <w:numId w:val="3"/>
        </w:numPr>
      </w:pPr>
      <w:r w:rsidRPr="00D856A0">
        <w:rPr>
          <w:i/>
          <w:iCs/>
        </w:rPr>
        <w:t>Tiempo de espera:</w:t>
      </w:r>
      <w:r w:rsidRPr="00D856A0">
        <w:t xml:space="preserve"> Es el tiempo que lleva una persona con resolución de grado con derecho a prestación pendiente de su primera resolución de PIA, el cual se cuenta desde la fecha de solicitud. Se clasifican en más de 6 meses o menos de 6 meses esperando esa resolución de PIA.</w:t>
      </w:r>
    </w:p>
    <w:p w14:paraId="15EBC2C0" w14:textId="77777777" w:rsidR="00D856A0" w:rsidRPr="00D856A0" w:rsidRDefault="00D856A0" w:rsidP="00D856A0">
      <w:pPr>
        <w:numPr>
          <w:ilvl w:val="0"/>
          <w:numId w:val="3"/>
        </w:numPr>
        <w:rPr>
          <w:i/>
          <w:iCs/>
        </w:rPr>
      </w:pPr>
      <w:r w:rsidRPr="00D856A0">
        <w:rPr>
          <w:i/>
          <w:iCs/>
        </w:rPr>
        <w:t xml:space="preserve">Motivo de exclusión no imputable a la administración: </w:t>
      </w:r>
    </w:p>
    <w:p w14:paraId="109AFC12" w14:textId="77777777" w:rsidR="00D856A0" w:rsidRPr="00D856A0" w:rsidRDefault="00D856A0" w:rsidP="00D856A0">
      <w:pPr>
        <w:numPr>
          <w:ilvl w:val="1"/>
          <w:numId w:val="3"/>
        </w:numPr>
      </w:pPr>
      <w:r w:rsidRPr="00D856A0">
        <w:rPr>
          <w:u w:val="single"/>
        </w:rPr>
        <w:t>Con motivo de exclusión:</w:t>
      </w:r>
      <w:r w:rsidRPr="00D856A0">
        <w:t xml:space="preserve"> Aquellas personas con resolución de grado con derecho a prestación que están pendientes de su primera resolución de PIA por causas </w:t>
      </w:r>
      <w:r w:rsidRPr="00D856A0">
        <w:rPr>
          <w:b/>
          <w:bCs/>
        </w:rPr>
        <w:t>no</w:t>
      </w:r>
      <w:r w:rsidRPr="00D856A0">
        <w:t xml:space="preserve"> imputables a la administración. </w:t>
      </w:r>
    </w:p>
    <w:p w14:paraId="24C4FA7C" w14:textId="77777777" w:rsidR="00D856A0" w:rsidRPr="00D856A0" w:rsidRDefault="00D856A0" w:rsidP="00D856A0">
      <w:pPr>
        <w:numPr>
          <w:ilvl w:val="1"/>
          <w:numId w:val="3"/>
        </w:numPr>
      </w:pPr>
      <w:r w:rsidRPr="00D856A0">
        <w:rPr>
          <w:u w:val="single"/>
        </w:rPr>
        <w:t>Sin motivo de exclusión</w:t>
      </w:r>
      <w:r w:rsidRPr="00D856A0">
        <w:t xml:space="preserve"> Aquellas personas con resolución de grado con derecho a prestación que están pendientes de su primera resolución de PIA por causas imputables a la administración. </w:t>
      </w:r>
    </w:p>
    <w:p w14:paraId="33CA2683" w14:textId="77777777" w:rsidR="00D856A0" w:rsidRPr="00D856A0" w:rsidRDefault="00D856A0" w:rsidP="00D856A0">
      <w:pPr>
        <w:numPr>
          <w:ilvl w:val="0"/>
          <w:numId w:val="2"/>
        </w:numPr>
        <w:rPr>
          <w:color w:val="662482" w:themeColor="accent2"/>
        </w:rPr>
      </w:pPr>
      <w:r w:rsidRPr="00D856A0">
        <w:rPr>
          <w:color w:val="662482" w:themeColor="accent2"/>
        </w:rPr>
        <w:t>Prestaciones</w:t>
      </w:r>
    </w:p>
    <w:p w14:paraId="6D3443A8" w14:textId="77777777" w:rsidR="00D856A0" w:rsidRPr="00D856A0" w:rsidRDefault="00D856A0" w:rsidP="00D856A0">
      <w:r w:rsidRPr="00D856A0">
        <w:t>Consideramos prestación cualquiera de los servicios incluidos en el catálogo de la Ley de dependencia, asociado a un beneficiario con derecho a prestación, que está vigente en la fecha de referencia y que sea efectiva, es decir, que tenga “fecha de efectos” vigente. El catálogo de prestaciones incluye:</w:t>
      </w:r>
    </w:p>
    <w:p w14:paraId="09147C98" w14:textId="77777777" w:rsidR="00D856A0" w:rsidRPr="00D856A0" w:rsidRDefault="00D856A0" w:rsidP="00D856A0">
      <w:pPr>
        <w:numPr>
          <w:ilvl w:val="0"/>
          <w:numId w:val="4"/>
        </w:numPr>
        <w:rPr>
          <w:i/>
          <w:iCs/>
        </w:rPr>
      </w:pPr>
      <w:r w:rsidRPr="00D856A0">
        <w:rPr>
          <w:i/>
          <w:iCs/>
        </w:rPr>
        <w:t xml:space="preserve">Servicio de Prevención de dependencia y Promoción de Autonomía Personal: </w:t>
      </w:r>
    </w:p>
    <w:p w14:paraId="71FC90BB" w14:textId="77777777" w:rsidR="00D856A0" w:rsidRPr="00D856A0" w:rsidRDefault="00D856A0" w:rsidP="00D856A0">
      <w:pPr>
        <w:numPr>
          <w:ilvl w:val="0"/>
          <w:numId w:val="4"/>
        </w:numPr>
        <w:rPr>
          <w:i/>
          <w:iCs/>
        </w:rPr>
      </w:pPr>
      <w:r w:rsidRPr="00D856A0">
        <w:rPr>
          <w:i/>
          <w:iCs/>
        </w:rPr>
        <w:lastRenderedPageBreak/>
        <w:t xml:space="preserve">Servicio de Teleasistencia: </w:t>
      </w:r>
    </w:p>
    <w:p w14:paraId="01495B03" w14:textId="77777777" w:rsidR="00D856A0" w:rsidRPr="00D856A0" w:rsidRDefault="00D856A0" w:rsidP="00D856A0">
      <w:pPr>
        <w:numPr>
          <w:ilvl w:val="0"/>
          <w:numId w:val="4"/>
        </w:numPr>
        <w:rPr>
          <w:i/>
          <w:iCs/>
        </w:rPr>
      </w:pPr>
      <w:r w:rsidRPr="00D856A0">
        <w:rPr>
          <w:i/>
          <w:iCs/>
        </w:rPr>
        <w:t xml:space="preserve">Servicio de Ayuda a Domicilio: </w:t>
      </w:r>
    </w:p>
    <w:p w14:paraId="763525FA" w14:textId="77777777" w:rsidR="00D856A0" w:rsidRPr="00D856A0" w:rsidRDefault="00D856A0" w:rsidP="00D856A0">
      <w:pPr>
        <w:numPr>
          <w:ilvl w:val="0"/>
          <w:numId w:val="4"/>
        </w:numPr>
        <w:rPr>
          <w:i/>
          <w:iCs/>
        </w:rPr>
      </w:pPr>
      <w:r w:rsidRPr="00D856A0">
        <w:rPr>
          <w:i/>
          <w:iCs/>
        </w:rPr>
        <w:t xml:space="preserve">Servicio de Centro de Día o de Noche: </w:t>
      </w:r>
    </w:p>
    <w:p w14:paraId="6FFEE83F" w14:textId="77777777" w:rsidR="00D856A0" w:rsidRPr="00D856A0" w:rsidRDefault="00D856A0" w:rsidP="00D856A0">
      <w:pPr>
        <w:numPr>
          <w:ilvl w:val="0"/>
          <w:numId w:val="4"/>
        </w:numPr>
        <w:rPr>
          <w:i/>
          <w:iCs/>
        </w:rPr>
      </w:pPr>
      <w:r w:rsidRPr="00D856A0">
        <w:rPr>
          <w:i/>
          <w:iCs/>
        </w:rPr>
        <w:t xml:space="preserve">Servicio de Atención Residencial: </w:t>
      </w:r>
    </w:p>
    <w:p w14:paraId="2120AB01" w14:textId="77777777" w:rsidR="00D856A0" w:rsidRPr="00D856A0" w:rsidRDefault="00D856A0" w:rsidP="00D856A0">
      <w:pPr>
        <w:numPr>
          <w:ilvl w:val="0"/>
          <w:numId w:val="4"/>
        </w:numPr>
      </w:pPr>
      <w:r w:rsidRPr="00D856A0">
        <w:rPr>
          <w:i/>
          <w:iCs/>
        </w:rPr>
        <w:t>Prestación económica Vinculada al servicio</w:t>
      </w:r>
      <w:r w:rsidRPr="00D856A0">
        <w:t>: La prestación económica vinculada al servicio tiene los siguientes subtipos:</w:t>
      </w:r>
    </w:p>
    <w:p w14:paraId="10A1F75D" w14:textId="77777777" w:rsidR="00D856A0" w:rsidRPr="00D856A0" w:rsidRDefault="00D856A0" w:rsidP="00D856A0">
      <w:pPr>
        <w:numPr>
          <w:ilvl w:val="0"/>
          <w:numId w:val="5"/>
        </w:numPr>
      </w:pPr>
      <w:r w:rsidRPr="00D856A0">
        <w:t>Prestación económica vinculada al servicio de Prevención de dependencia y Promoción de Autonomía Personal</w:t>
      </w:r>
    </w:p>
    <w:p w14:paraId="309B54F9" w14:textId="77777777" w:rsidR="00D856A0" w:rsidRPr="00D856A0" w:rsidRDefault="00D856A0" w:rsidP="00D856A0">
      <w:pPr>
        <w:numPr>
          <w:ilvl w:val="0"/>
          <w:numId w:val="5"/>
        </w:numPr>
      </w:pPr>
      <w:r w:rsidRPr="00D856A0">
        <w:t>Prestación económica vinculada al servicio de teleasistencia</w:t>
      </w:r>
    </w:p>
    <w:p w14:paraId="5217920C" w14:textId="77777777" w:rsidR="00D856A0" w:rsidRPr="00D856A0" w:rsidRDefault="00D856A0" w:rsidP="00D856A0">
      <w:pPr>
        <w:numPr>
          <w:ilvl w:val="0"/>
          <w:numId w:val="5"/>
        </w:numPr>
      </w:pPr>
      <w:r w:rsidRPr="00D856A0">
        <w:t>Prestación económica vinculada al servicio de ayuda a domicilio</w:t>
      </w:r>
    </w:p>
    <w:p w14:paraId="6D4ABC09" w14:textId="77777777" w:rsidR="00D856A0" w:rsidRPr="00D856A0" w:rsidRDefault="00D856A0" w:rsidP="00D856A0">
      <w:pPr>
        <w:numPr>
          <w:ilvl w:val="0"/>
          <w:numId w:val="5"/>
        </w:numPr>
      </w:pPr>
      <w:r w:rsidRPr="00D856A0">
        <w:t>Prestación económica vinculada al servicio de centro de día o de noche</w:t>
      </w:r>
    </w:p>
    <w:p w14:paraId="671C91C3" w14:textId="77777777" w:rsidR="00D856A0" w:rsidRPr="00D856A0" w:rsidRDefault="00D856A0" w:rsidP="00D856A0">
      <w:pPr>
        <w:numPr>
          <w:ilvl w:val="0"/>
          <w:numId w:val="5"/>
        </w:numPr>
      </w:pPr>
      <w:r w:rsidRPr="00D856A0">
        <w:t>Prestación económica vinculada al servicio de atención residencial</w:t>
      </w:r>
    </w:p>
    <w:p w14:paraId="4E10E6A4" w14:textId="77777777" w:rsidR="00D856A0" w:rsidRPr="00D856A0" w:rsidRDefault="00D856A0" w:rsidP="00D856A0">
      <w:pPr>
        <w:numPr>
          <w:ilvl w:val="0"/>
          <w:numId w:val="5"/>
        </w:numPr>
      </w:pPr>
      <w:r w:rsidRPr="00D856A0">
        <w:t xml:space="preserve">Prestación Económica de Cuidados en el entorno familiar: </w:t>
      </w:r>
    </w:p>
    <w:p w14:paraId="796D04A1" w14:textId="77777777" w:rsidR="00D856A0" w:rsidRPr="00D856A0" w:rsidRDefault="00D856A0" w:rsidP="00D856A0">
      <w:pPr>
        <w:numPr>
          <w:ilvl w:val="0"/>
          <w:numId w:val="5"/>
        </w:numPr>
      </w:pPr>
      <w:r w:rsidRPr="00D856A0">
        <w:t>Prestación Económica de Asistencia Personal.</w:t>
      </w:r>
    </w:p>
    <w:p w14:paraId="665799A2" w14:textId="77777777" w:rsidR="00D856A0" w:rsidRPr="00D856A0" w:rsidRDefault="00D856A0" w:rsidP="00D856A0"/>
    <w:p w14:paraId="49ADD383" w14:textId="77777777" w:rsidR="00D856A0" w:rsidRPr="00D856A0" w:rsidRDefault="00D856A0" w:rsidP="00D856A0">
      <w:pPr>
        <w:numPr>
          <w:ilvl w:val="0"/>
          <w:numId w:val="6"/>
        </w:numPr>
        <w:rPr>
          <w:color w:val="662482" w:themeColor="accent2"/>
        </w:rPr>
      </w:pPr>
      <w:r w:rsidRPr="00D856A0">
        <w:rPr>
          <w:color w:val="662482" w:themeColor="accent2"/>
        </w:rPr>
        <w:t>Tiempos medios de gestión</w:t>
      </w:r>
    </w:p>
    <w:p w14:paraId="2C982581" w14:textId="77777777" w:rsidR="00D856A0" w:rsidRPr="00D856A0" w:rsidRDefault="00D856A0" w:rsidP="00D856A0">
      <w:pPr>
        <w:numPr>
          <w:ilvl w:val="1"/>
          <w:numId w:val="6"/>
        </w:numPr>
      </w:pPr>
      <w:r w:rsidRPr="00D856A0">
        <w:rPr>
          <w:u w:val="single"/>
        </w:rPr>
        <w:t>Tiempo medio de gestión desde la solicitud hasta la resolución de prestación</w:t>
      </w:r>
      <w:r w:rsidRPr="00D856A0">
        <w:t>: tiempo medio que transcurre desde la solicitud hasta la resolución de prestación. Para calcularlo sólo se tiene en cuenta la primera resolución de prestación de cada persona solicitante.</w:t>
      </w:r>
    </w:p>
    <w:p w14:paraId="63E38254" w14:textId="77777777" w:rsidR="00D856A0" w:rsidRPr="00D856A0" w:rsidRDefault="00D856A0" w:rsidP="00D856A0">
      <w:pPr>
        <w:numPr>
          <w:ilvl w:val="1"/>
          <w:numId w:val="6"/>
        </w:numPr>
      </w:pPr>
      <w:r w:rsidRPr="00D856A0">
        <w:rPr>
          <w:u w:val="single"/>
        </w:rPr>
        <w:t>Tiempo medio de gestión desde la solicitud hasta la resolución de grado:</w:t>
      </w:r>
      <w:r w:rsidRPr="00D856A0">
        <w:t xml:space="preserve"> tiempo medio que transcurre desde la solicitud hasta la resolución de grado. Para calcularlo sólo se tiene en cuenta la primera resolución de grado de cada persona solicitante.</w:t>
      </w:r>
    </w:p>
    <w:p w14:paraId="2A0BC0C3" w14:textId="77777777" w:rsidR="00D856A0" w:rsidRPr="00D856A0" w:rsidRDefault="00D856A0" w:rsidP="00D856A0">
      <w:pPr>
        <w:numPr>
          <w:ilvl w:val="1"/>
          <w:numId w:val="6"/>
        </w:numPr>
      </w:pPr>
      <w:r w:rsidRPr="00D856A0">
        <w:rPr>
          <w:u w:val="single"/>
        </w:rPr>
        <w:t>Tiempo medio de gestión desde la resolución de grado hasta la resolución de prestación</w:t>
      </w:r>
      <w:r w:rsidRPr="00D856A0">
        <w:t>: tiempo medio que transcurre desde la resolución de grado hasta la resolución de prestación. Para calcularlo sólo se tiene en cuenta la primera resolución de prestación de cada persona solicitante.</w:t>
      </w:r>
    </w:p>
    <w:p w14:paraId="2F1636B0" w14:textId="45A82052" w:rsidR="00D856A0" w:rsidRPr="003207B8" w:rsidRDefault="00D856A0" w:rsidP="00D856A0">
      <w:pPr>
        <w:pStyle w:val="NCapitulo"/>
        <w:ind w:left="720"/>
      </w:pPr>
      <w:r>
        <w:lastRenderedPageBreak/>
        <w:t>2</w:t>
      </w:r>
    </w:p>
    <w:p w14:paraId="023CBBAF" w14:textId="4054A7AF" w:rsidR="00D856A0" w:rsidRPr="002C5C27" w:rsidRDefault="00D856A0" w:rsidP="00A66A66">
      <w:pPr>
        <w:pStyle w:val="Capitulotitular"/>
        <w:numPr>
          <w:ilvl w:val="0"/>
          <w:numId w:val="8"/>
        </w:numPr>
        <w:outlineLvl w:val="0"/>
      </w:pPr>
      <w:bookmarkStart w:id="5" w:name="_Toc161146540"/>
      <w:r>
        <w:t>Resumen de las principales variables a nivel nacional</w:t>
      </w:r>
      <w:bookmarkEnd w:id="5"/>
    </w:p>
    <w:p w14:paraId="6EF8CF76" w14:textId="77777777" w:rsidR="00D856A0" w:rsidRDefault="00D856A0" w:rsidP="00D856A0">
      <w:pPr>
        <w:pStyle w:val="Prrafodelista"/>
      </w:pPr>
      <w:r>
        <w:rPr>
          <w:noProof/>
        </w:rPr>
        <w:drawing>
          <wp:inline distT="0" distB="0" distL="0" distR="0" wp14:anchorId="422C8587" wp14:editId="410B65F5">
            <wp:extent cx="8538210" cy="149418"/>
            <wp:effectExtent l="0" t="0" r="0" b="3175"/>
            <wp:docPr id="2062193896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3905465" name="Imagen 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38210" cy="149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3BC61F" w14:textId="77777777" w:rsidR="00D856A0" w:rsidRDefault="00D856A0" w:rsidP="00D856A0">
      <w:pPr>
        <w:pStyle w:val="Prrafodelista"/>
      </w:pPr>
    </w:p>
    <w:p w14:paraId="3F66911C" w14:textId="2E41D85D" w:rsidR="00D856A0" w:rsidRDefault="00D856A0" w:rsidP="00D856A0">
      <w:pPr>
        <w:pStyle w:val="NCapitulo"/>
      </w:pPr>
    </w:p>
    <w:p w14:paraId="28732B5D" w14:textId="680F326E" w:rsidR="00D856A0" w:rsidRDefault="00D856A0" w:rsidP="00D856A0">
      <w:pPr>
        <w:pStyle w:val="Capitulotitular"/>
      </w:pPr>
    </w:p>
    <w:p w14:paraId="4DEDD758" w14:textId="77777777" w:rsidR="00D856A0" w:rsidRDefault="00D856A0" w:rsidP="00D856A0">
      <w:pPr>
        <w:pStyle w:val="Capitulotitular"/>
      </w:pPr>
    </w:p>
    <w:p w14:paraId="4D71DE4E" w14:textId="46EBE5C6" w:rsidR="006707F7" w:rsidRDefault="00D856A0" w:rsidP="00C61C0C">
      <w:pPr>
        <w:pStyle w:val="Capitulotitular"/>
        <w:jc w:val="left"/>
        <w:outlineLvl w:val="1"/>
        <w:rPr>
          <w:rStyle w:val="Ttulo1Car"/>
        </w:rPr>
      </w:pPr>
      <w:bookmarkStart w:id="6" w:name="_Toc161146541"/>
      <w:r>
        <w:lastRenderedPageBreak/>
        <w:t>Resumen de las principales variables a nivel nacional</w:t>
      </w:r>
      <w:r w:rsidR="00A25427">
        <w:rPr>
          <w:noProof/>
        </w:rPr>
        <w:pict w14:anchorId="4445DAE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115" type="#_x0000_t75" style="position:absolute;left:0;text-align:left;margin-left:0;margin-top:0;width:658.7pt;height:313.7pt;z-index:251750400;mso-position-horizontal:center;mso-position-horizontal-relative:margin;mso-position-vertical:center;mso-position-vertical-relative:margin">
            <v:imagedata r:id="rId16" o:title=""/>
            <w10:wrap type="square" anchorx="margin" anchory="margin"/>
          </v:shape>
        </w:pict>
      </w:r>
      <w:bookmarkEnd w:id="6"/>
    </w:p>
    <w:p w14:paraId="4C2EB1A0" w14:textId="09924235" w:rsidR="009C01B1" w:rsidRDefault="00A25427" w:rsidP="009C01B1">
      <w:pPr>
        <w:jc w:val="center"/>
      </w:pPr>
      <w:r>
        <w:rPr>
          <w:noProof/>
        </w:rPr>
        <w:lastRenderedPageBreak/>
        <w:pict w14:anchorId="4D79B0A2">
          <v:shape id="_x0000_s2114" type="#_x0000_t75" style="position:absolute;left:0;text-align:left;margin-left:-23.55pt;margin-top:257.15pt;width:340.2pt;height:166.3pt;z-index:251748352;mso-position-horizontal-relative:text;mso-position-vertical-relative:text;mso-width-relative:page;mso-height-relative:page">
            <v:imagedata r:id="rId17" o:title=""/>
            <w10:wrap type="square"/>
          </v:shape>
        </w:pict>
      </w:r>
      <w:r>
        <w:pict w14:anchorId="0975DC54">
          <v:shape id="_x0000_i1341" type="#_x0000_t75" style="width:401pt;height:231.05pt">
            <v:imagedata r:id="rId18" o:title=""/>
          </v:shape>
        </w:pict>
      </w:r>
    </w:p>
    <w:p w14:paraId="542B6D4D" w14:textId="349CD690" w:rsidR="009C01B1" w:rsidRDefault="00A25427">
      <w:r>
        <w:rPr>
          <w:noProof/>
        </w:rPr>
        <w:pict w14:anchorId="4881BF83">
          <v:shape id="_x0000_s2113" type="#_x0000_t75" style="position:absolute;left:0;text-align:left;margin-left:358.2pt;margin-top:25.5pt;width:338.25pt;height:166.15pt;z-index:251746304;mso-position-horizontal-relative:text;mso-position-vertical-relative:text;mso-width-relative:page;mso-height-relative:page">
            <v:imagedata r:id="rId19" o:title=""/>
            <w10:wrap type="square"/>
          </v:shape>
        </w:pict>
      </w:r>
    </w:p>
    <w:p w14:paraId="090F5777" w14:textId="20E77D49" w:rsidR="009C01B1" w:rsidRDefault="009C01B1"/>
    <w:p w14:paraId="5596355B" w14:textId="77777777" w:rsidR="009C01B1" w:rsidRDefault="009C01B1"/>
    <w:p w14:paraId="08002577" w14:textId="3FB9E61A" w:rsidR="009C01B1" w:rsidRPr="003207B8" w:rsidRDefault="009C01B1" w:rsidP="009C01B1">
      <w:pPr>
        <w:pStyle w:val="NCapitulo"/>
        <w:ind w:left="720"/>
      </w:pPr>
      <w:r>
        <w:lastRenderedPageBreak/>
        <w:t>3</w:t>
      </w:r>
    </w:p>
    <w:p w14:paraId="08AA02A0" w14:textId="1159B43E" w:rsidR="009C01B1" w:rsidRPr="002C5C27" w:rsidRDefault="009C01B1" w:rsidP="00A66A66">
      <w:pPr>
        <w:pStyle w:val="Capitulotitular"/>
        <w:numPr>
          <w:ilvl w:val="0"/>
          <w:numId w:val="8"/>
        </w:numPr>
        <w:outlineLvl w:val="0"/>
      </w:pPr>
      <w:bookmarkStart w:id="7" w:name="_Toc161146542"/>
      <w:r>
        <w:t>Resumen de las prestaciones a nivel nacional</w:t>
      </w:r>
      <w:bookmarkEnd w:id="7"/>
    </w:p>
    <w:p w14:paraId="7D337708" w14:textId="77777777" w:rsidR="009C01B1" w:rsidRDefault="009C01B1" w:rsidP="009C01B1">
      <w:pPr>
        <w:pStyle w:val="Prrafodelista"/>
      </w:pPr>
      <w:r>
        <w:rPr>
          <w:noProof/>
        </w:rPr>
        <w:drawing>
          <wp:inline distT="0" distB="0" distL="0" distR="0" wp14:anchorId="34751B61" wp14:editId="0BA82771">
            <wp:extent cx="8538210" cy="149418"/>
            <wp:effectExtent l="0" t="0" r="0" b="3175"/>
            <wp:docPr id="545449059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3905465" name="Imagen 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38210" cy="149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6A75FA" w14:textId="77777777" w:rsidR="009C01B1" w:rsidRDefault="009C01B1" w:rsidP="009C01B1">
      <w:pPr>
        <w:pStyle w:val="Prrafodelista"/>
      </w:pPr>
    </w:p>
    <w:p w14:paraId="213CCC44" w14:textId="77777777" w:rsidR="009C01B1" w:rsidRDefault="009C01B1" w:rsidP="009C01B1">
      <w:pPr>
        <w:pStyle w:val="NCapitulo"/>
      </w:pPr>
    </w:p>
    <w:p w14:paraId="0948CCEE" w14:textId="77777777" w:rsidR="009C01B1" w:rsidRDefault="009C01B1"/>
    <w:p w14:paraId="680F69F1" w14:textId="77777777" w:rsidR="009C01B1" w:rsidRDefault="009C01B1"/>
    <w:p w14:paraId="2EBD5C84" w14:textId="77777777" w:rsidR="009C01B1" w:rsidRDefault="009C01B1"/>
    <w:p w14:paraId="3480C54C" w14:textId="76929659" w:rsidR="009C01B1" w:rsidRDefault="00A25427" w:rsidP="009C01B1">
      <w:pPr>
        <w:ind w:left="-1134"/>
      </w:pPr>
      <w:r>
        <w:rPr>
          <w:noProof/>
        </w:rPr>
        <w:lastRenderedPageBreak/>
        <w:pict w14:anchorId="4BA7619E">
          <v:shape id="_x0000_s2112" type="#_x0000_t75" style="position:absolute;left:0;text-align:left;margin-left:332.7pt;margin-top:251.35pt;width:316.85pt;height:178.85pt;z-index:251744256;mso-position-horizontal-relative:text;mso-position-vertical-relative:text;mso-width-relative:page;mso-height-relative:page">
            <v:imagedata r:id="rId20" o:title=""/>
            <w10:wrap type="square"/>
          </v:shape>
        </w:pict>
      </w:r>
      <w:r>
        <w:rPr>
          <w:noProof/>
        </w:rPr>
        <w:pict w14:anchorId="25712FDC">
          <v:shape id="_x0000_s2111" type="#_x0000_t75" style="position:absolute;left:0;text-align:left;margin-left:-55.8pt;margin-top:228.4pt;width:344.85pt;height:193.1pt;z-index:251742208;mso-position-horizontal-relative:text;mso-position-vertical-relative:text;mso-width-relative:page;mso-height-relative:page">
            <v:imagedata r:id="rId21" o:title=""/>
            <w10:wrap type="square"/>
          </v:shape>
        </w:pict>
      </w:r>
      <w:r>
        <w:pict w14:anchorId="01F6DD40">
          <v:shape id="_x0000_i1340" type="#_x0000_t75" style="width:751pt;height:221.85pt">
            <v:imagedata r:id="rId22" o:title=""/>
          </v:shape>
        </w:pict>
      </w:r>
    </w:p>
    <w:p w14:paraId="4E7246E2" w14:textId="2EFB2F11" w:rsidR="009C01B1" w:rsidRDefault="009C01B1" w:rsidP="009C01B1">
      <w:pPr>
        <w:ind w:left="-1134"/>
      </w:pPr>
    </w:p>
    <w:p w14:paraId="1C27444A" w14:textId="7AD48193" w:rsidR="009C01B1" w:rsidRDefault="009C01B1" w:rsidP="009C01B1">
      <w:pPr>
        <w:ind w:left="-1134"/>
      </w:pPr>
    </w:p>
    <w:p w14:paraId="57C18F26" w14:textId="0AA48CA6" w:rsidR="001E1EDB" w:rsidRPr="003207B8" w:rsidRDefault="001E1EDB" w:rsidP="001E1EDB">
      <w:pPr>
        <w:pStyle w:val="NCapitulo"/>
        <w:ind w:left="720"/>
      </w:pPr>
      <w:r>
        <w:lastRenderedPageBreak/>
        <w:t>4</w:t>
      </w:r>
    </w:p>
    <w:p w14:paraId="379D80AB" w14:textId="6FBCB9E7" w:rsidR="001E1EDB" w:rsidRPr="002C5C27" w:rsidRDefault="001E1EDB" w:rsidP="00A66A66">
      <w:pPr>
        <w:pStyle w:val="Capitulotitular"/>
        <w:numPr>
          <w:ilvl w:val="0"/>
          <w:numId w:val="8"/>
        </w:numPr>
        <w:outlineLvl w:val="0"/>
      </w:pPr>
      <w:bookmarkStart w:id="8" w:name="_Toc161146543"/>
      <w:r>
        <w:t>Resumen de las principales variables por Comunidad Autónoma</w:t>
      </w:r>
      <w:bookmarkEnd w:id="8"/>
    </w:p>
    <w:p w14:paraId="305DEE1F" w14:textId="77777777" w:rsidR="001E1EDB" w:rsidRDefault="001E1EDB" w:rsidP="001E1EDB">
      <w:pPr>
        <w:pStyle w:val="Prrafodelista"/>
      </w:pPr>
      <w:r>
        <w:rPr>
          <w:noProof/>
        </w:rPr>
        <w:drawing>
          <wp:inline distT="0" distB="0" distL="0" distR="0" wp14:anchorId="37F3CD5E" wp14:editId="1F1A6E62">
            <wp:extent cx="8538210" cy="149418"/>
            <wp:effectExtent l="0" t="0" r="0" b="3175"/>
            <wp:docPr id="545146923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3905465" name="Imagen 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38210" cy="149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84F87A" w14:textId="77777777" w:rsidR="001E1EDB" w:rsidRDefault="001E1EDB" w:rsidP="001E1EDB">
      <w:pPr>
        <w:pStyle w:val="Prrafodelista"/>
      </w:pPr>
    </w:p>
    <w:p w14:paraId="6E3D124C" w14:textId="77777777" w:rsidR="001E1EDB" w:rsidRDefault="001E1EDB" w:rsidP="001E1EDB">
      <w:pPr>
        <w:pStyle w:val="NCapitulo"/>
      </w:pPr>
    </w:p>
    <w:p w14:paraId="5346ED1B" w14:textId="77777777" w:rsidR="009C01B1" w:rsidRDefault="009C01B1" w:rsidP="009C01B1">
      <w:pPr>
        <w:ind w:left="-1134"/>
      </w:pPr>
    </w:p>
    <w:p w14:paraId="03D084EA" w14:textId="77777777" w:rsidR="009C01B1" w:rsidRDefault="009C01B1" w:rsidP="009C01B1">
      <w:pPr>
        <w:ind w:left="-1134"/>
      </w:pPr>
    </w:p>
    <w:p w14:paraId="7D309090" w14:textId="77777777" w:rsidR="009C01B1" w:rsidRDefault="009C01B1" w:rsidP="009C01B1">
      <w:pPr>
        <w:ind w:left="-1134"/>
      </w:pPr>
    </w:p>
    <w:p w14:paraId="2D057A1E" w14:textId="7F8A1EDA" w:rsidR="009C01B1" w:rsidRDefault="00A25427" w:rsidP="009C01B1">
      <w:pPr>
        <w:ind w:left="-1134"/>
      </w:pPr>
      <w:r>
        <w:rPr>
          <w:noProof/>
        </w:rPr>
        <w:lastRenderedPageBreak/>
        <w:pict w14:anchorId="2479AAD5">
          <v:shape id="_x0000_s2110" type="#_x0000_t75" style="position:absolute;left:0;text-align:left;margin-left:-10.8pt;margin-top:265.65pt;width:243.4pt;height:168.05pt;z-index:251740160;mso-position-horizontal-relative:text;mso-position-vertical-relative:text;mso-width-relative:page;mso-height-relative:page">
            <v:imagedata r:id="rId23" o:title=""/>
            <w10:wrap type="square"/>
          </v:shape>
        </w:pict>
      </w:r>
      <w:r>
        <w:pict w14:anchorId="44CCCABA">
          <v:shape id="_x0000_i1339" type="#_x0000_t75" style="width:710.8pt;height:259.55pt">
            <v:imagedata r:id="rId24" o:title=""/>
          </v:shape>
        </w:pict>
      </w:r>
    </w:p>
    <w:p w14:paraId="6AEB289A" w14:textId="51942693" w:rsidR="009C01B1" w:rsidRDefault="00A25427" w:rsidP="009C01B1">
      <w:pPr>
        <w:ind w:left="-1134"/>
      </w:pPr>
      <w:r>
        <w:rPr>
          <w:noProof/>
        </w:rPr>
        <w:pict w14:anchorId="79D3E8BA">
          <v:shape id="_x0000_s2109" type="#_x0000_t75" style="position:absolute;left:0;text-align:left;margin-left:268.2pt;margin-top:1.75pt;width:272.65pt;height:164.75pt;z-index:251738112;mso-position-horizontal-relative:text;mso-position-vertical-relative:text;mso-width-relative:page;mso-height-relative:page">
            <v:imagedata r:id="rId25" o:title=""/>
            <w10:wrap type="square"/>
          </v:shape>
        </w:pict>
      </w:r>
    </w:p>
    <w:p w14:paraId="362E338F" w14:textId="0A4D6A69" w:rsidR="009C01B1" w:rsidRDefault="009C01B1" w:rsidP="009C01B1">
      <w:pPr>
        <w:ind w:left="-1134"/>
      </w:pPr>
    </w:p>
    <w:p w14:paraId="3FD98FC5" w14:textId="77777777" w:rsidR="009C01B1" w:rsidRDefault="009C01B1" w:rsidP="009C01B1">
      <w:pPr>
        <w:ind w:left="-1134"/>
      </w:pPr>
    </w:p>
    <w:p w14:paraId="3666814A" w14:textId="77777777" w:rsidR="009C01B1" w:rsidRDefault="009C01B1" w:rsidP="009C01B1">
      <w:pPr>
        <w:ind w:left="-1134"/>
      </w:pPr>
    </w:p>
    <w:p w14:paraId="537E3194" w14:textId="77777777" w:rsidR="00AD3D10" w:rsidRDefault="00AD3D10" w:rsidP="009C01B1">
      <w:pPr>
        <w:ind w:left="-1134"/>
      </w:pPr>
    </w:p>
    <w:p w14:paraId="74706A37" w14:textId="77777777" w:rsidR="00AD3D10" w:rsidRDefault="00AD3D10" w:rsidP="009C01B1">
      <w:pPr>
        <w:ind w:left="-1134"/>
      </w:pPr>
    </w:p>
    <w:p w14:paraId="1756F5EA" w14:textId="77777777" w:rsidR="00AD3D10" w:rsidRDefault="00AD3D10" w:rsidP="009C01B1">
      <w:pPr>
        <w:ind w:left="-1134"/>
      </w:pPr>
    </w:p>
    <w:p w14:paraId="63C75712" w14:textId="77777777" w:rsidR="00AD3D10" w:rsidRDefault="00AD3D10" w:rsidP="009C01B1">
      <w:pPr>
        <w:ind w:left="-1134"/>
      </w:pPr>
    </w:p>
    <w:p w14:paraId="56717B40" w14:textId="0B244C1C" w:rsidR="00AD3D10" w:rsidRDefault="00A25427">
      <w:pPr>
        <w:jc w:val="left"/>
      </w:pPr>
      <w:r>
        <w:rPr>
          <w:noProof/>
        </w:rPr>
        <w:lastRenderedPageBreak/>
        <w:pict w14:anchorId="00956703">
          <v:shape id="_x0000_s2108" type="#_x0000_t75" style="position:absolute;margin-left:-24.85pt;margin-top:-30.8pt;width:695.7pt;height:256pt;z-index:251736064;mso-position-horizontal-relative:margin;mso-position-vertical-relative:margin;mso-width-relative:page;mso-height-relative:page">
            <v:imagedata r:id="rId26" o:title=""/>
            <w10:wrap type="square" anchorx="margin" anchory="margin"/>
          </v:shape>
        </w:pict>
      </w:r>
      <w:r>
        <w:rPr>
          <w:noProof/>
        </w:rPr>
        <w:pict w14:anchorId="7741208B">
          <v:shape id="_x0000_s2107" type="#_x0000_t75" style="position:absolute;margin-left:319.85pt;margin-top:264.1pt;width:299.7pt;height:174.7pt;z-index:251734016;mso-position-horizontal-relative:text;mso-position-vertical-relative:text;mso-width-relative:page;mso-height-relative:page">
            <v:imagedata r:id="rId27" o:title=""/>
            <w10:wrap type="square"/>
          </v:shape>
        </w:pict>
      </w:r>
      <w:r>
        <w:rPr>
          <w:noProof/>
        </w:rPr>
        <w:pict w14:anchorId="3E5209B3">
          <v:shape id="_x0000_s2106" type="#_x0000_t75" style="position:absolute;margin-left:-.35pt;margin-top:266.85pt;width:275.45pt;height:172.9pt;z-index:251731968;mso-position-horizontal-relative:text;mso-position-vertical-relative:text;mso-width-relative:page;mso-height-relative:page">
            <v:imagedata r:id="rId28" o:title=""/>
            <w10:wrap type="square"/>
          </v:shape>
        </w:pict>
      </w:r>
      <w:r w:rsidR="002713D9">
        <w:br w:type="page"/>
      </w:r>
      <w:r>
        <w:lastRenderedPageBreak/>
        <w:pict w14:anchorId="296B0ED2">
          <v:shape id="_x0000_i1338" type="#_x0000_t75" style="width:648.85pt;height:234.4pt">
            <v:imagedata r:id="rId29" o:title=""/>
          </v:shape>
        </w:pict>
      </w:r>
    </w:p>
    <w:p w14:paraId="5C9A6905" w14:textId="31140DA4" w:rsidR="00153D61" w:rsidRDefault="00A25427">
      <w:pPr>
        <w:jc w:val="left"/>
      </w:pPr>
      <w:r>
        <w:rPr>
          <w:noProof/>
        </w:rPr>
        <w:pict w14:anchorId="60844B2A">
          <v:shape id="_x0000_s2105" type="#_x0000_t75" style="position:absolute;margin-left:333.7pt;margin-top:1.2pt;width:303.15pt;height:176.65pt;z-index:251729920;mso-position-horizontal-relative:text;mso-position-vertical-relative:text;mso-width-relative:page;mso-height-relative:page">
            <v:imagedata r:id="rId30" o:title=""/>
            <w10:wrap type="square"/>
          </v:shape>
        </w:pict>
      </w:r>
      <w:r>
        <w:pict w14:anchorId="7672E6FA">
          <v:shape id="_x0000_i1337" type="#_x0000_t75" style="width:307.25pt;height:200.95pt">
            <v:imagedata r:id="rId31" o:title=""/>
          </v:shape>
        </w:pict>
      </w:r>
    </w:p>
    <w:p w14:paraId="642501DE" w14:textId="7B50DE59" w:rsidR="00153D61" w:rsidRDefault="00A25427">
      <w:pPr>
        <w:jc w:val="left"/>
      </w:pPr>
      <w:r>
        <w:rPr>
          <w:noProof/>
        </w:rPr>
        <w:lastRenderedPageBreak/>
        <w:pict w14:anchorId="288701CE">
          <v:shape id="_x0000_s2104" type="#_x0000_t75" style="position:absolute;margin-left:.2pt;margin-top:262.9pt;width:273.4pt;height:174.45pt;z-index:251727872;mso-position-horizontal:absolute;mso-position-horizontal-relative:text;mso-position-vertical:absolute;mso-position-vertical-relative:text;mso-width-relative:page;mso-height-relative:page">
            <v:imagedata r:id="rId32" o:title=""/>
            <w10:wrap type="square"/>
          </v:shape>
        </w:pict>
      </w:r>
      <w:r>
        <w:pict w14:anchorId="36F54B27">
          <v:shape id="_x0000_i1336" type="#_x0000_t75" style="width:688.2pt;height:254.5pt">
            <v:imagedata r:id="rId26" o:title=""/>
          </v:shape>
        </w:pict>
      </w:r>
    </w:p>
    <w:p w14:paraId="09ED84BC" w14:textId="549C1AA9" w:rsidR="00153D61" w:rsidRDefault="00A25427">
      <w:pPr>
        <w:jc w:val="left"/>
      </w:pPr>
      <w:r>
        <w:pict w14:anchorId="1B48D83B">
          <v:shape id="_x0000_i1335" type="#_x0000_t75" style="width:334.9pt;height:186.7pt">
            <v:imagedata r:id="rId33" o:title=""/>
          </v:shape>
        </w:pict>
      </w:r>
    </w:p>
    <w:p w14:paraId="2C252392" w14:textId="5C5199A2" w:rsidR="00153D61" w:rsidRDefault="00A25427">
      <w:pPr>
        <w:jc w:val="left"/>
      </w:pPr>
      <w:r>
        <w:rPr>
          <w:noProof/>
        </w:rPr>
        <w:lastRenderedPageBreak/>
        <w:pict w14:anchorId="3B2B0B8F">
          <v:shape id="_x0000_s2101" type="#_x0000_t75" style="position:absolute;margin-left:276pt;margin-top:223.6pt;width:421.45pt;height:155.05pt;z-index:251721728;mso-position-horizontal-relative:text;mso-position-vertical-relative:text;mso-width-relative:page;mso-height-relative:page">
            <v:imagedata r:id="rId34" o:title=""/>
            <w10:wrap type="square"/>
          </v:shape>
        </w:pict>
      </w:r>
      <w:r>
        <w:rPr>
          <w:noProof/>
        </w:rPr>
        <w:pict w14:anchorId="60B35F08">
          <v:shape id="_x0000_s2103" type="#_x0000_t75" style="position:absolute;margin-left:30.3pt;margin-top:211.85pt;width:224.1pt;height:241.2pt;z-index:251725824;mso-position-horizontal-relative:text;mso-position-vertical-relative:text;mso-width-relative:page;mso-height-relative:page">
            <v:imagedata r:id="rId35" o:title=""/>
            <w10:wrap type="square"/>
          </v:shape>
        </w:pict>
      </w:r>
    </w:p>
    <w:p w14:paraId="230882CC" w14:textId="173EC340" w:rsidR="00153D61" w:rsidRDefault="00A25427">
      <w:pPr>
        <w:jc w:val="left"/>
      </w:pPr>
      <w:r>
        <w:rPr>
          <w:noProof/>
        </w:rPr>
        <w:pict w14:anchorId="79C86104">
          <v:shape id="_x0000_s2102" type="#_x0000_t75" style="position:absolute;margin-left:23.35pt;margin-top:-28.45pt;width:631.35pt;height:242.55pt;z-index:251723776;mso-position-horizontal-relative:margin;mso-position-vertical-relative:margin;mso-width-relative:page;mso-height-relative:page">
            <v:imagedata r:id="rId36" o:title=""/>
            <w10:wrap type="square" anchorx="margin" anchory="margin"/>
          </v:shape>
        </w:pict>
      </w:r>
    </w:p>
    <w:p w14:paraId="3313F1DD" w14:textId="46F4E15C" w:rsidR="00153D61" w:rsidRDefault="00153D61">
      <w:pPr>
        <w:jc w:val="left"/>
      </w:pPr>
    </w:p>
    <w:p w14:paraId="709169A3" w14:textId="77777777" w:rsidR="00153D61" w:rsidRDefault="00153D61">
      <w:pPr>
        <w:jc w:val="left"/>
      </w:pPr>
    </w:p>
    <w:p w14:paraId="1A461C9A" w14:textId="3ECD8436" w:rsidR="00153D61" w:rsidRDefault="00153D61">
      <w:pPr>
        <w:jc w:val="left"/>
      </w:pPr>
    </w:p>
    <w:p w14:paraId="114C8628" w14:textId="77777777" w:rsidR="00153D61" w:rsidRDefault="00153D61">
      <w:pPr>
        <w:jc w:val="left"/>
      </w:pPr>
    </w:p>
    <w:p w14:paraId="44FF21A2" w14:textId="77777777" w:rsidR="00153D61" w:rsidRDefault="00153D61">
      <w:pPr>
        <w:jc w:val="left"/>
      </w:pPr>
    </w:p>
    <w:p w14:paraId="1F31D693" w14:textId="2EEFDC2C" w:rsidR="00153D61" w:rsidRDefault="00153D61">
      <w:pPr>
        <w:jc w:val="left"/>
      </w:pPr>
    </w:p>
    <w:p w14:paraId="03BB5499" w14:textId="0ABA112E" w:rsidR="00153D61" w:rsidRDefault="00153D61">
      <w:pPr>
        <w:jc w:val="left"/>
      </w:pPr>
      <w:r>
        <w:br w:type="page"/>
      </w:r>
    </w:p>
    <w:p w14:paraId="74CE970B" w14:textId="06C3E5F2" w:rsidR="00335075" w:rsidRPr="003207B8" w:rsidRDefault="00335075" w:rsidP="00335075">
      <w:pPr>
        <w:pStyle w:val="NCapitulo"/>
        <w:ind w:left="720"/>
      </w:pPr>
      <w:r>
        <w:lastRenderedPageBreak/>
        <w:t>5</w:t>
      </w:r>
    </w:p>
    <w:p w14:paraId="34858924" w14:textId="3D509899" w:rsidR="00335075" w:rsidRPr="002C5C27" w:rsidRDefault="00335075" w:rsidP="00A66A66">
      <w:pPr>
        <w:pStyle w:val="Capitulotitular"/>
        <w:numPr>
          <w:ilvl w:val="0"/>
          <w:numId w:val="8"/>
        </w:numPr>
        <w:outlineLvl w:val="0"/>
      </w:pPr>
      <w:bookmarkStart w:id="9" w:name="_Toc161146544"/>
      <w:r>
        <w:t>Tiempos medios de resolución</w:t>
      </w:r>
      <w:bookmarkEnd w:id="9"/>
    </w:p>
    <w:p w14:paraId="01EB0592" w14:textId="77777777" w:rsidR="00335075" w:rsidRDefault="00335075" w:rsidP="00335075">
      <w:pPr>
        <w:pStyle w:val="Prrafodelista"/>
      </w:pPr>
      <w:r>
        <w:rPr>
          <w:noProof/>
        </w:rPr>
        <w:drawing>
          <wp:inline distT="0" distB="0" distL="0" distR="0" wp14:anchorId="56A138FB" wp14:editId="0213E2A8">
            <wp:extent cx="8538210" cy="149418"/>
            <wp:effectExtent l="0" t="0" r="0" b="3175"/>
            <wp:docPr id="597529408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3905465" name="Imagen 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38210" cy="149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415D33" w14:textId="77777777" w:rsidR="00335075" w:rsidRDefault="00335075" w:rsidP="00335075">
      <w:pPr>
        <w:pStyle w:val="Prrafodelista"/>
      </w:pPr>
    </w:p>
    <w:p w14:paraId="17B3AF92" w14:textId="76A7E438" w:rsidR="00335075" w:rsidRDefault="00AD3D10" w:rsidP="00C13664">
      <w:pPr>
        <w:pStyle w:val="Ttulo2"/>
      </w:pPr>
      <w:r>
        <w:br w:type="page"/>
      </w:r>
      <w:bookmarkStart w:id="10" w:name="_Hlk160538138"/>
      <w:bookmarkStart w:id="11" w:name="_Toc161146545"/>
      <w:r w:rsidR="00335075">
        <w:lastRenderedPageBreak/>
        <w:t>5.1.- Tiempo medio de gestión de resolución en días</w:t>
      </w:r>
      <w:bookmarkEnd w:id="10"/>
      <w:bookmarkEnd w:id="11"/>
    </w:p>
    <w:p w14:paraId="052D64AF" w14:textId="77777777" w:rsidR="00335075" w:rsidRDefault="00335075" w:rsidP="00335075">
      <w:r>
        <w:t>Para el cálculo del tiempo medio desde la Solicitud hasta la Resolución de Grado sólo se tienen en cuenta la primera Resolución de Grado de cada persona solicitante.</w:t>
      </w:r>
    </w:p>
    <w:p w14:paraId="578928BE" w14:textId="333C4B99" w:rsidR="00335075" w:rsidRDefault="00335075" w:rsidP="00335075">
      <w:r>
        <w:t>Para el cálculo del tiempo medio desde la Solicitud hasta la Resolución de Prestación y desde la Resolución de Grado hasta la Resolución de Prestación sólo se tiene en cuenta la primera Resolución de Prestación de cada persona solicitante.</w:t>
      </w:r>
    </w:p>
    <w:p w14:paraId="4AF677EC" w14:textId="53734CFA" w:rsidR="00335075" w:rsidRPr="00335075" w:rsidRDefault="00A25427" w:rsidP="00335075">
      <w:r>
        <w:pict w14:anchorId="15074874">
          <v:shape id="_x0000_i1334" type="#_x0000_t75" style="width:655.55pt;height:174.15pt">
            <v:imagedata r:id="rId37" o:title=""/>
          </v:shape>
        </w:pict>
      </w:r>
    </w:p>
    <w:p w14:paraId="79A1C310" w14:textId="5B301FF1" w:rsidR="00FB58BF" w:rsidRDefault="00A25427" w:rsidP="00C13664">
      <w:pPr>
        <w:pStyle w:val="Ttulo2"/>
      </w:pPr>
      <w:bookmarkStart w:id="12" w:name="_Toc161146546"/>
      <w:r>
        <w:rPr>
          <w:noProof/>
        </w:rPr>
        <w:pict w14:anchorId="5E3966F8">
          <v:shape id="_x0000_s2100" type="#_x0000_t75" style="position:absolute;left:0;text-align:left;margin-left:180.5pt;margin-top:-3.8pt;width:299.25pt;height:165.25pt;z-index:251719680;mso-position-horizontal-relative:text;mso-position-vertical-relative:text;mso-width-relative:page;mso-height-relative:page">
            <v:imagedata r:id="rId38" o:title=""/>
            <w10:wrap type="square"/>
          </v:shape>
        </w:pict>
      </w:r>
      <w:r w:rsidR="00335075">
        <w:br w:type="page"/>
      </w:r>
      <w:r w:rsidR="00FB58BF" w:rsidRPr="00FB58BF">
        <w:lastRenderedPageBreak/>
        <w:t>5.</w:t>
      </w:r>
      <w:r w:rsidR="00FB58BF">
        <w:t>2</w:t>
      </w:r>
      <w:r w:rsidR="00FB58BF" w:rsidRPr="00FB58BF">
        <w:t>.- Tiempo medio de gestión</w:t>
      </w:r>
      <w:r w:rsidR="00FB58BF">
        <w:t xml:space="preserve"> desde la solicitud hasta la resolución de grado, en días, por CCAA.</w:t>
      </w:r>
      <w:bookmarkEnd w:id="12"/>
      <w:r w:rsidR="00FB58BF">
        <w:t xml:space="preserve"> </w:t>
      </w:r>
    </w:p>
    <w:p w14:paraId="0908435B" w14:textId="77777777" w:rsidR="00FB58BF" w:rsidRDefault="00FB58BF" w:rsidP="00FB58BF">
      <w:pPr>
        <w:rPr>
          <w:rFonts w:eastAsiaTheme="majorEastAsia" w:cstheme="minorHAnsi"/>
          <w:sz w:val="20"/>
          <w:szCs w:val="20"/>
        </w:rPr>
      </w:pPr>
      <w:r w:rsidRPr="00561979">
        <w:rPr>
          <w:rFonts w:eastAsiaTheme="majorEastAsia" w:cstheme="minorHAnsi"/>
          <w:sz w:val="20"/>
          <w:szCs w:val="20"/>
        </w:rPr>
        <w:t>Para el cálculo del tiempo medio desde la Solicitud hasta la Resolución de Grado sólo se tienen en cuenta la primera Resolución de Grado de cada persona solicitante.</w:t>
      </w:r>
    </w:p>
    <w:p w14:paraId="3A5ABFF4" w14:textId="2EDC1D83" w:rsidR="00FB58BF" w:rsidRDefault="00A25427" w:rsidP="00BE3335">
      <w:pPr>
        <w:ind w:left="-851"/>
        <w:jc w:val="left"/>
      </w:pPr>
      <w:r>
        <w:pict w14:anchorId="07E9C94C">
          <v:shape id="_x0000_i1333" type="#_x0000_t75" style="width:708.3pt;height:356.65pt">
            <v:imagedata r:id="rId39" o:title=""/>
          </v:shape>
        </w:pict>
      </w:r>
      <w:r w:rsidR="00FB58BF">
        <w:br w:type="page"/>
      </w:r>
    </w:p>
    <w:p w14:paraId="13A9A76A" w14:textId="77777777" w:rsidR="00BE3335" w:rsidRDefault="00BE3335" w:rsidP="00C13664">
      <w:pPr>
        <w:pStyle w:val="Ttulo2"/>
      </w:pPr>
      <w:bookmarkStart w:id="13" w:name="_Toc161146547"/>
      <w:r>
        <w:lastRenderedPageBreak/>
        <w:t>5.3.- Tiempo medio de la gestión desde la resolución de grado hasta la resolución de prestación, en días, por CCAA.</w:t>
      </w:r>
      <w:bookmarkEnd w:id="13"/>
    </w:p>
    <w:p w14:paraId="55451191" w14:textId="72BC7BDB" w:rsidR="00BE3335" w:rsidRPr="00BE3335" w:rsidRDefault="00BE3335" w:rsidP="00BE3335">
      <w:pPr>
        <w:tabs>
          <w:tab w:val="left" w:pos="2931"/>
        </w:tabs>
        <w:spacing w:after="0"/>
        <w:rPr>
          <w:sz w:val="20"/>
          <w:szCs w:val="20"/>
        </w:rPr>
      </w:pPr>
      <w:r w:rsidRPr="00561979">
        <w:rPr>
          <w:sz w:val="20"/>
          <w:szCs w:val="20"/>
        </w:rPr>
        <w:t>Para el cálculo del tiempo medio desde la Resolución de Grado hasta la Resolución de Prestación sólo se tiene en cuenta la primera Resolución de Prestación de cada persona solicitante.</w:t>
      </w:r>
    </w:p>
    <w:p w14:paraId="0F9486B8" w14:textId="5E259886" w:rsidR="00BE3335" w:rsidRDefault="00A25427" w:rsidP="00BE3335">
      <w:pPr>
        <w:ind w:left="-709"/>
      </w:pPr>
      <w:r>
        <w:pict w14:anchorId="2F54AAB4">
          <v:shape id="_x0000_i1332" type="#_x0000_t75" style="width:715.8pt;height:329pt">
            <v:imagedata r:id="rId40" o:title=""/>
          </v:shape>
        </w:pict>
      </w:r>
    </w:p>
    <w:p w14:paraId="531F17A1" w14:textId="77777777" w:rsidR="00BE3335" w:rsidRDefault="00BE3335" w:rsidP="00BE3335"/>
    <w:p w14:paraId="54788FA7" w14:textId="77777777" w:rsidR="00BE3335" w:rsidRDefault="00BE3335" w:rsidP="00BE3335"/>
    <w:p w14:paraId="15D46F5B" w14:textId="77777777" w:rsidR="00BE3335" w:rsidRDefault="00BE3335" w:rsidP="00C13664">
      <w:pPr>
        <w:pStyle w:val="Ttulo2"/>
      </w:pPr>
      <w:bookmarkStart w:id="14" w:name="_Toc161146548"/>
      <w:r>
        <w:t>5.4.- Tiempo medio de gestión desde la solicitud hasta la resolución de prestación, en días, por CCAA.</w:t>
      </w:r>
      <w:bookmarkEnd w:id="14"/>
    </w:p>
    <w:p w14:paraId="74F6E3F3" w14:textId="77777777" w:rsidR="00BE3335" w:rsidRPr="00561979" w:rsidRDefault="00BE3335" w:rsidP="00BE3335">
      <w:pPr>
        <w:tabs>
          <w:tab w:val="left" w:pos="2931"/>
        </w:tabs>
        <w:spacing w:after="0"/>
        <w:rPr>
          <w:sz w:val="20"/>
          <w:szCs w:val="20"/>
        </w:rPr>
      </w:pPr>
      <w:r w:rsidRPr="00561979">
        <w:rPr>
          <w:sz w:val="20"/>
          <w:szCs w:val="20"/>
        </w:rPr>
        <w:t>Para el cálculo del tiempo medio desde la Solicitud hasta la Resolución de Prestación sólo se tiene en cuenta la primera Resolución de Prestación de cada persona solicitante.</w:t>
      </w:r>
    </w:p>
    <w:p w14:paraId="3DE5C4A4" w14:textId="70D40B26" w:rsidR="00BE3335" w:rsidRDefault="00A25427" w:rsidP="00BE3335">
      <w:pPr>
        <w:ind w:left="-567"/>
      </w:pPr>
      <w:r>
        <w:pict w14:anchorId="43E2DA0D">
          <v:shape id="_x0000_i1331" type="#_x0000_t75" style="width:716.65pt;height:341.6pt">
            <v:imagedata r:id="rId41" o:title=""/>
          </v:shape>
        </w:pict>
      </w:r>
    </w:p>
    <w:p w14:paraId="781A5E65" w14:textId="77777777" w:rsidR="00C61C0C" w:rsidRDefault="00C61C0C" w:rsidP="00BE3335">
      <w:pPr>
        <w:ind w:left="-567"/>
      </w:pPr>
    </w:p>
    <w:p w14:paraId="52EDDB1D" w14:textId="7CE33226" w:rsidR="00DF1C95" w:rsidRPr="003207B8" w:rsidRDefault="00DF1C95" w:rsidP="00DF1C95">
      <w:pPr>
        <w:pStyle w:val="NCapitulo"/>
        <w:ind w:left="720"/>
      </w:pPr>
      <w:r>
        <w:t>6</w:t>
      </w:r>
    </w:p>
    <w:p w14:paraId="09FBBE75" w14:textId="4120F7E9" w:rsidR="00DF1C95" w:rsidRPr="002C5C27" w:rsidRDefault="00DF1C95" w:rsidP="00A66A66">
      <w:pPr>
        <w:pStyle w:val="Capitulotitular"/>
        <w:numPr>
          <w:ilvl w:val="0"/>
          <w:numId w:val="8"/>
        </w:numPr>
        <w:outlineLvl w:val="0"/>
      </w:pPr>
      <w:bookmarkStart w:id="15" w:name="_Toc161146549"/>
      <w:r>
        <w:t>Situación de la lista de espera a nivel nacional</w:t>
      </w:r>
      <w:bookmarkEnd w:id="15"/>
    </w:p>
    <w:p w14:paraId="19C63698" w14:textId="77777777" w:rsidR="00DF1C95" w:rsidRDefault="00DF1C95" w:rsidP="00DF1C95">
      <w:pPr>
        <w:pStyle w:val="Prrafodelista"/>
      </w:pPr>
      <w:r>
        <w:rPr>
          <w:noProof/>
        </w:rPr>
        <w:drawing>
          <wp:inline distT="0" distB="0" distL="0" distR="0" wp14:anchorId="6B29FEAE" wp14:editId="451C4987">
            <wp:extent cx="8538210" cy="149418"/>
            <wp:effectExtent l="0" t="0" r="0" b="3175"/>
            <wp:docPr id="19580841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3905465" name="Imagen 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38210" cy="149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291F83" w14:textId="77777777" w:rsidR="00DF1C95" w:rsidRDefault="00DF1C95" w:rsidP="00DF1C95">
      <w:pPr>
        <w:pStyle w:val="Prrafodelista"/>
      </w:pPr>
    </w:p>
    <w:p w14:paraId="0CC72E7B" w14:textId="139F2F8D" w:rsidR="00DF1C95" w:rsidRDefault="00DF1C95" w:rsidP="00DF1C95">
      <w:pPr>
        <w:ind w:left="-567"/>
      </w:pPr>
      <w:r>
        <w:br w:type="page"/>
      </w:r>
      <w:r w:rsidR="00A25427">
        <w:lastRenderedPageBreak/>
        <w:pict w14:anchorId="21B764B5">
          <v:shape id="_x0000_i1330" type="#_x0000_t75" style="width:751.8pt;height:113.85pt">
            <v:imagedata r:id="rId42" o:title=""/>
          </v:shape>
        </w:pict>
      </w:r>
    </w:p>
    <w:p w14:paraId="74646379" w14:textId="2EBE1E10" w:rsidR="00DF1C95" w:rsidRDefault="00A25427" w:rsidP="00DF1C95">
      <w:pPr>
        <w:ind w:left="-567"/>
        <w:jc w:val="center"/>
      </w:pPr>
      <w:r>
        <w:pict w14:anchorId="7E7A23D8">
          <v:shape id="_x0000_i1329" type="#_x0000_t75" style="width:452.95pt;height:314.8pt">
            <v:imagedata r:id="rId43" o:title=""/>
          </v:shape>
        </w:pict>
      </w:r>
    </w:p>
    <w:p w14:paraId="02E5CA57" w14:textId="19C05BB2" w:rsidR="00DF1C95" w:rsidRPr="003207B8" w:rsidRDefault="00DF1C95" w:rsidP="00DF1C95">
      <w:pPr>
        <w:pStyle w:val="NCapitulo"/>
        <w:ind w:left="720"/>
      </w:pPr>
      <w:r>
        <w:lastRenderedPageBreak/>
        <w:t>7</w:t>
      </w:r>
    </w:p>
    <w:p w14:paraId="44901F4E" w14:textId="2B7F1B02" w:rsidR="00DF1C95" w:rsidRPr="002C5C27" w:rsidRDefault="00DF1C95" w:rsidP="00A66A66">
      <w:pPr>
        <w:pStyle w:val="Capitulotitular"/>
        <w:numPr>
          <w:ilvl w:val="0"/>
          <w:numId w:val="8"/>
        </w:numPr>
        <w:outlineLvl w:val="0"/>
      </w:pPr>
      <w:bookmarkStart w:id="16" w:name="_Toc161146550"/>
      <w:r>
        <w:t>Situación de la lista de espera por Comunidad Autónoma</w:t>
      </w:r>
      <w:bookmarkEnd w:id="16"/>
    </w:p>
    <w:p w14:paraId="680DD9EA" w14:textId="77777777" w:rsidR="00DF1C95" w:rsidRDefault="00DF1C95" w:rsidP="00DF1C95">
      <w:pPr>
        <w:pStyle w:val="Prrafodelista"/>
      </w:pPr>
      <w:r>
        <w:rPr>
          <w:noProof/>
        </w:rPr>
        <w:drawing>
          <wp:inline distT="0" distB="0" distL="0" distR="0" wp14:anchorId="6CECA7EA" wp14:editId="4DF2A488">
            <wp:extent cx="8538210" cy="149418"/>
            <wp:effectExtent l="0" t="0" r="0" b="3175"/>
            <wp:docPr id="52240364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3905465" name="Imagen 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38210" cy="149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6DCA09" w14:textId="77777777" w:rsidR="00DF1C95" w:rsidRDefault="00DF1C95" w:rsidP="00DF1C95">
      <w:pPr>
        <w:pStyle w:val="Prrafodelista"/>
      </w:pPr>
    </w:p>
    <w:p w14:paraId="19343519" w14:textId="77777777" w:rsidR="00DF1C95" w:rsidRDefault="00DF1C95">
      <w:pPr>
        <w:jc w:val="left"/>
      </w:pPr>
      <w:r>
        <w:br w:type="page"/>
      </w:r>
    </w:p>
    <w:p w14:paraId="5F78C576" w14:textId="7D4D6256" w:rsidR="00DF1C95" w:rsidRDefault="00DF1C95" w:rsidP="00C13664">
      <w:pPr>
        <w:pStyle w:val="Ttulo2"/>
      </w:pPr>
      <w:bookmarkStart w:id="17" w:name="_Toc161146551"/>
      <w:r>
        <w:lastRenderedPageBreak/>
        <w:t>7.1.- Solicitudes sin resolución de grado con más de 6 meses de antigüedad y sin motivo de exclusión.</w:t>
      </w:r>
      <w:bookmarkEnd w:id="17"/>
    </w:p>
    <w:p w14:paraId="38AEE9AE" w14:textId="77777777" w:rsidR="00DF1C95" w:rsidRPr="00DF1C95" w:rsidRDefault="00DF1C95" w:rsidP="00DF1C95"/>
    <w:p w14:paraId="69A16F32" w14:textId="6E42E629" w:rsidR="00DF1C95" w:rsidRPr="00DF1C95" w:rsidRDefault="00A25427" w:rsidP="00DF1C95">
      <w:pPr>
        <w:ind w:left="-851"/>
      </w:pPr>
      <w:r>
        <w:pict w14:anchorId="4753A08C">
          <v:shape id="_x0000_i1328" type="#_x0000_t75" style="width:788.65pt;height:311.45pt">
            <v:imagedata r:id="rId44" o:title=""/>
          </v:shape>
        </w:pict>
      </w:r>
    </w:p>
    <w:p w14:paraId="1859DAF7" w14:textId="29478AEF" w:rsidR="00DF1C95" w:rsidRDefault="00FB58BF" w:rsidP="00DF1C95">
      <w:pPr>
        <w:pStyle w:val="Ttulo1"/>
      </w:pPr>
      <w:r>
        <w:br w:type="page"/>
      </w:r>
    </w:p>
    <w:p w14:paraId="1ED5E9F4" w14:textId="77777777" w:rsidR="00DF1C95" w:rsidRDefault="00DF1C95" w:rsidP="00C13664">
      <w:pPr>
        <w:pStyle w:val="Ttulo2"/>
      </w:pPr>
      <w:bookmarkStart w:id="18" w:name="_Toc161146552"/>
      <w:r>
        <w:lastRenderedPageBreak/>
        <w:t>7.2.- Beneficiarios sin prestación con más de 6 meses de antigüedad y sin motivo de exclusión.</w:t>
      </w:r>
      <w:bookmarkEnd w:id="18"/>
    </w:p>
    <w:p w14:paraId="2EA5B8F0" w14:textId="77777777" w:rsidR="00DF1C95" w:rsidRDefault="00DF1C95" w:rsidP="00DF1C95"/>
    <w:p w14:paraId="206591FC" w14:textId="37552B00" w:rsidR="00DF1C95" w:rsidRDefault="00A25427" w:rsidP="00DF1C95">
      <w:pPr>
        <w:ind w:left="-851"/>
      </w:pPr>
      <w:r>
        <w:pict w14:anchorId="36FD87F2">
          <v:shape id="_x0000_i1327" type="#_x0000_t75" style="width:789.5pt;height:311.45pt">
            <v:imagedata r:id="rId45" o:title=""/>
          </v:shape>
        </w:pict>
      </w:r>
    </w:p>
    <w:p w14:paraId="1648BB4D" w14:textId="77777777" w:rsidR="00DF1C95" w:rsidRDefault="00DF1C95" w:rsidP="00DF1C95">
      <w:pPr>
        <w:ind w:left="-851"/>
      </w:pPr>
    </w:p>
    <w:p w14:paraId="4388796A" w14:textId="77777777" w:rsidR="00DF1C95" w:rsidRDefault="00DF1C95" w:rsidP="00DF1C95">
      <w:pPr>
        <w:ind w:left="-851"/>
      </w:pPr>
    </w:p>
    <w:p w14:paraId="1005E350" w14:textId="77777777" w:rsidR="00DF1C95" w:rsidRDefault="00DF1C95" w:rsidP="00C13664">
      <w:pPr>
        <w:pStyle w:val="Ttulo2"/>
      </w:pPr>
      <w:bookmarkStart w:id="19" w:name="_Toc161146553"/>
      <w:r>
        <w:lastRenderedPageBreak/>
        <w:t>7.3.- Beneficiarios con prestación no efectiva con más de 6 meses de antigüedad y sin motivo de exclusión.</w:t>
      </w:r>
      <w:bookmarkEnd w:id="19"/>
    </w:p>
    <w:p w14:paraId="7FE7C593" w14:textId="77777777" w:rsidR="00DF1C95" w:rsidRDefault="00DF1C95" w:rsidP="00DF1C95"/>
    <w:p w14:paraId="7412F068" w14:textId="6C60E5BD" w:rsidR="00AF6619" w:rsidRDefault="00A25427" w:rsidP="00DF1C95">
      <w:pPr>
        <w:ind w:left="-851"/>
      </w:pPr>
      <w:r>
        <w:pict w14:anchorId="7FBC0D8D">
          <v:shape id="_x0000_i1326" type="#_x0000_t75" style="width:784.45pt;height:313.1pt">
            <v:imagedata r:id="rId46" o:title=""/>
          </v:shape>
        </w:pict>
      </w:r>
    </w:p>
    <w:p w14:paraId="61E6591A" w14:textId="77777777" w:rsidR="00AF6619" w:rsidRDefault="00AF6619" w:rsidP="00DF1C95">
      <w:pPr>
        <w:ind w:left="-851"/>
      </w:pPr>
    </w:p>
    <w:p w14:paraId="42515818" w14:textId="77777777" w:rsidR="00AF6619" w:rsidRDefault="00AF6619" w:rsidP="00DF1C95">
      <w:pPr>
        <w:ind w:left="-851"/>
      </w:pPr>
    </w:p>
    <w:p w14:paraId="08246F2F" w14:textId="0E67D3A7" w:rsidR="00254C25" w:rsidRDefault="00AF6619" w:rsidP="00C13664">
      <w:pPr>
        <w:pStyle w:val="Ttulo2"/>
      </w:pPr>
      <w:bookmarkStart w:id="20" w:name="_Toc161146554"/>
      <w:r>
        <w:lastRenderedPageBreak/>
        <w:t>7.4.- Lista de espera total:</w:t>
      </w:r>
      <w:bookmarkEnd w:id="20"/>
      <w:r>
        <w:t xml:space="preserve"> </w:t>
      </w:r>
    </w:p>
    <w:p w14:paraId="71CFDB63" w14:textId="77777777" w:rsidR="00254C25" w:rsidRPr="00254C25" w:rsidRDefault="00254C25" w:rsidP="00254C25">
      <w:pPr>
        <w:pStyle w:val="Capitulotitular"/>
        <w:rPr>
          <w:sz w:val="32"/>
          <w:szCs w:val="32"/>
        </w:rPr>
      </w:pPr>
      <w:r w:rsidRPr="00254C25">
        <w:rPr>
          <w:sz w:val="32"/>
          <w:szCs w:val="32"/>
        </w:rPr>
        <w:t>- Solicitudes sin resolución de grado con más de 6 meses de antigüedad y sin motivo de exclusión</w:t>
      </w:r>
    </w:p>
    <w:p w14:paraId="4E205C8D" w14:textId="77777777" w:rsidR="00254C25" w:rsidRPr="00254C25" w:rsidRDefault="00254C25" w:rsidP="00254C25">
      <w:pPr>
        <w:pStyle w:val="Capitulotitular"/>
        <w:rPr>
          <w:sz w:val="32"/>
          <w:szCs w:val="32"/>
        </w:rPr>
      </w:pPr>
      <w:r w:rsidRPr="00254C25">
        <w:rPr>
          <w:sz w:val="32"/>
          <w:szCs w:val="32"/>
        </w:rPr>
        <w:t>- Beneficiarios sin prestación con más de 6 meses de antigüedad y sin motivo de exclusión</w:t>
      </w:r>
    </w:p>
    <w:p w14:paraId="77A29819" w14:textId="77777777" w:rsidR="00254C25" w:rsidRDefault="00254C25" w:rsidP="00254C25">
      <w:pPr>
        <w:pStyle w:val="Capitulotitular"/>
        <w:rPr>
          <w:sz w:val="32"/>
          <w:szCs w:val="32"/>
        </w:rPr>
      </w:pPr>
      <w:r w:rsidRPr="00254C25">
        <w:rPr>
          <w:sz w:val="32"/>
          <w:szCs w:val="32"/>
        </w:rPr>
        <w:t>- Beneficiarios con prestación no efectiva con más de 6 meses de antigüedad y sin motivo de exclusión</w:t>
      </w:r>
    </w:p>
    <w:p w14:paraId="62BF23F4" w14:textId="4134304F" w:rsidR="00DF1C95" w:rsidRDefault="00A25427" w:rsidP="00254C25">
      <w:pPr>
        <w:ind w:left="-709"/>
      </w:pPr>
      <w:r>
        <w:pict w14:anchorId="33BEFE72">
          <v:shape id="_x0000_i1325" type="#_x0000_t75" style="width:722.5pt;height:300.55pt">
            <v:imagedata r:id="rId47" o:title=""/>
          </v:shape>
        </w:pict>
      </w:r>
      <w:r w:rsidR="00DF1C95">
        <w:br w:type="page"/>
      </w:r>
    </w:p>
    <w:p w14:paraId="17EB4CFE" w14:textId="77777777" w:rsidR="00DF1C95" w:rsidRPr="00DF1C95" w:rsidRDefault="00DF1C95" w:rsidP="00DF1C95"/>
    <w:p w14:paraId="305C9E86" w14:textId="4A31E47C" w:rsidR="00335075" w:rsidRDefault="00335075" w:rsidP="00DF1C95">
      <w:pPr>
        <w:ind w:left="-567"/>
        <w:jc w:val="left"/>
      </w:pPr>
    </w:p>
    <w:p w14:paraId="600CCEF1" w14:textId="77777777" w:rsidR="00AD3D10" w:rsidRDefault="00AD3D10">
      <w:pPr>
        <w:jc w:val="left"/>
      </w:pPr>
    </w:p>
    <w:p w14:paraId="4E1FBE35" w14:textId="77777777" w:rsidR="002713D9" w:rsidRDefault="002713D9" w:rsidP="009C01B1">
      <w:pPr>
        <w:ind w:left="-1134"/>
      </w:pPr>
    </w:p>
    <w:p w14:paraId="011F16F8" w14:textId="77777777" w:rsidR="00AD3D10" w:rsidRDefault="00AD3D10" w:rsidP="009C01B1">
      <w:pPr>
        <w:ind w:left="-1134"/>
      </w:pPr>
    </w:p>
    <w:p w14:paraId="242CA543" w14:textId="77777777" w:rsidR="00AD3D10" w:rsidRDefault="00AD3D10" w:rsidP="009C01B1">
      <w:pPr>
        <w:ind w:left="-1134"/>
      </w:pPr>
    </w:p>
    <w:p w14:paraId="08B33C96" w14:textId="77777777" w:rsidR="00AD3D10" w:rsidRDefault="00AD3D10" w:rsidP="009C01B1">
      <w:pPr>
        <w:ind w:left="-1134"/>
      </w:pPr>
    </w:p>
    <w:p w14:paraId="1B45F56D" w14:textId="77777777" w:rsidR="00AD3D10" w:rsidRDefault="00AD3D10" w:rsidP="009C01B1">
      <w:pPr>
        <w:ind w:left="-1134"/>
      </w:pPr>
    </w:p>
    <w:p w14:paraId="1DEB9626" w14:textId="77777777" w:rsidR="00AD3D10" w:rsidRDefault="00AD3D10" w:rsidP="009C01B1">
      <w:pPr>
        <w:ind w:left="-1134"/>
      </w:pPr>
    </w:p>
    <w:p w14:paraId="3C4F91DF" w14:textId="77777777" w:rsidR="009C01B1" w:rsidRDefault="009C01B1"/>
    <w:p w14:paraId="1D866D4E" w14:textId="77777777" w:rsidR="009C01B1" w:rsidRDefault="009C01B1"/>
    <w:p w14:paraId="188D829C" w14:textId="77777777" w:rsidR="000D256F" w:rsidRDefault="00721DB9" w:rsidP="00513D07">
      <w:bookmarkStart w:id="21" w:name="_Hlk141684064"/>
      <w:bookmarkEnd w:id="21"/>
      <w:r>
        <w:rPr>
          <w:noProof/>
        </w:rPr>
        <w:drawing>
          <wp:anchor distT="0" distB="0" distL="114300" distR="114300" simplePos="0" relativeHeight="251682816" behindDoc="0" locked="0" layoutInCell="1" allowOverlap="1" wp14:anchorId="082C2520" wp14:editId="2098E29E">
            <wp:simplePos x="0" y="0"/>
            <wp:positionH relativeFrom="margin">
              <wp:align>center</wp:align>
            </wp:positionH>
            <wp:positionV relativeFrom="page">
              <wp:posOffset>4889500</wp:posOffset>
            </wp:positionV>
            <wp:extent cx="3578860" cy="701040"/>
            <wp:effectExtent l="0" t="0" r="2540" b="3810"/>
            <wp:wrapSquare wrapText="bothSides"/>
            <wp:docPr id="746153963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8860" cy="7010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2B4D37">
        <w:rPr>
          <w:noProof/>
        </w:rPr>
        <w:drawing>
          <wp:anchor distT="0" distB="0" distL="114300" distR="114300" simplePos="0" relativeHeight="251673600" behindDoc="1" locked="0" layoutInCell="1" allowOverlap="1" wp14:anchorId="243A7E66" wp14:editId="730FCEF7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10687684" cy="7556609"/>
            <wp:effectExtent l="0" t="0" r="0" b="6350"/>
            <wp:wrapNone/>
            <wp:docPr id="991335004" name="Imagen 991335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1335004" name="Imagen 991335004"/>
                    <pic:cNvPicPr/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87684" cy="755660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B4D37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083D79C" wp14:editId="1CF35B82">
                <wp:simplePos x="0" y="0"/>
                <wp:positionH relativeFrom="column">
                  <wp:posOffset>479425</wp:posOffset>
                </wp:positionH>
                <wp:positionV relativeFrom="page">
                  <wp:posOffset>6932930</wp:posOffset>
                </wp:positionV>
                <wp:extent cx="7568565" cy="333375"/>
                <wp:effectExtent l="0" t="0" r="0" b="0"/>
                <wp:wrapNone/>
                <wp:docPr id="888980829" name="Cuadro de text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68565" cy="3333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2C8B915" w14:textId="77777777" w:rsidR="000D256F" w:rsidRPr="002B4D37" w:rsidRDefault="000D256F" w:rsidP="000D256F">
                            <w:pPr>
                              <w:jc w:val="center"/>
                              <w:rPr>
                                <w:color w:val="007B5F" w:themeColor="text2"/>
                                <w:sz w:val="24"/>
                                <w:szCs w:val="24"/>
                              </w:rPr>
                            </w:pPr>
                            <w:r w:rsidRPr="002B4D37">
                              <w:rPr>
                                <w:color w:val="007B5F" w:themeColor="text2"/>
                                <w:sz w:val="24"/>
                                <w:szCs w:val="24"/>
                              </w:rPr>
                              <w:t>www.imserso.es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83D79C" id="Cuadro de texto 8" o:spid="_x0000_s1028" type="#_x0000_t202" style="position:absolute;left:0;text-align:left;margin-left:37.75pt;margin-top:545.9pt;width:595.95pt;height:26.2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" filled="f" stroked="f" strokeweight=".5pt">
                <v:textbox>
                  <w:txbxContent>
                    <w:p w14:paraId="12C8B915" w14:textId="77777777" w:rsidR="000D256F" w:rsidRPr="002B4D37" w:rsidRDefault="000D256F" w:rsidP="000D256F">
                      <w:pPr>
                        <w:jc w:val="center"/>
                        <w:rPr>
                          <w:color w:val="007B5F" w:themeColor="text2"/>
                          <w:sz w:val="24"/>
                          <w:szCs w:val="24"/>
                        </w:rPr>
                      </w:pPr>
                      <w:r w:rsidRPr="002B4D37">
                        <w:rPr>
                          <w:color w:val="007B5F" w:themeColor="text2"/>
                          <w:sz w:val="24"/>
                          <w:szCs w:val="24"/>
                        </w:rPr>
                        <w:t>www.imserso.es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sectPr w:rsidR="000D256F" w:rsidSect="008F6A60">
      <w:pgSz w:w="16838" w:h="11906" w:orient="landscape"/>
      <w:pgMar w:top="1418" w:right="1701" w:bottom="1418" w:left="1701" w:header="709" w:footer="56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9BDE8B" w14:textId="77777777" w:rsidR="008F6A60" w:rsidRDefault="008F6A60" w:rsidP="002713D9">
      <w:pPr>
        <w:spacing w:after="0" w:line="240" w:lineRule="auto"/>
      </w:pPr>
      <w:r>
        <w:separator/>
      </w:r>
    </w:p>
  </w:endnote>
  <w:endnote w:type="continuationSeparator" w:id="0">
    <w:p w14:paraId="0459B793" w14:textId="77777777" w:rsidR="008F6A60" w:rsidRDefault="008F6A60" w:rsidP="002713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49578775"/>
      <w:docPartObj>
        <w:docPartGallery w:val="Page Numbers (Bottom of Page)"/>
        <w:docPartUnique/>
      </w:docPartObj>
    </w:sdtPr>
    <w:sdtEndPr/>
    <w:sdtContent>
      <w:p w14:paraId="4A7BE72C" w14:textId="77777777" w:rsidR="00467FD0" w:rsidRDefault="00467FD0" w:rsidP="00467FD0">
        <w:pPr>
          <w:pStyle w:val="Piedepgina"/>
          <w:jc w:val="right"/>
          <w:rPr>
            <w:color w:val="007B5F" w:themeColor="text2"/>
          </w:rPr>
        </w:pPr>
        <w:r>
          <w:rPr>
            <w:color w:val="007B5F" w:themeColor="text2"/>
          </w:rPr>
          <w:fldChar w:fldCharType="begin"/>
        </w:r>
        <w:r>
          <w:rPr>
            <w:color w:val="007B5F" w:themeColor="text2"/>
          </w:rPr>
          <w:instrText>PAGE   \* MERGEFORMAT</w:instrText>
        </w:r>
        <w:r>
          <w:rPr>
            <w:color w:val="007B5F" w:themeColor="text2"/>
          </w:rPr>
          <w:fldChar w:fldCharType="separate"/>
        </w:r>
        <w:r>
          <w:rPr>
            <w:color w:val="007B5F" w:themeColor="text2"/>
          </w:rPr>
          <w:t>3</w:t>
        </w:r>
        <w:r>
          <w:rPr>
            <w:color w:val="007B5F" w:themeColor="text2"/>
          </w:rPr>
          <w:fldChar w:fldCharType="end"/>
        </w:r>
      </w:p>
    </w:sdtContent>
  </w:sdt>
  <w:p w14:paraId="0E60587B" w14:textId="77777777" w:rsidR="002713D9" w:rsidRDefault="005D0CB5">
    <w:pPr>
      <w:pStyle w:val="Piedepgina"/>
    </w:pPr>
    <w:r>
      <w:rPr>
        <w:noProof/>
      </w:rPr>
      <w:drawing>
        <wp:anchor distT="0" distB="0" distL="114300" distR="114300" simplePos="0" relativeHeight="251695616" behindDoc="1" locked="0" layoutInCell="1" allowOverlap="1" wp14:anchorId="2E0CA069" wp14:editId="35729577">
          <wp:simplePos x="0" y="0"/>
          <wp:positionH relativeFrom="column">
            <wp:posOffset>0</wp:posOffset>
          </wp:positionH>
          <wp:positionV relativeFrom="page">
            <wp:posOffset>6877050</wp:posOffset>
          </wp:positionV>
          <wp:extent cx="360680" cy="685800"/>
          <wp:effectExtent l="0" t="0" r="1270" b="0"/>
          <wp:wrapNone/>
          <wp:docPr id="1385245920" name="Imagen 1385245920" descr="Un dibujo de una cara feliz&#10;&#10;Descripción generada automáticamente con confianza baj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75566262" name="Imagen 3" descr="Un dibujo de una cara feliz&#10;&#10;Descripción generada automáticamente con confianza baj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0680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60270846"/>
      <w:docPartObj>
        <w:docPartGallery w:val="Page Numbers (Bottom of Page)"/>
        <w:docPartUnique/>
      </w:docPartObj>
    </w:sdtPr>
    <w:sdtEndPr/>
    <w:sdtContent>
      <w:p w14:paraId="6DC8308E" w14:textId="77777777" w:rsidR="00467FD0" w:rsidRDefault="00467FD0" w:rsidP="00467FD0">
        <w:pPr>
          <w:pStyle w:val="Piedepgina"/>
          <w:jc w:val="right"/>
          <w:rPr>
            <w:color w:val="007B5F" w:themeColor="text2"/>
          </w:rPr>
        </w:pPr>
        <w:r>
          <w:rPr>
            <w:color w:val="007B5F" w:themeColor="text2"/>
          </w:rPr>
          <w:fldChar w:fldCharType="begin"/>
        </w:r>
        <w:r>
          <w:rPr>
            <w:color w:val="007B5F" w:themeColor="text2"/>
          </w:rPr>
          <w:instrText>PAGE   \* MERGEFORMAT</w:instrText>
        </w:r>
        <w:r>
          <w:rPr>
            <w:color w:val="007B5F" w:themeColor="text2"/>
          </w:rPr>
          <w:fldChar w:fldCharType="separate"/>
        </w:r>
        <w:r>
          <w:rPr>
            <w:color w:val="007B5F" w:themeColor="text2"/>
          </w:rPr>
          <w:t>3</w:t>
        </w:r>
        <w:r>
          <w:rPr>
            <w:color w:val="007B5F" w:themeColor="text2"/>
          </w:rPr>
          <w:fldChar w:fldCharType="end"/>
        </w:r>
      </w:p>
    </w:sdtContent>
  </w:sdt>
  <w:p w14:paraId="33FBAFC6" w14:textId="77777777" w:rsidR="00467FD0" w:rsidRDefault="00467FD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C27EFC" w14:textId="77777777" w:rsidR="008F6A60" w:rsidRDefault="008F6A60" w:rsidP="002713D9">
      <w:pPr>
        <w:spacing w:after="0" w:line="240" w:lineRule="auto"/>
      </w:pPr>
      <w:r>
        <w:separator/>
      </w:r>
    </w:p>
  </w:footnote>
  <w:footnote w:type="continuationSeparator" w:id="0">
    <w:p w14:paraId="7688212A" w14:textId="77777777" w:rsidR="008F6A60" w:rsidRDefault="008F6A60" w:rsidP="002713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FDCACD" w14:textId="00F06D7F" w:rsidR="002713D9" w:rsidRPr="002713D9" w:rsidRDefault="00D856A0" w:rsidP="002713D9">
    <w:pPr>
      <w:pStyle w:val="Encabezado"/>
    </w:pPr>
    <w:r>
      <w:rPr>
        <w:noProof/>
      </w:rPr>
      <mc:AlternateContent>
        <mc:Choice Requires="wps">
          <w:drawing>
            <wp:anchor distT="0" distB="0" distL="114300" distR="114300" simplePos="0" relativeHeight="251701760" behindDoc="0" locked="0" layoutInCell="1" allowOverlap="1" wp14:anchorId="4AEE5BE5" wp14:editId="56CB00AB">
              <wp:simplePos x="0" y="0"/>
              <wp:positionH relativeFrom="margin">
                <wp:posOffset>4701541</wp:posOffset>
              </wp:positionH>
              <wp:positionV relativeFrom="page">
                <wp:posOffset>266700</wp:posOffset>
              </wp:positionV>
              <wp:extent cx="4013200" cy="503555"/>
              <wp:effectExtent l="0" t="0" r="6350" b="0"/>
              <wp:wrapNone/>
              <wp:docPr id="1681384674" name="Cuadro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13200" cy="50355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6F04A50C" w14:textId="3DADCBCA" w:rsidR="00D856A0" w:rsidRPr="00D856A0" w:rsidRDefault="00D856A0" w:rsidP="00D856A0">
                          <w:pPr>
                            <w:pStyle w:val="Encabezado-Texto"/>
                            <w:rPr>
                              <w:b/>
                              <w:bCs/>
                            </w:rPr>
                          </w:pPr>
                          <w:r w:rsidRPr="00D856A0">
                            <w:rPr>
                              <w:b/>
                              <w:bCs/>
                            </w:rPr>
                            <w:t xml:space="preserve">Evolución de los principales indicadores de la gestión del SAAD a </w:t>
                          </w:r>
                          <w:r w:rsidR="004058D1" w:rsidRPr="004058D1">
                            <w:rPr>
                              <w:b/>
                              <w:bCs/>
                            </w:rPr>
                            <w:t>31 de marzo de 2024</w:t>
                          </w:r>
                        </w:p>
                        <w:p w14:paraId="18DEB8EA" w14:textId="77777777" w:rsidR="00230012" w:rsidRPr="00BB47DD" w:rsidRDefault="00230012" w:rsidP="00230012">
                          <w:pPr>
                            <w:pStyle w:val="Encabezado-Texto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AEE5BE5" id="_x0000_t202" coordsize="21600,21600" o:spt="202" path="m,l,21600r21600,l21600,xe">
              <v:stroke joinstyle="miter"/>
              <v:path gradientshapeok="t" o:connecttype="rect"/>
            </v:shapetype>
            <v:shape id="Cuadro de texto 1" o:spid="_x0000_s1029" type="#_x0000_t202" style="position:absolute;left:0;text-align:left;margin-left:370.2pt;margin-top:21pt;width:316pt;height:39.65pt;z-index:2517017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" fillcolor="white [3201]" stroked="f" strokeweight=".5pt">
              <v:textbox>
                <w:txbxContent>
                  <w:p w14:paraId="6F04A50C" w14:textId="3DADCBCA" w:rsidR="00D856A0" w:rsidRPr="00D856A0" w:rsidRDefault="00D856A0" w:rsidP="00D856A0">
                    <w:pPr>
                      <w:pStyle w:val="Encabezado-Texto"/>
                      <w:rPr>
                        <w:b/>
                        <w:bCs/>
                      </w:rPr>
                    </w:pPr>
                    <w:r w:rsidRPr="00D856A0">
                      <w:rPr>
                        <w:b/>
                        <w:bCs/>
                      </w:rPr>
                      <w:t xml:space="preserve">Evolución de los principales indicadores de la gestión del SAAD a </w:t>
                    </w:r>
                    <w:r w:rsidR="004058D1" w:rsidRPr="004058D1">
                      <w:rPr>
                        <w:b/>
                        <w:bCs/>
                      </w:rPr>
                      <w:t>31 de marzo de 2024</w:t>
                    </w:r>
                  </w:p>
                  <w:p w14:paraId="18DEB8EA" w14:textId="77777777" w:rsidR="00230012" w:rsidRPr="00BB47DD" w:rsidRDefault="00230012" w:rsidP="00230012">
                    <w:pPr>
                      <w:pStyle w:val="Encabezado-Texto"/>
                    </w:pPr>
                  </w:p>
                </w:txbxContent>
              </v:textbox>
              <w10:wrap anchorx="margin" anchory="page"/>
            </v:shape>
          </w:pict>
        </mc:Fallback>
      </mc:AlternateContent>
    </w:r>
    <w:r w:rsidR="00D16737">
      <w:rPr>
        <w:noProof/>
      </w:rPr>
      <w:drawing>
        <wp:anchor distT="0" distB="0" distL="114300" distR="114300" simplePos="0" relativeHeight="251697664" behindDoc="1" locked="0" layoutInCell="1" allowOverlap="1" wp14:anchorId="14461CDA" wp14:editId="1204D67F">
          <wp:simplePos x="0" y="0"/>
          <wp:positionH relativeFrom="column">
            <wp:posOffset>-1080135</wp:posOffset>
          </wp:positionH>
          <wp:positionV relativeFrom="page">
            <wp:posOffset>0</wp:posOffset>
          </wp:positionV>
          <wp:extent cx="361950" cy="7559040"/>
          <wp:effectExtent l="0" t="0" r="0" b="3810"/>
          <wp:wrapNone/>
          <wp:docPr id="1529349886" name="Imagen 152934988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29349886" name="Imagen 152934988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1950" cy="75590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7E37E3" w14:textId="26919BD9" w:rsidR="00D2535A" w:rsidRDefault="002C5C27">
    <w:pPr>
      <w:pStyle w:val="Encabezado"/>
    </w:pP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061E11E9" wp14:editId="4FAF7390">
              <wp:simplePos x="0" y="0"/>
              <wp:positionH relativeFrom="margin">
                <wp:posOffset>5453380</wp:posOffset>
              </wp:positionH>
              <wp:positionV relativeFrom="page">
                <wp:posOffset>266700</wp:posOffset>
              </wp:positionV>
              <wp:extent cx="4067175" cy="333375"/>
              <wp:effectExtent l="0" t="0" r="9525" b="9525"/>
              <wp:wrapNone/>
              <wp:docPr id="345862972" name="Cuadro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67175" cy="3333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13AC7B77" w14:textId="37728FF9" w:rsidR="002C5C27" w:rsidRPr="002C5C27" w:rsidRDefault="002C5C27" w:rsidP="002C5C27">
                          <w:pPr>
                            <w:pStyle w:val="Encabezado-Texto"/>
                            <w:jc w:val="left"/>
                            <w:rPr>
                              <w:b/>
                              <w:bCs/>
                            </w:rPr>
                          </w:pPr>
                          <w:bookmarkStart w:id="0" w:name="_Hlk159242517"/>
                          <w:r>
                            <w:rPr>
                              <w:b/>
                              <w:bCs/>
                            </w:rPr>
                            <w:t xml:space="preserve">Evolución de los principales indicadores de la gestión del SAAD a </w:t>
                          </w:r>
                          <w:r w:rsidR="004058D1" w:rsidRPr="004058D1">
                            <w:rPr>
                              <w:b/>
                              <w:bCs/>
                            </w:rPr>
                            <w:t>31 de marzo de 2024</w:t>
                          </w:r>
                        </w:p>
                        <w:bookmarkEnd w:id="0"/>
                        <w:p w14:paraId="18DDD7F5" w14:textId="77777777" w:rsidR="00BB47DD" w:rsidRPr="00BB47DD" w:rsidRDefault="00BB47DD" w:rsidP="00960993">
                          <w:pPr>
                            <w:pStyle w:val="Encabezado-Texto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61E11E9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left:0;text-align:left;margin-left:429.4pt;margin-top:21pt;width:320.25pt;height:26.2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" fillcolor="white [3201]" stroked="f" strokeweight=".5pt">
              <v:textbox>
                <w:txbxContent>
                  <w:p w14:paraId="13AC7B77" w14:textId="37728FF9" w:rsidR="002C5C27" w:rsidRPr="002C5C27" w:rsidRDefault="002C5C27" w:rsidP="002C5C27">
                    <w:pPr>
                      <w:pStyle w:val="Encabezado-Texto"/>
                      <w:jc w:val="left"/>
                      <w:rPr>
                        <w:b/>
                        <w:bCs/>
                      </w:rPr>
                    </w:pPr>
                    <w:bookmarkStart w:id="1" w:name="_Hlk159242517"/>
                    <w:r>
                      <w:rPr>
                        <w:b/>
                        <w:bCs/>
                      </w:rPr>
                      <w:t xml:space="preserve">Evolución de los principales indicadores de la gestión del SAAD a </w:t>
                    </w:r>
                    <w:r w:rsidR="004058D1" w:rsidRPr="004058D1">
                      <w:rPr>
                        <w:b/>
                        <w:bCs/>
                      </w:rPr>
                      <w:t>31 de marzo de 2024</w:t>
                    </w:r>
                  </w:p>
                  <w:bookmarkEnd w:id="1"/>
                  <w:p w14:paraId="18DDD7F5" w14:textId="77777777" w:rsidR="00BB47DD" w:rsidRPr="00BB47DD" w:rsidRDefault="00BB47DD" w:rsidP="00960993">
                    <w:pPr>
                      <w:pStyle w:val="Encabezado-Texto"/>
                    </w:pPr>
                  </w:p>
                </w:txbxContent>
              </v:textbox>
              <w10:wrap anchorx="margin" anchory="page"/>
            </v:shape>
          </w:pict>
        </mc:Fallback>
      </mc:AlternateContent>
    </w:r>
    <w:r w:rsidR="00252CCA">
      <w:rPr>
        <w:noProof/>
      </w:rPr>
      <w:drawing>
        <wp:anchor distT="0" distB="0" distL="114300" distR="114300" simplePos="0" relativeHeight="251707904" behindDoc="0" locked="0" layoutInCell="1" allowOverlap="1" wp14:anchorId="07DCCE5A" wp14:editId="3CE4F730">
          <wp:simplePos x="0" y="0"/>
          <wp:positionH relativeFrom="column">
            <wp:posOffset>-118745</wp:posOffset>
          </wp:positionH>
          <wp:positionV relativeFrom="page">
            <wp:posOffset>400050</wp:posOffset>
          </wp:positionV>
          <wp:extent cx="1633855" cy="323215"/>
          <wp:effectExtent l="0" t="0" r="4445" b="635"/>
          <wp:wrapSquare wrapText="bothSides"/>
          <wp:docPr id="64789031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3855" cy="3232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D16737">
      <w:rPr>
        <w:noProof/>
      </w:rPr>
      <w:drawing>
        <wp:anchor distT="0" distB="0" distL="114300" distR="114300" simplePos="0" relativeHeight="251703808" behindDoc="1" locked="0" layoutInCell="1" allowOverlap="1" wp14:anchorId="36EBB186" wp14:editId="11E58AD3">
          <wp:simplePos x="0" y="0"/>
          <wp:positionH relativeFrom="column">
            <wp:posOffset>-1078230</wp:posOffset>
          </wp:positionH>
          <wp:positionV relativeFrom="page">
            <wp:posOffset>-635</wp:posOffset>
          </wp:positionV>
          <wp:extent cx="361950" cy="7559040"/>
          <wp:effectExtent l="0" t="0" r="0" b="3810"/>
          <wp:wrapNone/>
          <wp:docPr id="534100184" name="Imagen 53410018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29349886" name="Imagen 1529349886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1950" cy="75590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8C459D"/>
    <w:multiLevelType w:val="hybridMultilevel"/>
    <w:tmpl w:val="6EC2AC68"/>
    <w:lvl w:ilvl="0" w:tplc="0C0A0001">
      <w:start w:val="1"/>
      <w:numFmt w:val="bullet"/>
      <w:lvlText w:val=""/>
      <w:lvlJc w:val="left"/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4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6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8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0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42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4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6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82" w:hanging="360"/>
      </w:pPr>
      <w:rPr>
        <w:rFonts w:ascii="Wingdings" w:hAnsi="Wingdings" w:hint="default"/>
      </w:rPr>
    </w:lvl>
  </w:abstractNum>
  <w:abstractNum w:abstractNumId="1" w15:restartNumberingAfterBreak="0">
    <w:nsid w:val="2AAA7001"/>
    <w:multiLevelType w:val="hybridMultilevel"/>
    <w:tmpl w:val="6622C51C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EC6039"/>
    <w:multiLevelType w:val="hybridMultilevel"/>
    <w:tmpl w:val="48F43928"/>
    <w:lvl w:ilvl="0" w:tplc="0DDAA744">
      <w:start w:val="1"/>
      <w:numFmt w:val="decimal"/>
      <w:lvlText w:val="%1."/>
      <w:lvlJc w:val="left"/>
      <w:pPr>
        <w:ind w:left="947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307" w:hanging="360"/>
      </w:pPr>
    </w:lvl>
    <w:lvl w:ilvl="2" w:tplc="0C0A001B" w:tentative="1">
      <w:start w:val="1"/>
      <w:numFmt w:val="lowerRoman"/>
      <w:lvlText w:val="%3."/>
      <w:lvlJc w:val="right"/>
      <w:pPr>
        <w:ind w:left="2027" w:hanging="180"/>
      </w:pPr>
    </w:lvl>
    <w:lvl w:ilvl="3" w:tplc="0C0A000F" w:tentative="1">
      <w:start w:val="1"/>
      <w:numFmt w:val="decimal"/>
      <w:lvlText w:val="%4."/>
      <w:lvlJc w:val="left"/>
      <w:pPr>
        <w:ind w:left="2747" w:hanging="360"/>
      </w:pPr>
    </w:lvl>
    <w:lvl w:ilvl="4" w:tplc="0C0A0019" w:tentative="1">
      <w:start w:val="1"/>
      <w:numFmt w:val="lowerLetter"/>
      <w:lvlText w:val="%5."/>
      <w:lvlJc w:val="left"/>
      <w:pPr>
        <w:ind w:left="3467" w:hanging="360"/>
      </w:pPr>
    </w:lvl>
    <w:lvl w:ilvl="5" w:tplc="0C0A001B" w:tentative="1">
      <w:start w:val="1"/>
      <w:numFmt w:val="lowerRoman"/>
      <w:lvlText w:val="%6."/>
      <w:lvlJc w:val="right"/>
      <w:pPr>
        <w:ind w:left="4187" w:hanging="180"/>
      </w:pPr>
    </w:lvl>
    <w:lvl w:ilvl="6" w:tplc="0C0A000F" w:tentative="1">
      <w:start w:val="1"/>
      <w:numFmt w:val="decimal"/>
      <w:lvlText w:val="%7."/>
      <w:lvlJc w:val="left"/>
      <w:pPr>
        <w:ind w:left="4907" w:hanging="360"/>
      </w:pPr>
    </w:lvl>
    <w:lvl w:ilvl="7" w:tplc="0C0A0019" w:tentative="1">
      <w:start w:val="1"/>
      <w:numFmt w:val="lowerLetter"/>
      <w:lvlText w:val="%8."/>
      <w:lvlJc w:val="left"/>
      <w:pPr>
        <w:ind w:left="5627" w:hanging="360"/>
      </w:pPr>
    </w:lvl>
    <w:lvl w:ilvl="8" w:tplc="0C0A001B" w:tentative="1">
      <w:start w:val="1"/>
      <w:numFmt w:val="lowerRoman"/>
      <w:lvlText w:val="%9."/>
      <w:lvlJc w:val="right"/>
      <w:pPr>
        <w:ind w:left="6347" w:hanging="180"/>
      </w:pPr>
    </w:lvl>
  </w:abstractNum>
  <w:abstractNum w:abstractNumId="3" w15:restartNumberingAfterBreak="0">
    <w:nsid w:val="46AB4726"/>
    <w:multiLevelType w:val="hybridMultilevel"/>
    <w:tmpl w:val="FDD691B6"/>
    <w:lvl w:ilvl="0" w:tplc="0C0A0001">
      <w:start w:val="1"/>
      <w:numFmt w:val="bullet"/>
      <w:lvlText w:val=""/>
      <w:lvlJc w:val="left"/>
      <w:pPr>
        <w:ind w:left="822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4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6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8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0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42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4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6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82" w:hanging="360"/>
      </w:pPr>
      <w:rPr>
        <w:rFonts w:ascii="Wingdings" w:hAnsi="Wingdings" w:hint="default"/>
      </w:rPr>
    </w:lvl>
  </w:abstractNum>
  <w:abstractNum w:abstractNumId="4" w15:restartNumberingAfterBreak="0">
    <w:nsid w:val="4E0C658A"/>
    <w:multiLevelType w:val="hybridMultilevel"/>
    <w:tmpl w:val="3B88541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CE3D52"/>
    <w:multiLevelType w:val="hybridMultilevel"/>
    <w:tmpl w:val="AC6679E2"/>
    <w:lvl w:ilvl="0" w:tplc="5C0CBA88">
      <w:start w:val="4"/>
      <w:numFmt w:val="bullet"/>
      <w:lvlText w:val="-"/>
      <w:lvlJc w:val="left"/>
      <w:pPr>
        <w:ind w:left="1062" w:hanging="360"/>
      </w:pPr>
      <w:rPr>
        <w:rFonts w:ascii="Arial" w:eastAsia="Calibri" w:hAnsi="Arial" w:cs="Arial" w:hint="default"/>
      </w:rPr>
    </w:lvl>
    <w:lvl w:ilvl="1" w:tplc="0C0A0003">
      <w:start w:val="1"/>
      <w:numFmt w:val="bullet"/>
      <w:lvlText w:val="o"/>
      <w:lvlJc w:val="left"/>
      <w:pPr>
        <w:ind w:left="178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2" w:hanging="360"/>
      </w:pPr>
      <w:rPr>
        <w:rFonts w:ascii="Wingdings" w:hAnsi="Wingdings" w:hint="default"/>
      </w:rPr>
    </w:lvl>
  </w:abstractNum>
  <w:abstractNum w:abstractNumId="6" w15:restartNumberingAfterBreak="0">
    <w:nsid w:val="76BA1E04"/>
    <w:multiLevelType w:val="hybridMultilevel"/>
    <w:tmpl w:val="DA50D96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B152B10"/>
    <w:multiLevelType w:val="hybridMultilevel"/>
    <w:tmpl w:val="B978B16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C0CBA88">
      <w:start w:val="4"/>
      <w:numFmt w:val="bullet"/>
      <w:lvlText w:val="-"/>
      <w:lvlJc w:val="left"/>
      <w:pPr>
        <w:ind w:left="1062" w:hanging="360"/>
      </w:pPr>
      <w:rPr>
        <w:rFonts w:ascii="Arial" w:eastAsia="Calibri" w:hAnsi="Arial" w:cs="Arial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65356727">
    <w:abstractNumId w:val="4"/>
  </w:num>
  <w:num w:numId="2" w16cid:durableId="874082252">
    <w:abstractNumId w:val="3"/>
  </w:num>
  <w:num w:numId="3" w16cid:durableId="905188103">
    <w:abstractNumId w:val="5"/>
  </w:num>
  <w:num w:numId="4" w16cid:durableId="300114091">
    <w:abstractNumId w:val="0"/>
  </w:num>
  <w:num w:numId="5" w16cid:durableId="2105571405">
    <w:abstractNumId w:val="1"/>
  </w:num>
  <w:num w:numId="6" w16cid:durableId="1196112458">
    <w:abstractNumId w:val="7"/>
  </w:num>
  <w:num w:numId="7" w16cid:durableId="1094015117">
    <w:abstractNumId w:val="6"/>
  </w:num>
  <w:num w:numId="8" w16cid:durableId="13512537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 w:grammar="clean"/>
  <w:attachedTemplate r:id="rId1"/>
  <w:defaultTabStop w:val="708"/>
  <w:hyphenationZone w:val="425"/>
  <w:drawingGridHorizontalSpacing w:val="181"/>
  <w:drawingGridVerticalSpacing w:val="181"/>
  <w:characterSpacingControl w:val="doNotCompress"/>
  <w:hdrShapeDefaults>
    <o:shapedefaults v:ext="edit" spidmax="211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6A60"/>
    <w:rsid w:val="00020DE9"/>
    <w:rsid w:val="00074DE7"/>
    <w:rsid w:val="0008767B"/>
    <w:rsid w:val="000954A4"/>
    <w:rsid w:val="000B037A"/>
    <w:rsid w:val="000D256F"/>
    <w:rsid w:val="000E5DF2"/>
    <w:rsid w:val="001312ED"/>
    <w:rsid w:val="00153D61"/>
    <w:rsid w:val="00193E3C"/>
    <w:rsid w:val="001A0D8B"/>
    <w:rsid w:val="001A78BE"/>
    <w:rsid w:val="001B3809"/>
    <w:rsid w:val="001C3FAD"/>
    <w:rsid w:val="001D2069"/>
    <w:rsid w:val="001E1EDB"/>
    <w:rsid w:val="00230012"/>
    <w:rsid w:val="00230021"/>
    <w:rsid w:val="00252CCA"/>
    <w:rsid w:val="00254C25"/>
    <w:rsid w:val="002713D9"/>
    <w:rsid w:val="002A4301"/>
    <w:rsid w:val="002B2C54"/>
    <w:rsid w:val="002B4D37"/>
    <w:rsid w:val="002B69A0"/>
    <w:rsid w:val="002B7A10"/>
    <w:rsid w:val="002C5C27"/>
    <w:rsid w:val="00313441"/>
    <w:rsid w:val="0031408F"/>
    <w:rsid w:val="00325033"/>
    <w:rsid w:val="00335075"/>
    <w:rsid w:val="00352DCD"/>
    <w:rsid w:val="00367DF6"/>
    <w:rsid w:val="003A5764"/>
    <w:rsid w:val="003C1CA9"/>
    <w:rsid w:val="003C7CB2"/>
    <w:rsid w:val="003D00CE"/>
    <w:rsid w:val="003F2438"/>
    <w:rsid w:val="003F2EF2"/>
    <w:rsid w:val="004058D1"/>
    <w:rsid w:val="0040693F"/>
    <w:rsid w:val="00416A11"/>
    <w:rsid w:val="00432F31"/>
    <w:rsid w:val="004371F3"/>
    <w:rsid w:val="004443B3"/>
    <w:rsid w:val="00467FD0"/>
    <w:rsid w:val="004B4519"/>
    <w:rsid w:val="004D442D"/>
    <w:rsid w:val="0050515B"/>
    <w:rsid w:val="00507245"/>
    <w:rsid w:val="00513D07"/>
    <w:rsid w:val="00590744"/>
    <w:rsid w:val="005A46B2"/>
    <w:rsid w:val="005D0CB5"/>
    <w:rsid w:val="0061480A"/>
    <w:rsid w:val="006707F7"/>
    <w:rsid w:val="0067387D"/>
    <w:rsid w:val="006A358F"/>
    <w:rsid w:val="006F6262"/>
    <w:rsid w:val="00721DB9"/>
    <w:rsid w:val="0072223E"/>
    <w:rsid w:val="00727C34"/>
    <w:rsid w:val="00786E54"/>
    <w:rsid w:val="007B55CC"/>
    <w:rsid w:val="007F4D36"/>
    <w:rsid w:val="008023BC"/>
    <w:rsid w:val="0082614E"/>
    <w:rsid w:val="00826B0E"/>
    <w:rsid w:val="008C1C9C"/>
    <w:rsid w:val="008F6A60"/>
    <w:rsid w:val="009024AE"/>
    <w:rsid w:val="00960993"/>
    <w:rsid w:val="009646BD"/>
    <w:rsid w:val="009B031B"/>
    <w:rsid w:val="009B6F63"/>
    <w:rsid w:val="009C01B1"/>
    <w:rsid w:val="00A00433"/>
    <w:rsid w:val="00A25427"/>
    <w:rsid w:val="00A41EDA"/>
    <w:rsid w:val="00A50C1E"/>
    <w:rsid w:val="00A54437"/>
    <w:rsid w:val="00A6383E"/>
    <w:rsid w:val="00A66A66"/>
    <w:rsid w:val="00A85D52"/>
    <w:rsid w:val="00AC2A6D"/>
    <w:rsid w:val="00AD3D10"/>
    <w:rsid w:val="00AF5036"/>
    <w:rsid w:val="00AF6619"/>
    <w:rsid w:val="00B13AE2"/>
    <w:rsid w:val="00B227A9"/>
    <w:rsid w:val="00B418B0"/>
    <w:rsid w:val="00B43948"/>
    <w:rsid w:val="00B9402A"/>
    <w:rsid w:val="00BB47DD"/>
    <w:rsid w:val="00BC075E"/>
    <w:rsid w:val="00BD06F4"/>
    <w:rsid w:val="00BE3335"/>
    <w:rsid w:val="00C012CC"/>
    <w:rsid w:val="00C07E33"/>
    <w:rsid w:val="00C13664"/>
    <w:rsid w:val="00C23AA9"/>
    <w:rsid w:val="00C32597"/>
    <w:rsid w:val="00C40EF1"/>
    <w:rsid w:val="00C41656"/>
    <w:rsid w:val="00C56F69"/>
    <w:rsid w:val="00C61C0C"/>
    <w:rsid w:val="00C6477E"/>
    <w:rsid w:val="00C70BCB"/>
    <w:rsid w:val="00C712AC"/>
    <w:rsid w:val="00C831DE"/>
    <w:rsid w:val="00CD3C6A"/>
    <w:rsid w:val="00D16737"/>
    <w:rsid w:val="00D23792"/>
    <w:rsid w:val="00D2535A"/>
    <w:rsid w:val="00D6664F"/>
    <w:rsid w:val="00D7649A"/>
    <w:rsid w:val="00D76E0A"/>
    <w:rsid w:val="00D856A0"/>
    <w:rsid w:val="00DC379C"/>
    <w:rsid w:val="00DD3E11"/>
    <w:rsid w:val="00DF1C95"/>
    <w:rsid w:val="00DF21CD"/>
    <w:rsid w:val="00DF44A1"/>
    <w:rsid w:val="00E261B5"/>
    <w:rsid w:val="00E56E92"/>
    <w:rsid w:val="00E632F6"/>
    <w:rsid w:val="00E767A1"/>
    <w:rsid w:val="00E85598"/>
    <w:rsid w:val="00E8632C"/>
    <w:rsid w:val="00E91A38"/>
    <w:rsid w:val="00ED146C"/>
    <w:rsid w:val="00F51B30"/>
    <w:rsid w:val="00F62D49"/>
    <w:rsid w:val="00F97A84"/>
    <w:rsid w:val="00FA5886"/>
    <w:rsid w:val="00FB58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16"/>
    <o:shapelayout v:ext="edit">
      <o:idmap v:ext="edit" data="2"/>
    </o:shapelayout>
  </w:shapeDefaults>
  <w:decimalSymbol w:val=","/>
  <w:listSeparator w:val=";"/>
  <w14:docId w14:val="7E399EDF"/>
  <w15:chartTrackingRefBased/>
  <w15:docId w15:val="{9EF8CB16-EC3B-4CF9-AFCD-9851EC88C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56A0"/>
    <w:pPr>
      <w:jc w:val="both"/>
    </w:pPr>
  </w:style>
  <w:style w:type="paragraph" w:styleId="Ttulo1">
    <w:name w:val="heading 1"/>
    <w:basedOn w:val="Normal"/>
    <w:next w:val="Normal"/>
    <w:link w:val="Ttulo1Car"/>
    <w:uiPriority w:val="9"/>
    <w:qFormat/>
    <w:rsid w:val="00BC075E"/>
    <w:pPr>
      <w:keepNext/>
      <w:keepLines/>
      <w:pBdr>
        <w:left w:val="single" w:sz="24" w:space="5" w:color="662482" w:themeColor="accent2"/>
      </w:pBdr>
      <w:spacing w:before="240" w:after="0"/>
      <w:outlineLvl w:val="0"/>
    </w:pPr>
    <w:rPr>
      <w:rFonts w:eastAsiaTheme="majorEastAsia" w:cstheme="majorBidi"/>
      <w:b/>
      <w:color w:val="007B5F" w:themeColor="text2"/>
      <w:sz w:val="48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E261B5"/>
    <w:pPr>
      <w:outlineLvl w:val="1"/>
    </w:pPr>
    <w:rPr>
      <w:b/>
      <w:bCs/>
      <w:color w:val="007B5F" w:themeColor="text2"/>
      <w:sz w:val="40"/>
      <w:szCs w:val="40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E261B5"/>
    <w:pPr>
      <w:outlineLvl w:val="2"/>
    </w:pPr>
    <w:rPr>
      <w:b/>
      <w:bCs/>
      <w:color w:val="007B5F" w:themeColor="text2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50515B"/>
    <w:pPr>
      <w:keepNext/>
      <w:keepLines/>
      <w:spacing w:before="40" w:after="0"/>
      <w:outlineLvl w:val="3"/>
    </w:pPr>
    <w:rPr>
      <w:rFonts w:eastAsiaTheme="majorEastAsia" w:cstheme="majorBidi"/>
      <w:i/>
      <w:iCs/>
      <w:color w:val="007B5F" w:themeColor="text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2713D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713D9"/>
  </w:style>
  <w:style w:type="paragraph" w:styleId="Piedepgina">
    <w:name w:val="footer"/>
    <w:basedOn w:val="Normal"/>
    <w:link w:val="PiedepginaCar"/>
    <w:uiPriority w:val="99"/>
    <w:unhideWhenUsed/>
    <w:rsid w:val="002713D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713D9"/>
  </w:style>
  <w:style w:type="paragraph" w:customStyle="1" w:styleId="Capitulotitular">
    <w:name w:val="Capitulo titular"/>
    <w:basedOn w:val="Normal"/>
    <w:link w:val="CapitulotitularCar"/>
    <w:qFormat/>
    <w:rsid w:val="00960993"/>
    <w:pPr>
      <w:ind w:left="227"/>
    </w:pPr>
    <w:rPr>
      <w:b/>
      <w:bCs/>
      <w:color w:val="007B5F" w:themeColor="text2"/>
      <w:sz w:val="60"/>
      <w:szCs w:val="60"/>
    </w:rPr>
  </w:style>
  <w:style w:type="character" w:customStyle="1" w:styleId="CapitulotitularCar">
    <w:name w:val="Capitulo titular Car"/>
    <w:basedOn w:val="Fuentedeprrafopredeter"/>
    <w:link w:val="Capitulotitular"/>
    <w:rsid w:val="00960993"/>
    <w:rPr>
      <w:b/>
      <w:bCs/>
      <w:color w:val="007B5F" w:themeColor="text2"/>
      <w:sz w:val="60"/>
      <w:szCs w:val="60"/>
    </w:rPr>
  </w:style>
  <w:style w:type="paragraph" w:customStyle="1" w:styleId="Encabezado-Texto">
    <w:name w:val="Encabezado-Texto"/>
    <w:basedOn w:val="Normal"/>
    <w:link w:val="Encabezado-TextoCar"/>
    <w:qFormat/>
    <w:rsid w:val="00960993"/>
    <w:pPr>
      <w:spacing w:after="0"/>
      <w:jc w:val="right"/>
    </w:pPr>
    <w:rPr>
      <w:color w:val="A5A5A5" w:themeColor="accent3"/>
      <w:sz w:val="16"/>
      <w:szCs w:val="16"/>
    </w:rPr>
  </w:style>
  <w:style w:type="paragraph" w:customStyle="1" w:styleId="NCapitulo">
    <w:name w:val="Nº Capitulo"/>
    <w:basedOn w:val="Normal"/>
    <w:link w:val="NCapituloCar"/>
    <w:qFormat/>
    <w:rsid w:val="00BC075E"/>
    <w:pPr>
      <w:spacing w:after="0" w:line="240" w:lineRule="auto"/>
    </w:pPr>
    <w:rPr>
      <w:b/>
      <w:bCs/>
      <w:color w:val="662482" w:themeColor="accent2"/>
      <w:sz w:val="200"/>
      <w:szCs w:val="200"/>
    </w:rPr>
  </w:style>
  <w:style w:type="character" w:customStyle="1" w:styleId="Encabezado-TextoCar">
    <w:name w:val="Encabezado-Texto Car"/>
    <w:basedOn w:val="Fuentedeprrafopredeter"/>
    <w:link w:val="Encabezado-Texto"/>
    <w:rsid w:val="00960993"/>
    <w:rPr>
      <w:color w:val="A5A5A5" w:themeColor="accent3"/>
      <w:sz w:val="16"/>
      <w:szCs w:val="16"/>
    </w:rPr>
  </w:style>
  <w:style w:type="character" w:customStyle="1" w:styleId="Ttulo1Car">
    <w:name w:val="Título 1 Car"/>
    <w:basedOn w:val="Fuentedeprrafopredeter"/>
    <w:link w:val="Ttulo1"/>
    <w:uiPriority w:val="9"/>
    <w:rsid w:val="00BC075E"/>
    <w:rPr>
      <w:rFonts w:eastAsiaTheme="majorEastAsia" w:cstheme="majorBidi"/>
      <w:b/>
      <w:color w:val="007B5F" w:themeColor="text2"/>
      <w:sz w:val="48"/>
      <w:szCs w:val="32"/>
    </w:rPr>
  </w:style>
  <w:style w:type="character" w:customStyle="1" w:styleId="NCapituloCar">
    <w:name w:val="Nº Capitulo Car"/>
    <w:basedOn w:val="Fuentedeprrafopredeter"/>
    <w:link w:val="NCapitulo"/>
    <w:rsid w:val="00BC075E"/>
    <w:rPr>
      <w:b/>
      <w:bCs/>
      <w:color w:val="662482" w:themeColor="accent2"/>
      <w:sz w:val="200"/>
      <w:szCs w:val="200"/>
    </w:rPr>
  </w:style>
  <w:style w:type="character" w:customStyle="1" w:styleId="Ttulo2Car">
    <w:name w:val="Título 2 Car"/>
    <w:basedOn w:val="Fuentedeprrafopredeter"/>
    <w:link w:val="Ttulo2"/>
    <w:uiPriority w:val="9"/>
    <w:rsid w:val="00E261B5"/>
    <w:rPr>
      <w:b/>
      <w:bCs/>
      <w:color w:val="007B5F" w:themeColor="text2"/>
      <w:sz w:val="40"/>
      <w:szCs w:val="40"/>
    </w:rPr>
  </w:style>
  <w:style w:type="character" w:customStyle="1" w:styleId="Ttulo3Car">
    <w:name w:val="Título 3 Car"/>
    <w:basedOn w:val="Fuentedeprrafopredeter"/>
    <w:link w:val="Ttulo3"/>
    <w:uiPriority w:val="9"/>
    <w:rsid w:val="00E261B5"/>
    <w:rPr>
      <w:b/>
      <w:bCs/>
      <w:color w:val="007B5F" w:themeColor="text2"/>
      <w:sz w:val="28"/>
      <w:szCs w:val="28"/>
    </w:rPr>
  </w:style>
  <w:style w:type="paragraph" w:styleId="Ttulo">
    <w:name w:val="Title"/>
    <w:basedOn w:val="Normal"/>
    <w:next w:val="Normal"/>
    <w:link w:val="TtuloCar"/>
    <w:uiPriority w:val="10"/>
    <w:qFormat/>
    <w:rsid w:val="00F97A8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F97A8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4Car">
    <w:name w:val="Título 4 Car"/>
    <w:basedOn w:val="Fuentedeprrafopredeter"/>
    <w:link w:val="Ttulo4"/>
    <w:uiPriority w:val="9"/>
    <w:rsid w:val="0050515B"/>
    <w:rPr>
      <w:rFonts w:eastAsiaTheme="majorEastAsia" w:cstheme="majorBidi"/>
      <w:i/>
      <w:iCs/>
      <w:color w:val="007B5F" w:themeColor="text2"/>
    </w:rPr>
  </w:style>
  <w:style w:type="paragraph" w:styleId="TDC1">
    <w:name w:val="toc 1"/>
    <w:basedOn w:val="Normal"/>
    <w:next w:val="Normal"/>
    <w:autoRedefine/>
    <w:uiPriority w:val="39"/>
    <w:unhideWhenUsed/>
    <w:rsid w:val="00E91A38"/>
    <w:pPr>
      <w:spacing w:before="120" w:after="120"/>
    </w:pPr>
    <w:rPr>
      <w:rFonts w:cstheme="minorHAnsi"/>
      <w:b/>
      <w:bCs/>
      <w:caps/>
      <w:szCs w:val="20"/>
    </w:rPr>
  </w:style>
  <w:style w:type="paragraph" w:styleId="TDC2">
    <w:name w:val="toc 2"/>
    <w:basedOn w:val="Normal"/>
    <w:next w:val="Normal"/>
    <w:autoRedefine/>
    <w:uiPriority w:val="39"/>
    <w:unhideWhenUsed/>
    <w:rsid w:val="00E91A38"/>
    <w:pPr>
      <w:spacing w:after="0"/>
      <w:ind w:left="240"/>
    </w:pPr>
    <w:rPr>
      <w:rFonts w:cstheme="minorHAnsi"/>
      <w:smallCaps/>
      <w:szCs w:val="20"/>
    </w:rPr>
  </w:style>
  <w:style w:type="character" w:styleId="Hipervnculo">
    <w:name w:val="Hyperlink"/>
    <w:basedOn w:val="Fuentedeprrafopredeter"/>
    <w:uiPriority w:val="99"/>
    <w:unhideWhenUsed/>
    <w:rsid w:val="00AC2A6D"/>
    <w:rPr>
      <w:color w:val="004899" w:themeColor="hyperlink"/>
      <w:u w:val="single"/>
    </w:rPr>
  </w:style>
  <w:style w:type="table" w:styleId="Tablaconcuadrcula">
    <w:name w:val="Table Grid"/>
    <w:basedOn w:val="Tablanormal"/>
    <w:uiPriority w:val="39"/>
    <w:rsid w:val="00D666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tulodellibro">
    <w:name w:val="Book Title"/>
    <w:basedOn w:val="Fuentedeprrafopredeter"/>
    <w:uiPriority w:val="33"/>
    <w:qFormat/>
    <w:rsid w:val="00DC379C"/>
    <w:rPr>
      <w:b/>
      <w:bCs/>
      <w:i/>
      <w:iCs/>
      <w:spacing w:val="5"/>
    </w:rPr>
  </w:style>
  <w:style w:type="character" w:styleId="Referenciaintensa">
    <w:name w:val="Intense Reference"/>
    <w:basedOn w:val="Fuentedeprrafopredeter"/>
    <w:uiPriority w:val="32"/>
    <w:qFormat/>
    <w:rsid w:val="00DC379C"/>
    <w:rPr>
      <w:b/>
      <w:bCs/>
      <w:smallCaps/>
      <w:color w:val="39A935" w:themeColor="accent1"/>
      <w:spacing w:val="5"/>
    </w:rPr>
  </w:style>
  <w:style w:type="character" w:styleId="Referenciasutil">
    <w:name w:val="Subtle Reference"/>
    <w:basedOn w:val="Fuentedeprrafopredeter"/>
    <w:uiPriority w:val="31"/>
    <w:qFormat/>
    <w:rsid w:val="00DC379C"/>
    <w:rPr>
      <w:smallCaps/>
      <w:color w:val="5A5A5A" w:themeColor="text1" w:themeTint="A5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DC379C"/>
    <w:pPr>
      <w:pBdr>
        <w:top w:val="single" w:sz="4" w:space="10" w:color="39A935" w:themeColor="accent1"/>
        <w:bottom w:val="single" w:sz="4" w:space="10" w:color="39A935" w:themeColor="accent1"/>
      </w:pBdr>
      <w:spacing w:before="360" w:after="360"/>
      <w:ind w:left="864" w:right="864"/>
      <w:jc w:val="center"/>
    </w:pPr>
    <w:rPr>
      <w:i/>
      <w:iCs/>
      <w:color w:val="39A935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DC379C"/>
    <w:rPr>
      <w:i/>
      <w:iCs/>
      <w:color w:val="39A935" w:themeColor="accent1"/>
    </w:rPr>
  </w:style>
  <w:style w:type="paragraph" w:styleId="Cita">
    <w:name w:val="Quote"/>
    <w:basedOn w:val="Normal"/>
    <w:next w:val="Normal"/>
    <w:link w:val="CitaCar"/>
    <w:uiPriority w:val="29"/>
    <w:qFormat/>
    <w:rsid w:val="00DC379C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DC379C"/>
    <w:rPr>
      <w:i/>
      <w:iCs/>
      <w:color w:val="404040" w:themeColor="text1" w:themeTint="BF"/>
    </w:rPr>
  </w:style>
  <w:style w:type="character" w:styleId="Textoennegrita">
    <w:name w:val="Strong"/>
    <w:basedOn w:val="Fuentedeprrafopredeter"/>
    <w:uiPriority w:val="22"/>
    <w:qFormat/>
    <w:rsid w:val="00DC379C"/>
    <w:rPr>
      <w:b/>
      <w:bCs/>
    </w:rPr>
  </w:style>
  <w:style w:type="character" w:styleId="nfasis">
    <w:name w:val="Emphasis"/>
    <w:basedOn w:val="Fuentedeprrafopredeter"/>
    <w:uiPriority w:val="20"/>
    <w:qFormat/>
    <w:rsid w:val="00DC379C"/>
    <w:rPr>
      <w:i/>
      <w:iCs/>
    </w:rPr>
  </w:style>
  <w:style w:type="character" w:styleId="nfasisintenso">
    <w:name w:val="Intense Emphasis"/>
    <w:basedOn w:val="Fuentedeprrafopredeter"/>
    <w:uiPriority w:val="21"/>
    <w:qFormat/>
    <w:rsid w:val="00DC379C"/>
    <w:rPr>
      <w:i/>
      <w:iCs/>
      <w:color w:val="39A935" w:themeColor="accent1"/>
    </w:rPr>
  </w:style>
  <w:style w:type="character" w:styleId="nfasissutil">
    <w:name w:val="Subtle Emphasis"/>
    <w:basedOn w:val="Fuentedeprrafopredeter"/>
    <w:uiPriority w:val="19"/>
    <w:qFormat/>
    <w:rsid w:val="00DC379C"/>
    <w:rPr>
      <w:i/>
      <w:iCs/>
      <w:color w:val="404040" w:themeColor="text1" w:themeTint="BF"/>
    </w:rPr>
  </w:style>
  <w:style w:type="paragraph" w:styleId="Subttulo">
    <w:name w:val="Subtitle"/>
    <w:basedOn w:val="Normal"/>
    <w:next w:val="Normal"/>
    <w:link w:val="SubttuloCar"/>
    <w:uiPriority w:val="11"/>
    <w:qFormat/>
    <w:rsid w:val="00DC379C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tuloCar">
    <w:name w:val="Subtítulo Car"/>
    <w:basedOn w:val="Fuentedeprrafopredeter"/>
    <w:link w:val="Subttulo"/>
    <w:uiPriority w:val="11"/>
    <w:rsid w:val="00DC379C"/>
    <w:rPr>
      <w:rFonts w:eastAsiaTheme="minorEastAsia"/>
      <w:color w:val="5A5A5A" w:themeColor="text1" w:themeTint="A5"/>
      <w:spacing w:val="15"/>
    </w:rPr>
  </w:style>
  <w:style w:type="paragraph" w:customStyle="1" w:styleId="Portada-ttulo">
    <w:name w:val="Portada-título"/>
    <w:basedOn w:val="Normal"/>
    <w:link w:val="Portada-ttuloCar"/>
    <w:qFormat/>
    <w:rsid w:val="00432F31"/>
    <w:rPr>
      <w:b/>
      <w:bCs/>
      <w:color w:val="FFFFFF" w:themeColor="background1"/>
      <w:sz w:val="52"/>
      <w:szCs w:val="52"/>
    </w:rPr>
  </w:style>
  <w:style w:type="paragraph" w:customStyle="1" w:styleId="Portada-subttulo">
    <w:name w:val="Portada-subtítulo"/>
    <w:basedOn w:val="Normal"/>
    <w:link w:val="Portada-subttuloCar"/>
    <w:qFormat/>
    <w:rsid w:val="00432F31"/>
    <w:rPr>
      <w:b/>
      <w:bCs/>
      <w:color w:val="FFFFFF" w:themeColor="background1"/>
      <w:sz w:val="30"/>
      <w:szCs w:val="30"/>
    </w:rPr>
  </w:style>
  <w:style w:type="character" w:customStyle="1" w:styleId="Portada-ttuloCar">
    <w:name w:val="Portada-título Car"/>
    <w:basedOn w:val="Fuentedeprrafopredeter"/>
    <w:link w:val="Portada-ttulo"/>
    <w:rsid w:val="00432F31"/>
    <w:rPr>
      <w:b/>
      <w:bCs/>
      <w:color w:val="FFFFFF" w:themeColor="background1"/>
      <w:sz w:val="52"/>
      <w:szCs w:val="52"/>
    </w:rPr>
  </w:style>
  <w:style w:type="character" w:customStyle="1" w:styleId="Portada-subttuloCar">
    <w:name w:val="Portada-subtítulo Car"/>
    <w:basedOn w:val="Fuentedeprrafopredeter"/>
    <w:link w:val="Portada-subttulo"/>
    <w:rsid w:val="00432F31"/>
    <w:rPr>
      <w:b/>
      <w:bCs/>
      <w:color w:val="FFFFFF" w:themeColor="background1"/>
      <w:sz w:val="30"/>
      <w:szCs w:val="30"/>
    </w:rPr>
  </w:style>
  <w:style w:type="table" w:customStyle="1" w:styleId="TableNormal">
    <w:name w:val="Table Normal"/>
    <w:uiPriority w:val="2"/>
    <w:semiHidden/>
    <w:unhideWhenUsed/>
    <w:qFormat/>
    <w:rsid w:val="00D76E0A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D76E0A"/>
    <w:pPr>
      <w:widowControl w:val="0"/>
      <w:autoSpaceDE w:val="0"/>
      <w:autoSpaceDN w:val="0"/>
      <w:spacing w:before="44" w:after="0" w:line="240" w:lineRule="auto"/>
      <w:jc w:val="center"/>
    </w:pPr>
    <w:rPr>
      <w:rFonts w:ascii="Arial" w:eastAsia="Arial" w:hAnsi="Arial" w:cs="Arial"/>
      <w:kern w:val="0"/>
      <w14:ligatures w14:val="none"/>
    </w:rPr>
  </w:style>
  <w:style w:type="paragraph" w:styleId="TDC3">
    <w:name w:val="toc 3"/>
    <w:basedOn w:val="Normal"/>
    <w:next w:val="Normal"/>
    <w:autoRedefine/>
    <w:uiPriority w:val="39"/>
    <w:unhideWhenUsed/>
    <w:rsid w:val="001B3809"/>
    <w:pPr>
      <w:spacing w:after="100"/>
      <w:ind w:left="440"/>
    </w:pPr>
  </w:style>
  <w:style w:type="paragraph" w:styleId="Prrafodelista">
    <w:name w:val="List Paragraph"/>
    <w:basedOn w:val="Normal"/>
    <w:uiPriority w:val="34"/>
    <w:qFormat/>
    <w:rsid w:val="00D856A0"/>
    <w:pPr>
      <w:ind w:left="720"/>
      <w:contextualSpacing/>
    </w:pPr>
  </w:style>
  <w:style w:type="paragraph" w:styleId="TtuloTDC">
    <w:name w:val="TOC Heading"/>
    <w:basedOn w:val="Ttulo1"/>
    <w:next w:val="Normal"/>
    <w:uiPriority w:val="39"/>
    <w:unhideWhenUsed/>
    <w:qFormat/>
    <w:rsid w:val="00254C25"/>
    <w:pPr>
      <w:pBdr>
        <w:left w:val="none" w:sz="0" w:space="0" w:color="auto"/>
      </w:pBdr>
      <w:jc w:val="left"/>
      <w:outlineLvl w:val="9"/>
    </w:pPr>
    <w:rPr>
      <w:rFonts w:asciiTheme="majorHAnsi" w:hAnsiTheme="majorHAnsi"/>
      <w:b w:val="0"/>
      <w:color w:val="2A7E27" w:themeColor="accent1" w:themeShade="BF"/>
      <w:kern w:val="0"/>
      <w:sz w:val="32"/>
      <w:lang w:eastAsia="es-E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659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4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7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jpeg"/><Relationship Id="rId18" Type="http://schemas.openxmlformats.org/officeDocument/2006/relationships/image" Target="media/image10.emf"/><Relationship Id="rId26" Type="http://schemas.openxmlformats.org/officeDocument/2006/relationships/image" Target="media/image18.emf"/><Relationship Id="rId39" Type="http://schemas.openxmlformats.org/officeDocument/2006/relationships/image" Target="media/image31.emf"/><Relationship Id="rId21" Type="http://schemas.openxmlformats.org/officeDocument/2006/relationships/image" Target="media/image13.emf"/><Relationship Id="rId34" Type="http://schemas.openxmlformats.org/officeDocument/2006/relationships/image" Target="media/image26.emf"/><Relationship Id="rId42" Type="http://schemas.openxmlformats.org/officeDocument/2006/relationships/image" Target="media/image34.emf"/><Relationship Id="rId47" Type="http://schemas.openxmlformats.org/officeDocument/2006/relationships/image" Target="media/image39.emf"/><Relationship Id="rId50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8.emf"/><Relationship Id="rId29" Type="http://schemas.openxmlformats.org/officeDocument/2006/relationships/image" Target="media/image21.emf"/><Relationship Id="rId11" Type="http://schemas.openxmlformats.org/officeDocument/2006/relationships/footer" Target="footer2.xml"/><Relationship Id="rId24" Type="http://schemas.openxmlformats.org/officeDocument/2006/relationships/image" Target="media/image16.emf"/><Relationship Id="rId32" Type="http://schemas.openxmlformats.org/officeDocument/2006/relationships/image" Target="media/image24.emf"/><Relationship Id="rId37" Type="http://schemas.openxmlformats.org/officeDocument/2006/relationships/image" Target="media/image29.emf"/><Relationship Id="rId40" Type="http://schemas.openxmlformats.org/officeDocument/2006/relationships/image" Target="media/image32.emf"/><Relationship Id="rId45" Type="http://schemas.openxmlformats.org/officeDocument/2006/relationships/image" Target="media/image37.emf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23" Type="http://schemas.openxmlformats.org/officeDocument/2006/relationships/image" Target="media/image15.emf"/><Relationship Id="rId28" Type="http://schemas.openxmlformats.org/officeDocument/2006/relationships/image" Target="media/image20.emf"/><Relationship Id="rId36" Type="http://schemas.openxmlformats.org/officeDocument/2006/relationships/image" Target="media/image28.emf"/><Relationship Id="rId49" Type="http://schemas.openxmlformats.org/officeDocument/2006/relationships/image" Target="media/image41.jpeg"/><Relationship Id="rId10" Type="http://schemas.openxmlformats.org/officeDocument/2006/relationships/header" Target="header2.xml"/><Relationship Id="rId19" Type="http://schemas.openxmlformats.org/officeDocument/2006/relationships/image" Target="media/image11.emf"/><Relationship Id="rId31" Type="http://schemas.openxmlformats.org/officeDocument/2006/relationships/image" Target="media/image23.emf"/><Relationship Id="rId44" Type="http://schemas.openxmlformats.org/officeDocument/2006/relationships/image" Target="media/image36.emf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6.png"/><Relationship Id="rId22" Type="http://schemas.openxmlformats.org/officeDocument/2006/relationships/image" Target="media/image14.emf"/><Relationship Id="rId27" Type="http://schemas.openxmlformats.org/officeDocument/2006/relationships/image" Target="media/image19.emf"/><Relationship Id="rId30" Type="http://schemas.openxmlformats.org/officeDocument/2006/relationships/image" Target="media/image22.emf"/><Relationship Id="rId35" Type="http://schemas.openxmlformats.org/officeDocument/2006/relationships/image" Target="media/image27.emf"/><Relationship Id="rId43" Type="http://schemas.openxmlformats.org/officeDocument/2006/relationships/image" Target="media/image35.emf"/><Relationship Id="rId48" Type="http://schemas.openxmlformats.org/officeDocument/2006/relationships/image" Target="media/image40.png"/><Relationship Id="rId8" Type="http://schemas.openxmlformats.org/officeDocument/2006/relationships/header" Target="header1.xml"/><Relationship Id="rId51" Type="http://schemas.openxmlformats.org/officeDocument/2006/relationships/theme" Target="theme/theme1.xml"/><Relationship Id="rId3" Type="http://schemas.openxmlformats.org/officeDocument/2006/relationships/styles" Target="styles.xml"/><Relationship Id="rId12" Type="http://schemas.openxmlformats.org/officeDocument/2006/relationships/image" Target="media/image4.png"/><Relationship Id="rId17" Type="http://schemas.openxmlformats.org/officeDocument/2006/relationships/image" Target="media/image9.emf"/><Relationship Id="rId25" Type="http://schemas.openxmlformats.org/officeDocument/2006/relationships/image" Target="media/image17.emf"/><Relationship Id="rId33" Type="http://schemas.openxmlformats.org/officeDocument/2006/relationships/image" Target="media/image25.emf"/><Relationship Id="rId38" Type="http://schemas.openxmlformats.org/officeDocument/2006/relationships/image" Target="media/image30.emf"/><Relationship Id="rId46" Type="http://schemas.openxmlformats.org/officeDocument/2006/relationships/image" Target="media/image38.emf"/><Relationship Id="rId20" Type="http://schemas.openxmlformats.org/officeDocument/2006/relationships/image" Target="media/image12.emf"/><Relationship Id="rId41" Type="http://schemas.openxmlformats.org/officeDocument/2006/relationships/image" Target="media/image33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jpg"/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51457221\Downloads\3_plantilla_horizontal_dependencia_morado.dotx" TargetMode="External"/></Relationships>
</file>

<file path=word/theme/theme1.xml><?xml version="1.0" encoding="utf-8"?>
<a:theme xmlns:a="http://schemas.openxmlformats.org/drawingml/2006/main" name="Tema de Office">
  <a:themeElements>
    <a:clrScheme name="Imserso-morado">
      <a:dk1>
        <a:sysClr val="windowText" lastClr="000000"/>
      </a:dk1>
      <a:lt1>
        <a:sysClr val="window" lastClr="FFFFFF"/>
      </a:lt1>
      <a:dk2>
        <a:srgbClr val="007B5F"/>
      </a:dk2>
      <a:lt2>
        <a:srgbClr val="E7E6E6"/>
      </a:lt2>
      <a:accent1>
        <a:srgbClr val="39A935"/>
      </a:accent1>
      <a:accent2>
        <a:srgbClr val="662482"/>
      </a:accent2>
      <a:accent3>
        <a:srgbClr val="A5A5A5"/>
      </a:accent3>
      <a:accent4>
        <a:srgbClr val="FCC200"/>
      </a:accent4>
      <a:accent5>
        <a:srgbClr val="009EE2"/>
      </a:accent5>
      <a:accent6>
        <a:srgbClr val="EE7D00"/>
      </a:accent6>
      <a:hlink>
        <a:srgbClr val="004899"/>
      </a:hlink>
      <a:folHlink>
        <a:srgbClr val="009EE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CD5920-2295-4B1E-88A6-BE8C6EC9C6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3_plantilla_horizontal_dependencia_morado.dotx</Template>
  <TotalTime>5</TotalTime>
  <Pages>30</Pages>
  <Words>1644</Words>
  <Characters>9048</Characters>
  <Application>Microsoft Office Word</Application>
  <DocSecurity>0</DocSecurity>
  <Lines>75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Llanos Hinojosa Cervera</dc:creator>
  <cp:keywords/>
  <dc:description/>
  <cp:lastModifiedBy>María Llanos Hinojosa Cervera</cp:lastModifiedBy>
  <cp:revision>4</cp:revision>
  <cp:lastPrinted>2024-04-04T09:31:00Z</cp:lastPrinted>
  <dcterms:created xsi:type="dcterms:W3CDTF">2024-04-04T09:27:00Z</dcterms:created>
  <dcterms:modified xsi:type="dcterms:W3CDTF">2024-04-04T09:31:00Z</dcterms:modified>
</cp:coreProperties>
</file>