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6AB1C3B1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7D40629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4058D1">
                              <w:t>31 de marzo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7D40629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4058D1">
                        <w:t>31 de marzo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5570FD49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376CE86D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8632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4911F854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675F4361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05556520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1DD23EEA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7ABFD6CC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1A787E5E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2F874594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544A2144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640642C1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15AF5DBE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77A27969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5EB7D357" w:rsidR="00C61C0C" w:rsidRDefault="00E8632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4F1654C8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161B2FAA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21F1E0DB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1A80C3B0" w:rsidR="00C61C0C" w:rsidRDefault="00E8632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46EBE5C6" w:rsidR="006707F7" w:rsidRDefault="00D856A0" w:rsidP="00C61C0C">
      <w:pPr>
        <w:pStyle w:val="Capitulotitular"/>
        <w:jc w:val="left"/>
        <w:outlineLvl w:val="1"/>
        <w:rPr>
          <w:rStyle w:val="Ttulo1Car"/>
        </w:rPr>
      </w:pPr>
      <w:bookmarkStart w:id="6" w:name="_Toc161146541"/>
      <w:r>
        <w:lastRenderedPageBreak/>
        <w:t>Resumen de las principales variables a nivel nacional</w:t>
      </w:r>
      <w:r w:rsidR="00A25427">
        <w:rPr>
          <w:noProof/>
        </w:rPr>
        <w:pict w14:anchorId="4445D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5" type="#_x0000_t75" style="position:absolute;left:0;text-align:left;margin-left:0;margin-top:0;width:658.7pt;height:313.7pt;z-index:251750400;mso-position-horizontal:center;mso-position-horizontal-relative:margin;mso-position-vertical:center;mso-position-vertical-relative:margin">
            <v:imagedata r:id="rId16" o:title=""/>
            <w10:wrap type="square" anchorx="margin" anchory="margin"/>
          </v:shape>
        </w:pict>
      </w:r>
      <w:bookmarkEnd w:id="6"/>
    </w:p>
    <w:p w14:paraId="4C2EB1A0" w14:textId="09924235" w:rsidR="009C01B1" w:rsidRDefault="00A25427" w:rsidP="009C01B1">
      <w:pPr>
        <w:jc w:val="center"/>
      </w:pPr>
      <w:r>
        <w:rPr>
          <w:noProof/>
        </w:rPr>
        <w:lastRenderedPageBreak/>
        <w:pict w14:anchorId="4D79B0A2">
          <v:shape id="_x0000_s2114" type="#_x0000_t75" style="position:absolute;left:0;text-align:left;margin-left:-23.55pt;margin-top:257.15pt;width:340.2pt;height:166.3pt;z-index:251748352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0975DC54">
          <v:shape id="_x0000_i1341" type="#_x0000_t75" style="width:401pt;height:231.05pt">
            <v:imagedata r:id="rId18" o:title=""/>
          </v:shape>
        </w:pict>
      </w:r>
    </w:p>
    <w:p w14:paraId="542B6D4D" w14:textId="349CD690" w:rsidR="009C01B1" w:rsidRDefault="00A25427">
      <w:r>
        <w:rPr>
          <w:noProof/>
        </w:rPr>
        <w:pict w14:anchorId="4881BF83">
          <v:shape id="_x0000_s2113" type="#_x0000_t75" style="position:absolute;left:0;text-align:left;margin-left:358.2pt;margin-top:25.5pt;width:338.25pt;height:166.15pt;z-index:251746304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76929659" w:rsidR="009C01B1" w:rsidRDefault="00A25427" w:rsidP="009C01B1">
      <w:pPr>
        <w:ind w:left="-1134"/>
      </w:pPr>
      <w:r>
        <w:rPr>
          <w:noProof/>
        </w:rPr>
        <w:lastRenderedPageBreak/>
        <w:pict w14:anchorId="4BA7619E">
          <v:shape id="_x0000_s2112" type="#_x0000_t75" style="position:absolute;left:0;text-align:left;margin-left:332.7pt;margin-top:251.35pt;width:316.85pt;height:178.85pt;z-index:251744256;mso-position-horizontal-relative:text;mso-position-vertical-relative:text;mso-width-relative:page;mso-height-relative:page">
            <v:imagedata r:id="rId20" o:title=""/>
            <w10:wrap type="square"/>
          </v:shape>
        </w:pict>
      </w:r>
      <w:r>
        <w:rPr>
          <w:noProof/>
        </w:rPr>
        <w:pict w14:anchorId="25712FDC">
          <v:shape id="_x0000_s2111" type="#_x0000_t75" style="position:absolute;left:0;text-align:left;margin-left:-55.8pt;margin-top:228.4pt;width:344.85pt;height:193.1pt;z-index:25174220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pict w14:anchorId="01F6DD40">
          <v:shape id="_x0000_i1340" type="#_x0000_t75" style="width:751pt;height:221.85pt">
            <v:imagedata r:id="rId22" o:title="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F8A1EDA" w:rsidR="009C01B1" w:rsidRDefault="00A25427" w:rsidP="009C01B1">
      <w:pPr>
        <w:ind w:left="-1134"/>
      </w:pPr>
      <w:r>
        <w:rPr>
          <w:noProof/>
        </w:rPr>
        <w:lastRenderedPageBreak/>
        <w:pict w14:anchorId="2479AAD5">
          <v:shape id="_x0000_s2110" type="#_x0000_t75" style="position:absolute;left:0;text-align:left;margin-left:-10.8pt;margin-top:265.65pt;width:243.4pt;height:168.05pt;z-index:251740160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pict w14:anchorId="44CCCABA">
          <v:shape id="_x0000_i1339" type="#_x0000_t75" style="width:710.8pt;height:259.55pt">
            <v:imagedata r:id="rId24" o:title=""/>
          </v:shape>
        </w:pict>
      </w:r>
    </w:p>
    <w:p w14:paraId="6AEB289A" w14:textId="51942693" w:rsidR="009C01B1" w:rsidRDefault="00A25427" w:rsidP="009C01B1">
      <w:pPr>
        <w:ind w:left="-1134"/>
      </w:pPr>
      <w:r>
        <w:rPr>
          <w:noProof/>
        </w:rPr>
        <w:pict w14:anchorId="79D3E8BA">
          <v:shape id="_x0000_s2109" type="#_x0000_t75" style="position:absolute;left:0;text-align:left;margin-left:268.2pt;margin-top:1.75pt;width:272.65pt;height:164.75pt;z-index:251738112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362E338F" w14:textId="0A4D6A69" w:rsidR="009C01B1" w:rsidRDefault="009C01B1" w:rsidP="009C01B1">
      <w:pPr>
        <w:ind w:left="-1134"/>
      </w:pPr>
    </w:p>
    <w:p w14:paraId="3FD98FC5" w14:textId="77777777" w:rsidR="009C01B1" w:rsidRDefault="009C01B1" w:rsidP="009C01B1">
      <w:pPr>
        <w:ind w:left="-1134"/>
      </w:pPr>
    </w:p>
    <w:p w14:paraId="3666814A" w14:textId="77777777" w:rsidR="009C01B1" w:rsidRDefault="009C01B1" w:rsidP="009C01B1">
      <w:pPr>
        <w:ind w:left="-1134"/>
      </w:pPr>
    </w:p>
    <w:p w14:paraId="537E3194" w14:textId="77777777" w:rsidR="00AD3D10" w:rsidRDefault="00AD3D10" w:rsidP="009C01B1">
      <w:pPr>
        <w:ind w:left="-1134"/>
      </w:pPr>
    </w:p>
    <w:p w14:paraId="74706A37" w14:textId="77777777" w:rsidR="00AD3D10" w:rsidRDefault="00AD3D10" w:rsidP="009C01B1">
      <w:pPr>
        <w:ind w:left="-1134"/>
      </w:pPr>
    </w:p>
    <w:p w14:paraId="1756F5EA" w14:textId="77777777" w:rsidR="00AD3D10" w:rsidRDefault="00AD3D10" w:rsidP="009C01B1">
      <w:pPr>
        <w:ind w:left="-1134"/>
      </w:pPr>
    </w:p>
    <w:p w14:paraId="63C75712" w14:textId="77777777" w:rsidR="00AD3D10" w:rsidRDefault="00AD3D10" w:rsidP="009C01B1">
      <w:pPr>
        <w:ind w:left="-1134"/>
      </w:pPr>
    </w:p>
    <w:p w14:paraId="56717B40" w14:textId="0B244C1C" w:rsidR="00AD3D10" w:rsidRDefault="00A25427">
      <w:pPr>
        <w:jc w:val="left"/>
      </w:pPr>
      <w:r>
        <w:rPr>
          <w:noProof/>
        </w:rPr>
        <w:lastRenderedPageBreak/>
        <w:pict w14:anchorId="00956703">
          <v:shape id="_x0000_s2108" type="#_x0000_t75" style="position:absolute;margin-left:-24.85pt;margin-top:-30.8pt;width:695.7pt;height:256pt;z-index:251736064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7741208B">
          <v:shape id="_x0000_s2107" type="#_x0000_t75" style="position:absolute;margin-left:319.85pt;margin-top:264.1pt;width:299.7pt;height:174.7pt;z-index:251734016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3E5209B3">
          <v:shape id="_x0000_s2106" type="#_x0000_t75" style="position:absolute;margin-left:-.35pt;margin-top:266.85pt;width:275.45pt;height:172.9pt;z-index:251731968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lastRenderedPageBreak/>
        <w:pict w14:anchorId="296B0ED2">
          <v:shape id="_x0000_i1338" type="#_x0000_t75" style="width:648.85pt;height:234.4pt">
            <v:imagedata r:id="rId29" o:title=""/>
          </v:shape>
        </w:pict>
      </w:r>
    </w:p>
    <w:p w14:paraId="5C9A6905" w14:textId="31140DA4" w:rsidR="00153D61" w:rsidRDefault="00A25427">
      <w:pPr>
        <w:jc w:val="left"/>
      </w:pPr>
      <w:r>
        <w:rPr>
          <w:noProof/>
        </w:rPr>
        <w:pict w14:anchorId="60844B2A">
          <v:shape id="_x0000_s2105" type="#_x0000_t75" style="position:absolute;margin-left:333.7pt;margin-top:1.2pt;width:303.15pt;height:176.65pt;z-index:251729920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7672E6FA">
          <v:shape id="_x0000_i1337" type="#_x0000_t75" style="width:307.25pt;height:200.95pt">
            <v:imagedata r:id="rId31" o:title=""/>
          </v:shape>
        </w:pict>
      </w:r>
    </w:p>
    <w:p w14:paraId="642501DE" w14:textId="7B50DE59" w:rsidR="00153D61" w:rsidRDefault="00A25427">
      <w:pPr>
        <w:jc w:val="left"/>
      </w:pPr>
      <w:r>
        <w:rPr>
          <w:noProof/>
        </w:rPr>
        <w:lastRenderedPageBreak/>
        <w:pict w14:anchorId="288701CE">
          <v:shape id="_x0000_s2104" type="#_x0000_t75" style="position:absolute;margin-left:.2pt;margin-top:262.9pt;width:273.4pt;height:174.45pt;z-index:251727872;mso-position-horizontal:absolute;mso-position-horizontal-relative:text;mso-position-vertical:absolute;mso-position-vertical-relative:text;mso-width-relative:page;mso-height-relative:page">
            <v:imagedata r:id="rId32" o:title=""/>
            <w10:wrap type="square"/>
          </v:shape>
        </w:pict>
      </w:r>
      <w:r>
        <w:pict w14:anchorId="36F54B27">
          <v:shape id="_x0000_i1336" type="#_x0000_t75" style="width:688.2pt;height:254.5pt">
            <v:imagedata r:id="rId26" o:title=""/>
          </v:shape>
        </w:pict>
      </w:r>
    </w:p>
    <w:p w14:paraId="09ED84BC" w14:textId="549C1AA9" w:rsidR="00153D61" w:rsidRDefault="00A25427">
      <w:pPr>
        <w:jc w:val="left"/>
      </w:pPr>
      <w:r>
        <w:pict w14:anchorId="1B48D83B">
          <v:shape id="_x0000_i1335" type="#_x0000_t75" style="width:334.9pt;height:186.7pt">
            <v:imagedata r:id="rId33" o:title=""/>
          </v:shape>
        </w:pict>
      </w:r>
    </w:p>
    <w:p w14:paraId="2C252392" w14:textId="5C5199A2" w:rsidR="00153D61" w:rsidRDefault="00A25427">
      <w:pPr>
        <w:jc w:val="left"/>
      </w:pPr>
      <w:r>
        <w:rPr>
          <w:noProof/>
        </w:rPr>
        <w:lastRenderedPageBreak/>
        <w:pict w14:anchorId="3B2B0B8F">
          <v:shape id="_x0000_s2101" type="#_x0000_t75" style="position:absolute;margin-left:276pt;margin-top:223.6pt;width:421.45pt;height:155.05pt;z-index:251721728;mso-position-horizontal-relative:text;mso-position-vertical-relative:text;mso-width-relative:page;mso-height-relative:page">
            <v:imagedata r:id="rId34" o:title=""/>
            <w10:wrap type="square"/>
          </v:shape>
        </w:pict>
      </w:r>
      <w:r>
        <w:rPr>
          <w:noProof/>
        </w:rPr>
        <w:pict w14:anchorId="60B35F08">
          <v:shape id="_x0000_s2103" type="#_x0000_t75" style="position:absolute;margin-left:30.3pt;margin-top:211.85pt;width:224.1pt;height:241.2pt;z-index:251725824;mso-position-horizontal-relative:text;mso-position-vertical-relative:text;mso-width-relative:page;mso-height-relative:page">
            <v:imagedata r:id="rId35" o:title=""/>
            <w10:wrap type="square"/>
          </v:shape>
        </w:pict>
      </w:r>
    </w:p>
    <w:p w14:paraId="230882CC" w14:textId="173EC340" w:rsidR="00153D61" w:rsidRDefault="00A25427">
      <w:pPr>
        <w:jc w:val="left"/>
      </w:pPr>
      <w:r>
        <w:rPr>
          <w:noProof/>
        </w:rPr>
        <w:pict w14:anchorId="79C86104">
          <v:shape id="_x0000_s2102" type="#_x0000_t75" style="position:absolute;margin-left:23.35pt;margin-top:-28.45pt;width:631.35pt;height:242.55pt;z-index:251723776;mso-position-horizontal-relative:margin;mso-position-vertical-relative:margin;mso-width-relative:page;mso-height-relative:page">
            <v:imagedata r:id="rId36" o:title=""/>
            <w10:wrap type="square" anchorx="margin" anchory="margin"/>
          </v:shape>
        </w:pict>
      </w: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2EEFDC2C" w:rsidR="00153D61" w:rsidRDefault="00153D61">
      <w:pPr>
        <w:jc w:val="left"/>
      </w:pPr>
    </w:p>
    <w:p w14:paraId="03BB5499" w14:textId="0ABA112E" w:rsidR="00153D61" w:rsidRDefault="00153D61">
      <w:pPr>
        <w:jc w:val="left"/>
      </w:pPr>
      <w:r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333C4B99" w:rsidR="00335075" w:rsidRDefault="00335075" w:rsidP="00335075">
      <w: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53734CFA" w:rsidR="00335075" w:rsidRPr="00335075" w:rsidRDefault="00A25427" w:rsidP="00335075">
      <w:r>
        <w:pict w14:anchorId="15074874">
          <v:shape id="_x0000_i1334" type="#_x0000_t75" style="width:655.55pt;height:174.15pt">
            <v:imagedata r:id="rId37" o:title=""/>
          </v:shape>
        </w:pict>
      </w:r>
    </w:p>
    <w:p w14:paraId="79A1C310" w14:textId="5B301FF1" w:rsidR="00FB58BF" w:rsidRDefault="00A25427" w:rsidP="00C13664">
      <w:pPr>
        <w:pStyle w:val="Ttulo2"/>
      </w:pPr>
      <w:bookmarkStart w:id="12" w:name="_Toc161146546"/>
      <w:r>
        <w:rPr>
          <w:noProof/>
        </w:rPr>
        <w:pict w14:anchorId="5E3966F8">
          <v:shape id="_x0000_s2100" type="#_x0000_t75" style="position:absolute;left:0;text-align:left;margin-left:180.5pt;margin-top:-3.8pt;width:299.25pt;height:165.25pt;z-index:251719680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335075"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2EDC1D83" w:rsidR="00FB58BF" w:rsidRDefault="00A25427" w:rsidP="00BE3335">
      <w:pPr>
        <w:ind w:left="-851"/>
        <w:jc w:val="left"/>
      </w:pPr>
      <w:r>
        <w:pict w14:anchorId="07E9C94C">
          <v:shape id="_x0000_i1333" type="#_x0000_t75" style="width:708.3pt;height:356.65pt">
            <v:imagedata r:id="rId39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E259886" w:rsidR="00BE3335" w:rsidRDefault="00A25427" w:rsidP="00BE3335">
      <w:pPr>
        <w:ind w:left="-709"/>
      </w:pPr>
      <w:r>
        <w:pict w14:anchorId="2F54AAB4">
          <v:shape id="_x0000_i1332" type="#_x0000_t75" style="width:715.8pt;height:329pt">
            <v:imagedata r:id="rId40" o:title=""/>
          </v:shape>
        </w:pict>
      </w:r>
    </w:p>
    <w:p w14:paraId="531F17A1" w14:textId="77777777" w:rsidR="00BE3335" w:rsidRDefault="00BE3335" w:rsidP="00BE3335"/>
    <w:p w14:paraId="54788FA7" w14:textId="77777777" w:rsidR="00BE3335" w:rsidRDefault="00BE3335" w:rsidP="00BE3335"/>
    <w:p w14:paraId="15D46F5B" w14:textId="77777777" w:rsidR="00BE3335" w:rsidRDefault="00BE3335" w:rsidP="00C13664">
      <w:pPr>
        <w:pStyle w:val="Ttulo2"/>
      </w:pPr>
      <w:bookmarkStart w:id="14" w:name="_Toc161146548"/>
      <w:r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70D40B26" w:rsidR="00BE3335" w:rsidRDefault="00A25427" w:rsidP="00BE3335">
      <w:pPr>
        <w:ind w:left="-567"/>
      </w:pPr>
      <w:r>
        <w:pict w14:anchorId="43E2DA0D">
          <v:shape id="_x0000_i1331" type="#_x0000_t75" style="width:716.65pt;height:341.6pt">
            <v:imagedata r:id="rId41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39F2F8D" w:rsidR="00DF1C95" w:rsidRDefault="00DF1C95" w:rsidP="00DF1C95">
      <w:pPr>
        <w:ind w:left="-567"/>
      </w:pPr>
      <w:r>
        <w:br w:type="page"/>
      </w:r>
      <w:r w:rsidR="00A25427">
        <w:lastRenderedPageBreak/>
        <w:pict w14:anchorId="21B764B5">
          <v:shape id="_x0000_i1330" type="#_x0000_t75" style="width:751.8pt;height:113.85pt">
            <v:imagedata r:id="rId42" o:title=""/>
          </v:shape>
        </w:pict>
      </w:r>
    </w:p>
    <w:p w14:paraId="74646379" w14:textId="2EBE1E10" w:rsidR="00DF1C95" w:rsidRDefault="00A25427" w:rsidP="00DF1C95">
      <w:pPr>
        <w:ind w:left="-567"/>
        <w:jc w:val="center"/>
      </w:pPr>
      <w:r>
        <w:pict w14:anchorId="7E7A23D8">
          <v:shape id="_x0000_i1329" type="#_x0000_t75" style="width:452.95pt;height:314.8pt">
            <v:imagedata r:id="rId43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6E42E629" w:rsidR="00DF1C95" w:rsidRPr="00DF1C95" w:rsidRDefault="00A25427" w:rsidP="00DF1C95">
      <w:pPr>
        <w:ind w:left="-851"/>
      </w:pPr>
      <w:r>
        <w:pict w14:anchorId="4753A08C">
          <v:shape id="_x0000_i1328" type="#_x0000_t75" style="width:788.65pt;height:311.45pt">
            <v:imagedata r:id="rId44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37552B00" w:rsidR="00DF1C95" w:rsidRDefault="00A25427" w:rsidP="00DF1C95">
      <w:pPr>
        <w:ind w:left="-851"/>
      </w:pPr>
      <w:r>
        <w:pict w14:anchorId="36FD87F2">
          <v:shape id="_x0000_i1327" type="#_x0000_t75" style="width:789.5pt;height:311.45pt">
            <v:imagedata r:id="rId45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6C60E5BD" w:rsidR="00AF6619" w:rsidRDefault="00A25427" w:rsidP="00DF1C95">
      <w:pPr>
        <w:ind w:left="-851"/>
      </w:pPr>
      <w:r>
        <w:pict w14:anchorId="7FBC0D8D">
          <v:shape id="_x0000_i1326" type="#_x0000_t75" style="width:784.45pt;height:313.1pt">
            <v:imagedata r:id="rId46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4134304F" w:rsidR="00DF1C95" w:rsidRDefault="00A25427" w:rsidP="00254C25">
      <w:pPr>
        <w:ind w:left="-709"/>
      </w:pPr>
      <w:r>
        <w:pict w14:anchorId="33BEFE72">
          <v:shape id="_x0000_i1325" type="#_x0000_t75" style="width:722.5pt;height:300.55pt">
            <v:imagedata r:id="rId47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BJXja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3DADCBCA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058D1" w:rsidRPr="004058D1">
                            <w:rPr>
                              <w:b/>
                              <w:bCs/>
                            </w:rPr>
                            <w:t>31 de marzo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3DADCBCA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058D1" w:rsidRPr="004058D1">
                      <w:rPr>
                        <w:b/>
                        <w:bCs/>
                      </w:rPr>
                      <w:t>31 de marzo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7728FF9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058D1" w:rsidRPr="004058D1">
                            <w:rPr>
                              <w:b/>
                              <w:bCs/>
                            </w:rPr>
                            <w:t>31 de marzo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7728FF9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058D1" w:rsidRPr="004058D1">
                      <w:rPr>
                        <w:b/>
                        <w:bCs/>
                      </w:rPr>
                      <w:t>31 de marzo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20DE9"/>
    <w:rsid w:val="00074DE7"/>
    <w:rsid w:val="0008767B"/>
    <w:rsid w:val="000954A4"/>
    <w:rsid w:val="000B037A"/>
    <w:rsid w:val="000D256F"/>
    <w:rsid w:val="000E5DF2"/>
    <w:rsid w:val="001312ED"/>
    <w:rsid w:val="00153D61"/>
    <w:rsid w:val="00193E3C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A4301"/>
    <w:rsid w:val="002B2C54"/>
    <w:rsid w:val="002B4D37"/>
    <w:rsid w:val="002B69A0"/>
    <w:rsid w:val="002B7A10"/>
    <w:rsid w:val="002C5C27"/>
    <w:rsid w:val="00313441"/>
    <w:rsid w:val="0031408F"/>
    <w:rsid w:val="00325033"/>
    <w:rsid w:val="00335075"/>
    <w:rsid w:val="00352DCD"/>
    <w:rsid w:val="00367DF6"/>
    <w:rsid w:val="003A5764"/>
    <w:rsid w:val="003C1CA9"/>
    <w:rsid w:val="003C7CB2"/>
    <w:rsid w:val="003D00CE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B4519"/>
    <w:rsid w:val="004D442D"/>
    <w:rsid w:val="0050515B"/>
    <w:rsid w:val="00507245"/>
    <w:rsid w:val="00513D07"/>
    <w:rsid w:val="00590744"/>
    <w:rsid w:val="005A46B2"/>
    <w:rsid w:val="005D0CB5"/>
    <w:rsid w:val="0061480A"/>
    <w:rsid w:val="006707F7"/>
    <w:rsid w:val="0067387D"/>
    <w:rsid w:val="006A358F"/>
    <w:rsid w:val="006F6262"/>
    <w:rsid w:val="00721DB9"/>
    <w:rsid w:val="0072223E"/>
    <w:rsid w:val="00727C34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60993"/>
    <w:rsid w:val="009646BD"/>
    <w:rsid w:val="009B031B"/>
    <w:rsid w:val="009B6F63"/>
    <w:rsid w:val="009C01B1"/>
    <w:rsid w:val="00A00433"/>
    <w:rsid w:val="00A25427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C075E"/>
    <w:rsid w:val="00BD06F4"/>
    <w:rsid w:val="00BE3335"/>
    <w:rsid w:val="00C012CC"/>
    <w:rsid w:val="00C07E33"/>
    <w:rsid w:val="00C13664"/>
    <w:rsid w:val="00C23AA9"/>
    <w:rsid w:val="00C32597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8632C"/>
    <w:rsid w:val="00E91A38"/>
    <w:rsid w:val="00ED146C"/>
    <w:rsid w:val="00F51B30"/>
    <w:rsid w:val="00F62D49"/>
    <w:rsid w:val="00F97A84"/>
    <w:rsid w:val="00FA5886"/>
    <w:rsid w:val="00FB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5</TotalTime>
  <Pages>30</Pages>
  <Words>1644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4</cp:revision>
  <cp:lastPrinted>2024-04-04T09:31:00Z</cp:lastPrinted>
  <dcterms:created xsi:type="dcterms:W3CDTF">2024-04-04T09:27:00Z</dcterms:created>
  <dcterms:modified xsi:type="dcterms:W3CDTF">2024-04-04T09:31:00Z</dcterms:modified>
</cp:coreProperties>
</file>