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391D3D00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272CDD54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1C7A21">
                              <w:t>30 de junio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272CDD54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1C7A21">
                        <w:t>30 de junio de 2024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5BDFF094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213B2484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54E99394" w:rsidR="00C61C0C" w:rsidRDefault="00322BDF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="00C61C0C"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_Toc161146539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4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3FBAD009" w14:textId="2009A622" w:rsidR="00C61C0C" w:rsidRDefault="00322BDF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="00C61C0C" w:rsidRPr="00D35945">
              <w:rPr>
                <w:rStyle w:val="Hipervnculo"/>
                <w:noProof/>
              </w:rPr>
              <w:t>2.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principales variables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_Toc161146540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CCBAF06" w14:textId="2A3CC805" w:rsidR="00C61C0C" w:rsidRDefault="00322BDF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="00C61C0C" w:rsidRPr="00D35945">
              <w:rPr>
                <w:rStyle w:val="Hipervnculo"/>
                <w:noProof/>
              </w:rPr>
              <w:t>Resumen de las principales variables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_Toc161146541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D067D81" w14:textId="10CA6B3D" w:rsidR="00C61C0C" w:rsidRDefault="00322BDF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="00C61C0C" w:rsidRPr="00D35945">
              <w:rPr>
                <w:rStyle w:val="Hipervnculo"/>
                <w:noProof/>
              </w:rPr>
              <w:t>3.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prestaciones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_Toc161146542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10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6D098F4F" w14:textId="41116B97" w:rsidR="00C61C0C" w:rsidRDefault="00322BDF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="00C61C0C" w:rsidRPr="00D35945">
              <w:rPr>
                <w:rStyle w:val="Hipervnculo"/>
                <w:noProof/>
              </w:rPr>
              <w:t>4.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principales variables por Comunidad Autónoma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_Toc161146543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12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2CBB48D" w14:textId="2802EF43" w:rsidR="00C61C0C" w:rsidRDefault="00322BDF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="00C61C0C" w:rsidRPr="00D35945">
              <w:rPr>
                <w:rStyle w:val="Hipervnculo"/>
                <w:noProof/>
              </w:rPr>
              <w:t>5.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Tiempos medios de resolución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_Toc161146544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19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BDA3998" w14:textId="0E5BA35A" w:rsidR="00C61C0C" w:rsidRDefault="00322BDF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="00C61C0C" w:rsidRPr="00D35945">
              <w:rPr>
                <w:rStyle w:val="Hipervnculo"/>
                <w:noProof/>
              </w:rPr>
              <w:t>5.1.- Tiempo medio de gestión de resolución en días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_Toc161146545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20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DE07B25" w14:textId="5C328BA3" w:rsidR="00C61C0C" w:rsidRDefault="00322BDF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="00C61C0C"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_Toc161146546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20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7E12F42" w14:textId="0FED445E" w:rsidR="00C61C0C" w:rsidRDefault="00322BDF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="00C61C0C"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_Toc161146547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4DEB15A" w14:textId="02743CE1" w:rsidR="00C61C0C" w:rsidRDefault="00322BDF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="00C61C0C"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23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6E4669E9" w14:textId="3EFC1EE3" w:rsidR="00C61C0C" w:rsidRDefault="00322BDF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="00C61C0C" w:rsidRPr="00D35945">
              <w:rPr>
                <w:rStyle w:val="Hipervnculo"/>
                <w:noProof/>
              </w:rPr>
              <w:t>6.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Situación de la lista de espera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_Toc161146549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23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1E5A13E5" w14:textId="5D167F72" w:rsidR="00C61C0C" w:rsidRDefault="00322BDF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="00C61C0C" w:rsidRPr="00D35945">
              <w:rPr>
                <w:rStyle w:val="Hipervnculo"/>
                <w:noProof/>
              </w:rPr>
              <w:t>7.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Situación de la lista de espera por Comunidad Autónoma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_Toc161146550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25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0BA0299" w14:textId="2F61EA83" w:rsidR="00C61C0C" w:rsidRDefault="00322BDF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="00C61C0C"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_Toc161146551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26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B026937" w14:textId="5841CB25" w:rsidR="00C61C0C" w:rsidRDefault="00322BDF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="00C61C0C"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_Toc161146552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68B67AE" w14:textId="1528BD21" w:rsidR="00C61C0C" w:rsidRDefault="00322BDF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="00C61C0C"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_Toc161146553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4D15579A" w14:textId="2AF8780A" w:rsidR="00C61C0C" w:rsidRDefault="00322BDF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="00C61C0C" w:rsidRPr="00D35945">
              <w:rPr>
                <w:rStyle w:val="Hipervnculo"/>
                <w:noProof/>
              </w:rPr>
              <w:t>7.4.- Lista de espera total: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_Toc161146554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29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23D6EE88" w:rsidR="00E951AE" w:rsidRDefault="00322BDF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74B6CC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9" type="#_x0000_t75" style="width:747pt;height:312.5pt">
            <v:imagedata r:id="rId16" o:title=""/>
          </v:shape>
        </w:pict>
      </w:r>
    </w:p>
    <w:p w14:paraId="4C2EB1A0" w14:textId="4CEE990A" w:rsidR="009C01B1" w:rsidRDefault="00322BDF" w:rsidP="009C01B1">
      <w:pPr>
        <w:jc w:val="center"/>
      </w:pPr>
      <w:r>
        <w:rPr>
          <w:noProof/>
        </w:rPr>
        <w:lastRenderedPageBreak/>
        <w:pict w14:anchorId="4A6BECD5">
          <v:shape id="_x0000_s2140" type="#_x0000_t75" style="position:absolute;left:0;text-align:left;margin-left:-23.55pt;margin-top:257.15pt;width:359.7pt;height:175.85pt;z-index:251766784;mso-position-horizontal-relative:text;mso-position-vertical-relative:text;mso-width-relative:page;mso-height-relative:page">
            <v:imagedata r:id="rId17" o:title=""/>
            <w10:wrap type="square"/>
          </v:shape>
        </w:pict>
      </w:r>
      <w:r>
        <w:pict w14:anchorId="4FF3897E">
          <v:shape id="_x0000_i1208" type="#_x0000_t75" style="width:401pt;height:231pt">
            <v:imagedata r:id="rId18" o:title=""/>
          </v:shape>
        </w:pict>
      </w:r>
    </w:p>
    <w:p w14:paraId="542B6D4D" w14:textId="68FD319C" w:rsidR="009C01B1" w:rsidRDefault="00322BDF">
      <w:r>
        <w:rPr>
          <w:noProof/>
        </w:rPr>
        <w:pict w14:anchorId="4B2BC3A3">
          <v:shape id="_x0000_s2139" type="#_x0000_t75" style="position:absolute;left:0;text-align:left;margin-left:358.2pt;margin-top:25.5pt;width:357.15pt;height:175.75pt;z-index:251764736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20E77D49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198BEFAC" w:rsidR="009C01B1" w:rsidRDefault="00322BDF" w:rsidP="009C01B1">
      <w:pPr>
        <w:ind w:left="-1134"/>
      </w:pPr>
      <w:r>
        <w:lastRenderedPageBreak/>
        <w:pict w14:anchorId="2EFC2108">
          <v:shape id="_x0000_i1207" type="#_x0000_t75" style="width:791pt;height:215.5pt">
            <v:imagedata r:id="rId20" o:title=""/>
          </v:shape>
        </w:pict>
      </w:r>
      <w:r>
        <w:rPr>
          <w:noProof/>
        </w:rPr>
        <w:pict w14:anchorId="6A83A817">
          <v:shape id="_x0000_s2138" type="#_x0000_t75" style="position:absolute;left:0;text-align:left;margin-left:332.7pt;margin-top:251.35pt;width:334.7pt;height:188.9pt;z-index:251762688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256A8A7F">
          <v:shape id="_x0000_s2137" type="#_x0000_t75" style="position:absolute;left:0;text-align:left;margin-left:-55.8pt;margin-top:228.4pt;width:364.6pt;height:203.8pt;z-index:251760640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6DF3311C" w:rsidR="009C01B1" w:rsidRDefault="00322BDF" w:rsidP="002D6254">
      <w:pPr>
        <w:ind w:left="-142"/>
      </w:pPr>
      <w:r>
        <w:rPr>
          <w:noProof/>
        </w:rPr>
        <w:lastRenderedPageBreak/>
        <w:pict w14:anchorId="06C27AF1">
          <v:shape id="_x0000_s2136" type="#_x0000_t75" style="position:absolute;left:0;text-align:left;margin-left:268.2pt;margin-top:267.9pt;width:287.3pt;height:173.65pt;z-index:251758592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0F45F8AE">
          <v:shape id="_x0000_s2135" type="#_x0000_t75" style="position:absolute;left:0;text-align:left;margin-left:-7.05pt;margin-top:.4pt;width:684.95pt;height:251pt;z-index:251756544;mso-position-horizontal:absolute;mso-position-horizontal-relative:text;mso-position-vertical:absolute;mso-position-vertical-relative:text;mso-width-relative:page;mso-height-relative:page">
            <v:imagedata r:id="rId24" o:title=""/>
            <w10:wrap type="square"/>
          </v:shape>
        </w:pict>
      </w:r>
      <w:r>
        <w:rPr>
          <w:noProof/>
        </w:rPr>
        <w:pict w14:anchorId="7D168954">
          <v:shape id="_x0000_s2134" type="#_x0000_t75" style="position:absolute;left:0;text-align:left;margin-left:-10.8pt;margin-top:265.65pt;width:257.75pt;height:177.55pt;z-index:251754496;mso-position-horizontal-relative:text;mso-position-vertical-relative:text;mso-width-relative:page;mso-height-relative:page">
            <v:imagedata r:id="rId25" o:title=""/>
            <w10:wrap type="square"/>
          </v:shape>
        </w:pict>
      </w:r>
    </w:p>
    <w:p w14:paraId="56717B40" w14:textId="1F6F75C6" w:rsidR="00AD3D10" w:rsidRDefault="00322BDF">
      <w:pPr>
        <w:jc w:val="left"/>
      </w:pPr>
      <w:r>
        <w:rPr>
          <w:noProof/>
        </w:rPr>
        <w:lastRenderedPageBreak/>
        <w:pict w14:anchorId="5FEEDE8A">
          <v:shape id="_x0000_s2133" type="#_x0000_t75" style="position:absolute;margin-left:-24.85pt;margin-top:-30.8pt;width:734.85pt;height:270.75pt;z-index:251752448;mso-position-horizontal-relative:margin;mso-position-vertical-relative:margin;mso-width-relative:page;mso-height-relative:page">
            <v:imagedata r:id="rId26" o:title=""/>
            <w10:wrap type="square" anchorx="margin" anchory="margin"/>
          </v:shape>
        </w:pict>
      </w:r>
      <w:r>
        <w:rPr>
          <w:noProof/>
        </w:rPr>
        <w:pict w14:anchorId="0905C721">
          <v:shape id="_x0000_s2132" type="#_x0000_t75" style="position:absolute;margin-left:319.85pt;margin-top:264.1pt;width:316.3pt;height:184.75pt;z-index:251750400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rPr>
          <w:noProof/>
        </w:rPr>
        <w:pict w14:anchorId="4B7D5B0A">
          <v:shape id="_x0000_s2131" type="#_x0000_t75" style="position:absolute;margin-left:-.35pt;margin-top:266.85pt;width:294.8pt;height:182.8pt;z-index:251748352;mso-position-horizontal-relative:text;mso-position-vertical-relative:text;mso-width-relative:page;mso-height-relative:page">
            <v:imagedata r:id="rId28" o:title=""/>
            <w10:wrap type="square"/>
          </v:shape>
        </w:pict>
      </w:r>
      <w:r w:rsidR="002713D9">
        <w:br w:type="page"/>
      </w:r>
      <w:r>
        <w:rPr>
          <w:noProof/>
        </w:rPr>
        <w:lastRenderedPageBreak/>
        <w:pict w14:anchorId="7011306A">
          <v:shape id="_x0000_s2130" type="#_x0000_t75" style="position:absolute;margin-left:-.3pt;margin-top:245.9pt;width:300.4pt;height:194.25pt;z-index:251746304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pict w14:anchorId="4841CD58">
          <v:shape id="_x0000_i1206" type="#_x0000_t75" style="width:648.5pt;height:234pt">
            <v:imagedata r:id="rId30" o:title=""/>
          </v:shape>
        </w:pict>
      </w:r>
    </w:p>
    <w:p w14:paraId="5C9A6905" w14:textId="7D4FCD27" w:rsidR="00153D61" w:rsidRDefault="00322BDF">
      <w:pPr>
        <w:jc w:val="left"/>
      </w:pPr>
      <w:r>
        <w:rPr>
          <w:noProof/>
        </w:rPr>
        <w:pict w14:anchorId="2FE19CF9">
          <v:shape id="_x0000_s2129" type="#_x0000_t75" style="position:absolute;margin-left:305.95pt;margin-top:2.55pt;width:320.35pt;height:186.7pt;z-index:251744256;mso-position-horizontal-relative:text;mso-position-vertical-relative:text;mso-width-relative:page;mso-height-relative:page">
            <v:imagedata r:id="rId31" o:title=""/>
            <w10:wrap type="square"/>
          </v:shape>
        </w:pict>
      </w:r>
    </w:p>
    <w:p w14:paraId="642501DE" w14:textId="53027830" w:rsidR="00153D61" w:rsidRDefault="00322BDF">
      <w:pPr>
        <w:jc w:val="left"/>
      </w:pPr>
      <w:r>
        <w:rPr>
          <w:noProof/>
        </w:rPr>
        <w:lastRenderedPageBreak/>
        <w:pict w14:anchorId="2E2B6D07">
          <v:shape id="_x0000_s2128" type="#_x0000_t75" style="position:absolute;margin-left:-.3pt;margin-top:.1pt;width:663.4pt;height:245.55pt;z-index:251742208;mso-position-horizontal:absolute;mso-position-horizontal-relative:text;mso-position-vertical:absolute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58175712">
          <v:shape id="_x0000_s2127" type="#_x0000_t75" style="position:absolute;margin-left:321.45pt;margin-top:260.15pt;width:325.1pt;height:180.35pt;z-index:251740160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rPr>
          <w:noProof/>
        </w:rPr>
        <w:pict w14:anchorId="2CB839AE">
          <v:shape id="_x0000_s2126" type="#_x0000_t75" style="position:absolute;margin-left:.2pt;margin-top:262.9pt;width:292.85pt;height:184.05pt;z-index:251738112;mso-position-horizontal:absolute;mso-position-horizontal-relative:text;mso-position-vertical:absolute;mso-position-vertical-relative:text;mso-width-relative:page;mso-height-relative:page">
            <v:imagedata r:id="rId34" o:title=""/>
            <w10:wrap type="square"/>
          </v:shape>
        </w:pict>
      </w:r>
    </w:p>
    <w:p w14:paraId="09ED84BC" w14:textId="14474329" w:rsidR="00153D61" w:rsidRDefault="00322BDF">
      <w:pPr>
        <w:jc w:val="left"/>
      </w:pPr>
      <w:r>
        <w:rPr>
          <w:noProof/>
        </w:rPr>
        <w:lastRenderedPageBreak/>
        <w:pict w14:anchorId="60AAD200">
          <v:shape id="_x0000_s2125" type="#_x0000_t75" style="position:absolute;margin-left:10.6pt;margin-top:-23.2pt;width:633.2pt;height:243.6pt;z-index:251736064;mso-position-horizontal-relative:margin;mso-position-vertical-relative:margin;mso-width-relative:page;mso-height-relative:page">
            <v:imagedata r:id="rId35" o:title=""/>
            <w10:wrap type="square" anchorx="margin" anchory="margin"/>
          </v:shape>
        </w:pict>
      </w:r>
    </w:p>
    <w:p w14:paraId="2C252392" w14:textId="479EEF9B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3ECD8436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77777777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03BB5499" w14:textId="3E9C87D9" w:rsidR="00153D61" w:rsidRDefault="00322BDF">
      <w:pPr>
        <w:jc w:val="left"/>
      </w:pPr>
      <w:r>
        <w:rPr>
          <w:noProof/>
        </w:rPr>
        <w:pict w14:anchorId="47A9227A">
          <v:shape id="_x0000_s2124" type="#_x0000_t75" style="position:absolute;margin-left:203.25pt;margin-top:43.7pt;width:419.6pt;height:154.3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 w14:anchorId="658D20BA">
          <v:shape id="_x0000_s2123" type="#_x0000_t75" style="position:absolute;margin-left:9.45pt;margin-top:33.8pt;width:195.9pt;height:198.2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  <w:r w:rsidR="00153D61">
        <w:br w:type="page"/>
      </w:r>
    </w:p>
    <w:p w14:paraId="74CE970B" w14:textId="06C3E5F2" w:rsidR="00335075" w:rsidRPr="003207B8" w:rsidRDefault="00335075" w:rsidP="00335075">
      <w:pPr>
        <w:pStyle w:val="NCapitulo"/>
        <w:ind w:left="720"/>
      </w:pPr>
      <w: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052D64AF" w14:textId="77777777" w:rsidR="00335075" w:rsidRDefault="00335075" w:rsidP="00335075">
      <w:r>
        <w:t>Para el cálculo del tiempo medio desde la Solicitud hasta la Resolución de Grado sólo se tienen en cuenta la primera Resolución de Grado de cada persona solicitante.</w:t>
      </w:r>
    </w:p>
    <w:p w14:paraId="578928BE" w14:textId="26F007C6" w:rsidR="00335075" w:rsidRDefault="00322BDF" w:rsidP="00335075">
      <w:r>
        <w:rPr>
          <w:noProof/>
        </w:rPr>
        <w:pict w14:anchorId="62746914">
          <v:shape id="_x0000_s2122" type="#_x0000_t75" style="position:absolute;left:0;text-align:left;margin-left:185pt;margin-top:195.15pt;width:316.2pt;height:174.3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rPr>
          <w:noProof/>
        </w:rPr>
        <w:pict w14:anchorId="06B05563">
          <v:shape id="_x0000_s2121" type="#_x0000_t75" style="position:absolute;left:0;text-align:left;margin-left:-19.05pt;margin-top:35.6pt;width:739.65pt;height:165.05pt;z-index:251727872;mso-position-horizontal-relative:text;mso-position-vertical-relative:text;mso-width-relative:page;mso-height-relative:page">
            <v:imagedata r:id="rId39" o:title=""/>
            <w10:wrap type="square"/>
          </v:shape>
        </w:pict>
      </w:r>
      <w:r w:rsidR="00335075"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AF677EC" w14:textId="351E078C" w:rsidR="00335075" w:rsidRPr="00335075" w:rsidRDefault="00335075" w:rsidP="00335075"/>
    <w:p w14:paraId="79A1C310" w14:textId="6E3ACE37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0A76FEA5" w:rsidR="00FB58BF" w:rsidRDefault="00322BDF" w:rsidP="00350B4F">
      <w:pPr>
        <w:ind w:left="-284"/>
        <w:jc w:val="left"/>
      </w:pPr>
      <w:r>
        <w:pict w14:anchorId="2B3424DD">
          <v:shape id="_x0000_i1205" type="#_x0000_t75" style="width:708.5pt;height:353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5EB8A8E1" w:rsidR="00BE3335" w:rsidRDefault="00322BDF" w:rsidP="00BE3335">
      <w:pPr>
        <w:ind w:left="-709"/>
      </w:pPr>
      <w:r>
        <w:pict w14:anchorId="62A13D47">
          <v:shape id="_x0000_i1204" type="#_x0000_t75" style="width:744.5pt;height:344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0F8B77AA" w:rsidR="00BE3335" w:rsidRDefault="00322BDF" w:rsidP="0053681D">
      <w:pPr>
        <w:ind w:left="-567"/>
        <w:jc w:val="center"/>
      </w:pPr>
      <w:r>
        <w:pict w14:anchorId="506360F5">
          <v:shape id="_x0000_i1203" type="#_x0000_t75" style="width:686.5pt;height:350.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3AF5CE4A" w:rsidR="00DF1C95" w:rsidRDefault="00DF1C95" w:rsidP="00DF1C95">
      <w:pPr>
        <w:ind w:left="-567"/>
      </w:pPr>
      <w:r>
        <w:br w:type="page"/>
      </w:r>
      <w:r w:rsidR="00322BDF">
        <w:lastRenderedPageBreak/>
        <w:pict w14:anchorId="679785D3">
          <v:shape id="_x0000_i1202" type="#_x0000_t75" style="width:705pt;height:101pt">
            <v:imagedata r:id="rId43" o:title=""/>
          </v:shape>
        </w:pict>
      </w:r>
    </w:p>
    <w:p w14:paraId="74646379" w14:textId="4FD7A717" w:rsidR="00DF1C95" w:rsidRDefault="00322BDF" w:rsidP="00DF1C95">
      <w:pPr>
        <w:ind w:left="-567"/>
        <w:jc w:val="center"/>
      </w:pPr>
      <w:r>
        <w:pict w14:anchorId="1A01BDB6">
          <v:shape id="_x0000_i1201" type="#_x0000_t75" style="width:453pt;height:314.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1EBAECE0" w:rsidR="00DF1C95" w:rsidRPr="00DF1C95" w:rsidRDefault="00322BDF" w:rsidP="00DF1C95">
      <w:pPr>
        <w:ind w:left="-851"/>
      </w:pPr>
      <w:r>
        <w:pict w14:anchorId="19B70EAE">
          <v:shape id="_x0000_i1200" type="#_x0000_t75" style="width:763.5pt;height:286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39D30E7A" w:rsidR="00DF1C95" w:rsidRDefault="00322BDF" w:rsidP="00DF1C95">
      <w:pPr>
        <w:ind w:left="-851"/>
      </w:pPr>
      <w:r>
        <w:pict w14:anchorId="1D6153A8">
          <v:shape id="_x0000_i1199" type="#_x0000_t75" style="width:760.5pt;height:289.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5632AC97" w:rsidR="00AF6619" w:rsidRDefault="00322BDF" w:rsidP="00DF1C95">
      <w:pPr>
        <w:ind w:left="-851"/>
      </w:pPr>
      <w:r>
        <w:pict w14:anchorId="09CE9B91">
          <v:shape id="_x0000_i1198" type="#_x0000_t75" style="width:769pt;height:290.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38BF554C" w:rsidR="00DF1C95" w:rsidRDefault="00322BDF" w:rsidP="00254C25">
      <w:pPr>
        <w:ind w:left="-709"/>
      </w:pPr>
      <w:r>
        <w:pict w14:anchorId="65EC63D8">
          <v:shape id="_x0000_i1197" type="#_x0000_t75" style="width:751pt;height:289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BcGtH5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2EE3C175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1C7A21" w:rsidRPr="001C7A21">
                            <w:rPr>
                              <w:b/>
                              <w:bCs/>
                            </w:rPr>
                            <w:t>30 de junio de 2024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2EE3C175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1C7A21" w:rsidRPr="001C7A21">
                      <w:rPr>
                        <w:b/>
                        <w:bCs/>
                      </w:rPr>
                      <w:t>30 de junio de 2024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65679B46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1C7A21" w:rsidRPr="001C7A21">
                            <w:rPr>
                              <w:b/>
                              <w:bCs/>
                            </w:rPr>
                            <w:t>30 de junio de 2024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65679B46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1C7A21" w:rsidRPr="001C7A21">
                      <w:rPr>
                        <w:b/>
                        <w:bCs/>
                      </w:rPr>
                      <w:t>30 de junio de 2024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74DE7"/>
    <w:rsid w:val="0008767B"/>
    <w:rsid w:val="000954A4"/>
    <w:rsid w:val="000B037A"/>
    <w:rsid w:val="000D256F"/>
    <w:rsid w:val="000E5DF2"/>
    <w:rsid w:val="001312ED"/>
    <w:rsid w:val="00153D61"/>
    <w:rsid w:val="00193E3C"/>
    <w:rsid w:val="001A0D8B"/>
    <w:rsid w:val="001A78BE"/>
    <w:rsid w:val="001B3809"/>
    <w:rsid w:val="001C3FAD"/>
    <w:rsid w:val="001C7A21"/>
    <w:rsid w:val="001D2069"/>
    <w:rsid w:val="001E1EDB"/>
    <w:rsid w:val="00230012"/>
    <w:rsid w:val="00230021"/>
    <w:rsid w:val="00252CCA"/>
    <w:rsid w:val="00254C2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13441"/>
    <w:rsid w:val="0031408F"/>
    <w:rsid w:val="00322BDF"/>
    <w:rsid w:val="00325033"/>
    <w:rsid w:val="00335075"/>
    <w:rsid w:val="00350B4F"/>
    <w:rsid w:val="00352DCD"/>
    <w:rsid w:val="00367DF6"/>
    <w:rsid w:val="00375F92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32F31"/>
    <w:rsid w:val="004371F3"/>
    <w:rsid w:val="004443B3"/>
    <w:rsid w:val="00467FD0"/>
    <w:rsid w:val="004B4519"/>
    <w:rsid w:val="004D442D"/>
    <w:rsid w:val="0050515B"/>
    <w:rsid w:val="00507245"/>
    <w:rsid w:val="00513D07"/>
    <w:rsid w:val="0053681D"/>
    <w:rsid w:val="00590744"/>
    <w:rsid w:val="005A46B2"/>
    <w:rsid w:val="005B0D56"/>
    <w:rsid w:val="005D0CB5"/>
    <w:rsid w:val="005E22E8"/>
    <w:rsid w:val="0061480A"/>
    <w:rsid w:val="00635090"/>
    <w:rsid w:val="00643873"/>
    <w:rsid w:val="006707F7"/>
    <w:rsid w:val="0067387D"/>
    <w:rsid w:val="006A358F"/>
    <w:rsid w:val="006F6262"/>
    <w:rsid w:val="007120FF"/>
    <w:rsid w:val="00721DB9"/>
    <w:rsid w:val="0072223E"/>
    <w:rsid w:val="00727C34"/>
    <w:rsid w:val="00743EAA"/>
    <w:rsid w:val="00786E54"/>
    <w:rsid w:val="007B55CC"/>
    <w:rsid w:val="007F4D36"/>
    <w:rsid w:val="008023BC"/>
    <w:rsid w:val="0082614E"/>
    <w:rsid w:val="00826B0E"/>
    <w:rsid w:val="008C1C9C"/>
    <w:rsid w:val="008F6A60"/>
    <w:rsid w:val="009024AE"/>
    <w:rsid w:val="00960993"/>
    <w:rsid w:val="009646BD"/>
    <w:rsid w:val="009B031B"/>
    <w:rsid w:val="009B6F63"/>
    <w:rsid w:val="009C01B1"/>
    <w:rsid w:val="00A00433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664F"/>
    <w:rsid w:val="00D7649A"/>
    <w:rsid w:val="00D76E0A"/>
    <w:rsid w:val="00D856A0"/>
    <w:rsid w:val="00DC379C"/>
    <w:rsid w:val="00DD3E11"/>
    <w:rsid w:val="00DF1C95"/>
    <w:rsid w:val="00DF21CD"/>
    <w:rsid w:val="00DF44A1"/>
    <w:rsid w:val="00E261B5"/>
    <w:rsid w:val="00E56E92"/>
    <w:rsid w:val="00E632F6"/>
    <w:rsid w:val="00E767A1"/>
    <w:rsid w:val="00E85598"/>
    <w:rsid w:val="00E91A38"/>
    <w:rsid w:val="00E951AE"/>
    <w:rsid w:val="00ED146C"/>
    <w:rsid w:val="00F51B30"/>
    <w:rsid w:val="00F62D49"/>
    <w:rsid w:val="00F97A84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1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3</TotalTime>
  <Pages>30</Pages>
  <Words>1643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María Llanos Hinojosa Cervera</cp:lastModifiedBy>
  <cp:revision>3</cp:revision>
  <cp:lastPrinted>2023-07-25T07:27:00Z</cp:lastPrinted>
  <dcterms:created xsi:type="dcterms:W3CDTF">2024-07-05T10:49:00Z</dcterms:created>
  <dcterms:modified xsi:type="dcterms:W3CDTF">2024-07-05T10:50:00Z</dcterms:modified>
</cp:coreProperties>
</file>