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7FDAEDBA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0610D1DC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4A1615">
                              <w:t>31 de agosto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0610D1DC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4A1615">
                        <w:t>31 de agosto de 2024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65120872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335D41A6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EB5826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6E040D5F" w:rsidR="00C61C0C" w:rsidRDefault="005A7A82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="00C61C0C"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_Toc161146539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EB5826">
              <w:rPr>
                <w:noProof/>
                <w:webHidden/>
              </w:rPr>
              <w:t>3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3FBAD009" w14:textId="0FA84BA5" w:rsidR="00C61C0C" w:rsidRDefault="005A7A82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="00C61C0C" w:rsidRPr="00D35945">
              <w:rPr>
                <w:rStyle w:val="Hipervnculo"/>
                <w:noProof/>
              </w:rPr>
              <w:t>2.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Resumen de las principales variables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_Toc161146540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EB5826">
              <w:rPr>
                <w:noProof/>
                <w:webHidden/>
              </w:rPr>
              <w:t>6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CCBAF06" w14:textId="082B569A" w:rsidR="00C61C0C" w:rsidRDefault="005A7A82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="00C61C0C" w:rsidRPr="00D35945">
              <w:rPr>
                <w:rStyle w:val="Hipervnculo"/>
                <w:noProof/>
              </w:rPr>
              <w:t>Resumen de las principales variables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_Toc161146541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EB5826">
              <w:rPr>
                <w:noProof/>
                <w:webHidden/>
              </w:rPr>
              <w:t>7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D067D81" w14:textId="5BC893C6" w:rsidR="00C61C0C" w:rsidRDefault="005A7A82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="00C61C0C" w:rsidRPr="00D35945">
              <w:rPr>
                <w:rStyle w:val="Hipervnculo"/>
                <w:noProof/>
              </w:rPr>
              <w:t>3.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Resumen de las prestaciones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_Toc161146542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EB5826">
              <w:rPr>
                <w:noProof/>
                <w:webHidden/>
              </w:rPr>
              <w:t>9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6D098F4F" w14:textId="1B20C16C" w:rsidR="00C61C0C" w:rsidRDefault="005A7A82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="00C61C0C" w:rsidRPr="00D35945">
              <w:rPr>
                <w:rStyle w:val="Hipervnculo"/>
                <w:noProof/>
              </w:rPr>
              <w:t>4.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Resumen de las principales variables por Comunidad Autónoma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_Toc161146543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EB5826">
              <w:rPr>
                <w:noProof/>
                <w:webHidden/>
              </w:rPr>
              <w:t>11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2CBB48D" w14:textId="389A7876" w:rsidR="00C61C0C" w:rsidRDefault="005A7A82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="00C61C0C" w:rsidRPr="00D35945">
              <w:rPr>
                <w:rStyle w:val="Hipervnculo"/>
                <w:noProof/>
              </w:rPr>
              <w:t>5.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Tiempos medios de resolución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_Toc161146544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EB5826">
              <w:rPr>
                <w:noProof/>
                <w:webHidden/>
              </w:rPr>
              <w:t>17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BDA3998" w14:textId="01A00DCF" w:rsidR="00C61C0C" w:rsidRDefault="005A7A82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="00C61C0C" w:rsidRPr="00D35945">
              <w:rPr>
                <w:rStyle w:val="Hipervnculo"/>
                <w:noProof/>
              </w:rPr>
              <w:t>5.1.- Tiempo medio de gestión de resolución en días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_Toc161146545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EB5826">
              <w:rPr>
                <w:noProof/>
                <w:webHidden/>
              </w:rPr>
              <w:t>18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DE07B25" w14:textId="1A7F0CD1" w:rsidR="00C61C0C" w:rsidRDefault="005A7A82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="00C61C0C"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_Toc161146546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EB5826">
              <w:rPr>
                <w:noProof/>
                <w:webHidden/>
              </w:rPr>
              <w:t>19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7E12F42" w14:textId="128B260A" w:rsidR="00C61C0C" w:rsidRDefault="005A7A82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="00C61C0C"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_Toc161146547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EB5826">
              <w:rPr>
                <w:noProof/>
                <w:webHidden/>
              </w:rPr>
              <w:t>20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4DEB15A" w14:textId="2F25E054" w:rsidR="00C61C0C" w:rsidRDefault="005A7A82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="00C61C0C"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EB5826">
              <w:rPr>
                <w:noProof/>
                <w:webHidden/>
              </w:rPr>
              <w:t>21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6E4669E9" w14:textId="529121B3" w:rsidR="00C61C0C" w:rsidRDefault="005A7A82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="00C61C0C" w:rsidRPr="00D35945">
              <w:rPr>
                <w:rStyle w:val="Hipervnculo"/>
                <w:noProof/>
              </w:rPr>
              <w:t>6.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Situación de la lista de espera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_Toc161146549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EB5826">
              <w:rPr>
                <w:noProof/>
                <w:webHidden/>
              </w:rPr>
              <w:t>22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1E5A13E5" w14:textId="74BA37F4" w:rsidR="00C61C0C" w:rsidRDefault="005A7A82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="00C61C0C" w:rsidRPr="00D35945">
              <w:rPr>
                <w:rStyle w:val="Hipervnculo"/>
                <w:noProof/>
              </w:rPr>
              <w:t>7.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Situación de la lista de espera por Comunidad Autónoma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_Toc161146550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EB5826">
              <w:rPr>
                <w:noProof/>
                <w:webHidden/>
              </w:rPr>
              <w:t>24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0BA0299" w14:textId="027E2249" w:rsidR="00C61C0C" w:rsidRDefault="005A7A82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="00C61C0C"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_Toc161146551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EB5826">
              <w:rPr>
                <w:noProof/>
                <w:webHidden/>
              </w:rPr>
              <w:t>25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B026937" w14:textId="699374FC" w:rsidR="00C61C0C" w:rsidRDefault="005A7A82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="00C61C0C"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_Toc161146552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EB5826">
              <w:rPr>
                <w:noProof/>
                <w:webHidden/>
              </w:rPr>
              <w:t>26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68B67AE" w14:textId="53527E48" w:rsidR="00C61C0C" w:rsidRDefault="005A7A82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="00C61C0C"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_Toc161146553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EB5826">
              <w:rPr>
                <w:noProof/>
                <w:webHidden/>
              </w:rPr>
              <w:t>27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4D15579A" w14:textId="4CF0C8D7" w:rsidR="00C61C0C" w:rsidRDefault="005A7A82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="00C61C0C" w:rsidRPr="00D35945">
              <w:rPr>
                <w:rStyle w:val="Hipervnculo"/>
                <w:noProof/>
              </w:rPr>
              <w:t>7.4.- Lista de espera total: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_Toc161146554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EB5826">
              <w:rPr>
                <w:noProof/>
                <w:webHidden/>
              </w:rPr>
              <w:t>28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2F1636B0" w14:textId="45A82052" w:rsidR="00D856A0" w:rsidRPr="003207B8" w:rsidRDefault="00D856A0" w:rsidP="00D856A0">
      <w:pPr>
        <w:pStyle w:val="NCapitulo"/>
        <w:ind w:left="720"/>
      </w:pPr>
      <w:r>
        <w:lastRenderedPageBreak/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5" w:name="_Toc161146540"/>
      <w:r>
        <w:t>Resumen de las principales variables a nivel nacional</w:t>
      </w:r>
      <w:bookmarkEnd w:id="5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6" w:name="_Toc161146541"/>
      <w:r>
        <w:lastRenderedPageBreak/>
        <w:t>Resumen de las principales variables a nivel nacional</w:t>
      </w:r>
      <w:bookmarkEnd w:id="6"/>
    </w:p>
    <w:p w14:paraId="7E2E00F7" w14:textId="3D5244F7" w:rsidR="00E951AE" w:rsidRDefault="003A7D8E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629305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16" type="#_x0000_t75" style="width:780.75pt;height:330pt">
            <v:imagedata r:id="rId16" o:title=""/>
          </v:shape>
        </w:pict>
      </w:r>
    </w:p>
    <w:p w14:paraId="4C2EB1A0" w14:textId="6267ADC6" w:rsidR="009C01B1" w:rsidRDefault="003A7D8E" w:rsidP="009C01B1">
      <w:pPr>
        <w:jc w:val="center"/>
      </w:pPr>
      <w:r>
        <w:rPr>
          <w:noProof/>
        </w:rPr>
        <w:lastRenderedPageBreak/>
        <w:pict w14:anchorId="44EDB28E">
          <v:shape id="_x0000_s2140" type="#_x0000_t75" style="position:absolute;left:0;text-align:left;margin-left:-23.55pt;margin-top:257.15pt;width:358.6pt;height:188.55pt;z-index:251766784;mso-position-horizontal-relative:text;mso-position-vertical-relative:text;mso-width-relative:page;mso-height-relative:page">
            <v:imagedata r:id="rId17" o:title=""/>
            <w10:wrap type="square"/>
          </v:shape>
        </w:pict>
      </w:r>
      <w:r>
        <w:pict w14:anchorId="651E9C86">
          <v:shape id="_x0000_i1215" type="#_x0000_t75" style="width:400.5pt;height:231pt">
            <v:imagedata r:id="rId18" o:title=""/>
          </v:shape>
        </w:pict>
      </w:r>
    </w:p>
    <w:p w14:paraId="542B6D4D" w14:textId="0325F221" w:rsidR="009C01B1" w:rsidRDefault="003A7D8E">
      <w:r>
        <w:rPr>
          <w:noProof/>
        </w:rPr>
        <w:pict w14:anchorId="5E231693">
          <v:shape id="_x0000_s2139" type="#_x0000_t75" style="position:absolute;left:0;text-align:left;margin-left:358.2pt;margin-top:25.5pt;width:355.3pt;height:188.55pt;z-index:251764736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20E77D49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7" w:name="_Toc161146542"/>
      <w:r>
        <w:t>Resumen de las prestaciones a nivel nacional</w:t>
      </w:r>
      <w:bookmarkEnd w:id="7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03317CD4" w:rsidR="009C01B1" w:rsidRDefault="003A7D8E" w:rsidP="009C01B1">
      <w:pPr>
        <w:ind w:left="-1134"/>
      </w:pPr>
      <w:r>
        <w:lastRenderedPageBreak/>
        <w:pict w14:anchorId="7E9DB4E4">
          <v:shape id="_x0000_i1214" type="#_x0000_t75" style="width:807.75pt;height:219pt">
            <v:imagedata r:id="rId20" o:title=""/>
          </v:shape>
        </w:pict>
      </w:r>
      <w:r>
        <w:rPr>
          <w:noProof/>
        </w:rPr>
        <w:pict w14:anchorId="13FAEB00">
          <v:shape id="_x0000_s2138" type="#_x0000_t75" style="position:absolute;left:0;text-align:left;margin-left:332.7pt;margin-top:251.35pt;width:334.25pt;height:202.6pt;z-index:251762688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 w14:anchorId="32215C69">
          <v:shape id="_x0000_s2137" type="#_x0000_t75" style="position:absolute;left:0;text-align:left;margin-left:-55.8pt;margin-top:228.4pt;width:360.85pt;height:218.9pt;z-index:251760640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8" w:name="_Toc161146543"/>
      <w:r>
        <w:t>Resumen de las principales variables por Comunidad Autónoma</w:t>
      </w:r>
      <w:bookmarkEnd w:id="8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22B63E22" w:rsidR="009C01B1" w:rsidRDefault="003A7D8E" w:rsidP="002D6254">
      <w:pPr>
        <w:ind w:left="-142"/>
      </w:pPr>
      <w:r>
        <w:rPr>
          <w:noProof/>
        </w:rPr>
        <w:lastRenderedPageBreak/>
        <w:pict w14:anchorId="06591639">
          <v:shape id="_x0000_s2136" type="#_x0000_t75" style="position:absolute;left:0;text-align:left;margin-left:268.2pt;margin-top:267.9pt;width:298.45pt;height:185.25pt;z-index:251758592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07B4A386">
          <v:shape id="_x0000_s2135" type="#_x0000_t75" style="position:absolute;left:0;text-align:left;margin-left:-7.05pt;margin-top:.4pt;width:679.05pt;height:267.9pt;z-index:251756544;mso-position-horizontal:absolute;mso-position-horizontal-relative:text;mso-position-vertical:absolute;mso-position-vertical-relative:text;mso-width-relative:page;mso-height-relative:page">
            <v:imagedata r:id="rId24" o:title=""/>
            <w10:wrap type="square"/>
          </v:shape>
        </w:pict>
      </w:r>
      <w:r>
        <w:rPr>
          <w:noProof/>
        </w:rPr>
        <w:pict w14:anchorId="0969E2E7">
          <v:shape id="_x0000_s2134" type="#_x0000_t75" style="position:absolute;left:0;text-align:left;margin-left:-10.8pt;margin-top:265.65pt;width:261.9pt;height:188.85pt;z-index:251754496;mso-position-horizontal-relative:text;mso-position-vertical-relative:text;mso-width-relative:page;mso-height-relative:page">
            <v:imagedata r:id="rId25" o:title=""/>
            <w10:wrap type="square"/>
          </v:shape>
        </w:pict>
      </w:r>
    </w:p>
    <w:p w14:paraId="56717B40" w14:textId="7954E86C" w:rsidR="00AD3D10" w:rsidRDefault="003A7D8E">
      <w:pPr>
        <w:jc w:val="left"/>
      </w:pPr>
      <w:r>
        <w:rPr>
          <w:noProof/>
        </w:rPr>
        <w:lastRenderedPageBreak/>
        <w:pict w14:anchorId="12222969">
          <v:shape id="_x0000_s2133" type="#_x0000_t75" style="position:absolute;margin-left:-24.85pt;margin-top:-30.8pt;width:728.6pt;height:288.85pt;z-index:251752448;mso-position-horizontal-relative:margin;mso-position-vertical-relative:margin;mso-width-relative:page;mso-height-relative:page">
            <v:imagedata r:id="rId26" o:title=""/>
            <w10:wrap type="square" anchorx="margin" anchory="margin"/>
          </v:shape>
        </w:pict>
      </w:r>
      <w:r>
        <w:rPr>
          <w:noProof/>
        </w:rPr>
        <w:pict w14:anchorId="5B58DFD5">
          <v:shape id="_x0000_s2132" type="#_x0000_t75" style="position:absolute;margin-left:319.85pt;margin-top:264.1pt;width:328.35pt;height:198.1pt;z-index:251750400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rPr>
          <w:noProof/>
        </w:rPr>
        <w:pict w14:anchorId="24D48242">
          <v:shape id="_x0000_s2131" type="#_x0000_t75" style="position:absolute;margin-left:-.35pt;margin-top:266.85pt;width:299pt;height:194.5pt;z-index:251748352;mso-position-horizontal-relative:text;mso-position-vertical-relative:text;mso-width-relative:page;mso-height-relative:page">
            <v:imagedata r:id="rId28" o:title=""/>
            <w10:wrap type="square"/>
          </v:shape>
        </w:pict>
      </w:r>
      <w:r w:rsidR="002713D9">
        <w:br w:type="page"/>
      </w:r>
      <w:r>
        <w:rPr>
          <w:noProof/>
        </w:rPr>
        <w:lastRenderedPageBreak/>
        <w:pict w14:anchorId="0F152C50">
          <v:shape id="_x0000_s2130" type="#_x0000_t75" style="position:absolute;margin-left:-.3pt;margin-top:245.9pt;width:304.45pt;height:207.15pt;z-index:251746304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pict w14:anchorId="1FDCEBF5">
          <v:shape id="_x0000_i1213" type="#_x0000_t75" style="width:620.25pt;height:241.5pt">
            <v:imagedata r:id="rId30" o:title=""/>
          </v:shape>
        </w:pict>
      </w:r>
    </w:p>
    <w:p w14:paraId="5C9A6905" w14:textId="64570848" w:rsidR="00153D61" w:rsidRDefault="003A7D8E">
      <w:pPr>
        <w:jc w:val="left"/>
      </w:pPr>
      <w:r>
        <w:rPr>
          <w:noProof/>
        </w:rPr>
        <w:pict w14:anchorId="073055C5">
          <v:shape id="_x0000_s2129" type="#_x0000_t75" style="position:absolute;margin-left:305.95pt;margin-top:2.55pt;width:332.35pt;height:199.85pt;z-index:251744256;mso-position-horizontal-relative:text;mso-position-vertical-relative:text;mso-width-relative:page;mso-height-relative:page">
            <v:imagedata r:id="rId31" o:title=""/>
            <w10:wrap type="square"/>
          </v:shape>
        </w:pict>
      </w:r>
    </w:p>
    <w:p w14:paraId="642501DE" w14:textId="7CF95CF1" w:rsidR="00153D61" w:rsidRDefault="003A7D8E">
      <w:pPr>
        <w:jc w:val="left"/>
      </w:pPr>
      <w:r>
        <w:rPr>
          <w:noProof/>
        </w:rPr>
        <w:lastRenderedPageBreak/>
        <w:pict w14:anchorId="3766C752">
          <v:shape id="_x0000_s2128" type="#_x0000_t75" style="position:absolute;margin-left:-.3pt;margin-top:.1pt;width:657.5pt;height:261.75pt;z-index:251742208;mso-position-horizontal:absolute;mso-position-horizontal-relative:text;mso-position-vertical:absolute;mso-position-vertical-relative:text;mso-width-relative:page;mso-height-relative:page">
            <v:imagedata r:id="rId26" o:title=""/>
            <w10:wrap type="square"/>
          </v:shape>
        </w:pict>
      </w:r>
      <w:r>
        <w:rPr>
          <w:noProof/>
        </w:rPr>
        <w:pict w14:anchorId="612E6BAC">
          <v:shape id="_x0000_s2127" type="#_x0000_t75" style="position:absolute;margin-left:321.45pt;margin-top:260.15pt;width:333.1pt;height:192.8pt;z-index:251740160;mso-position-horizontal-relative:text;mso-position-vertical-relative:text;mso-width-relative:page;mso-height-relative:page">
            <v:imagedata r:id="rId32" o:title=""/>
            <w10:wrap type="square"/>
          </v:shape>
        </w:pict>
      </w:r>
      <w:r>
        <w:rPr>
          <w:noProof/>
        </w:rPr>
        <w:pict w14:anchorId="05D6DC2A">
          <v:shape id="_x0000_s2126" type="#_x0000_t75" style="position:absolute;margin-left:.2pt;margin-top:262.9pt;width:297.7pt;height:196.55pt;z-index:251738112;mso-position-horizontal:absolute;mso-position-horizontal-relative:text;mso-position-vertical:absolute;mso-position-vertical-relative:text;mso-width-relative:page;mso-height-relative:page">
            <v:imagedata r:id="rId33" o:title=""/>
            <w10:wrap type="square"/>
          </v:shape>
        </w:pict>
      </w:r>
    </w:p>
    <w:p w14:paraId="09ED84BC" w14:textId="067E5712" w:rsidR="00153D61" w:rsidRDefault="003A7D8E">
      <w:pPr>
        <w:jc w:val="left"/>
      </w:pPr>
      <w:r>
        <w:rPr>
          <w:noProof/>
        </w:rPr>
        <w:lastRenderedPageBreak/>
        <w:pict w14:anchorId="458B27B0">
          <v:shape id="_x0000_s2125" type="#_x0000_t75" style="position:absolute;margin-left:10.6pt;margin-top:-23.2pt;width:628pt;height:260.3pt;z-index:251736064;mso-position-horizontal-relative:margin;mso-position-vertical-relative:margin;mso-width-relative:page;mso-height-relative:page">
            <v:imagedata r:id="rId34" o:title=""/>
            <w10:wrap type="square" anchorx="margin" anchory="margin"/>
          </v:shape>
        </w:pict>
      </w:r>
    </w:p>
    <w:p w14:paraId="2C252392" w14:textId="479EEF9B" w:rsidR="00153D61" w:rsidRDefault="00153D61">
      <w:pPr>
        <w:jc w:val="left"/>
      </w:pP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3ECD8436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77777777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03BB5499" w14:textId="5833D032" w:rsidR="00153D61" w:rsidRDefault="003A7D8E">
      <w:pPr>
        <w:jc w:val="left"/>
      </w:pPr>
      <w:r>
        <w:rPr>
          <w:noProof/>
        </w:rPr>
        <w:pict w14:anchorId="151816EA">
          <v:shape id="_x0000_s2124" type="#_x0000_t75" style="position:absolute;margin-left:203.25pt;margin-top:43.7pt;width:426.9pt;height:164.95pt;z-index:251734016;mso-position-horizontal-relative:text;mso-position-vertical-relative:text;mso-width-relative:page;mso-height-relative:page">
            <v:imagedata r:id="rId35" o:title=""/>
            <w10:wrap type="square"/>
          </v:shape>
        </w:pict>
      </w:r>
      <w:r>
        <w:rPr>
          <w:noProof/>
        </w:rPr>
        <w:pict w14:anchorId="761C503D">
          <v:shape id="_x0000_s2123" type="#_x0000_t75" style="position:absolute;margin-left:9.45pt;margin-top:33.8pt;width:194.9pt;height:211.75pt;z-index:251731968;mso-position-horizontal-relative:text;mso-position-vertical-relative:text;mso-width-relative:page;mso-height-relative:page">
            <v:imagedata r:id="rId36" o:title=""/>
            <w10:wrap type="square"/>
          </v:shape>
        </w:pict>
      </w:r>
      <w:r w:rsidR="00153D61">
        <w:br w:type="page"/>
      </w:r>
    </w:p>
    <w:p w14:paraId="74CE970B" w14:textId="06C3E5F2" w:rsidR="00335075" w:rsidRPr="003207B8" w:rsidRDefault="00335075" w:rsidP="00335075">
      <w:pPr>
        <w:pStyle w:val="NCapitulo"/>
        <w:ind w:left="720"/>
      </w:pPr>
      <w:r>
        <w:lastRenderedPageBreak/>
        <w:t>5</w:t>
      </w: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9" w:name="_Toc161146544"/>
      <w:r>
        <w:t>Tiempos medios de resolución</w:t>
      </w:r>
      <w:bookmarkEnd w:id="9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0" w:name="_Hlk160538138"/>
      <w:bookmarkStart w:id="11" w:name="_Toc161146545"/>
      <w:r w:rsidR="00335075">
        <w:lastRenderedPageBreak/>
        <w:t>5.1.- Tiempo medio de gestión de resolución en días</w:t>
      </w:r>
      <w:bookmarkEnd w:id="10"/>
      <w:bookmarkEnd w:id="11"/>
    </w:p>
    <w:p w14:paraId="052D64AF" w14:textId="77777777" w:rsidR="00335075" w:rsidRDefault="00335075" w:rsidP="00335075">
      <w:r>
        <w:t>Para el cálculo del tiempo medio desde la Solicitud hasta la Resolución de Grado sólo se tienen en cuenta la primera Resolución de Grado de cada persona solicitante.</w:t>
      </w:r>
    </w:p>
    <w:p w14:paraId="578928BE" w14:textId="30EFF98E" w:rsidR="00335075" w:rsidRDefault="003A7D8E" w:rsidP="00335075">
      <w:r>
        <w:rPr>
          <w:noProof/>
        </w:rPr>
        <w:pict w14:anchorId="76262896">
          <v:shape id="_x0000_s2122" type="#_x0000_t75" style="position:absolute;left:0;text-align:left;margin-left:185pt;margin-top:195.15pt;width:327.45pt;height:186.7pt;z-index:251729920;mso-position-horizontal-relative:text;mso-position-vertical-relative:text;mso-width-relative:page;mso-height-relative:page">
            <v:imagedata r:id="rId37" o:title=""/>
            <w10:wrap type="square"/>
          </v:shape>
        </w:pict>
      </w:r>
      <w:r>
        <w:rPr>
          <w:noProof/>
        </w:rPr>
        <w:pict w14:anchorId="7E35E270">
          <v:shape id="_x0000_s2121" type="#_x0000_t75" style="position:absolute;left:0;text-align:left;margin-left:-19.05pt;margin-top:35.6pt;width:732.3pt;height:174.1pt;z-index:251727872;mso-position-horizontal-relative:text;mso-position-vertical-relative:text;mso-width-relative:page;mso-height-relative:page">
            <v:imagedata r:id="rId38" o:title=""/>
            <w10:wrap type="square"/>
          </v:shape>
        </w:pict>
      </w:r>
      <w:r w:rsidR="00335075">
        <w:t>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AF677EC" w14:textId="351E078C" w:rsidR="00335075" w:rsidRPr="00335075" w:rsidRDefault="00335075" w:rsidP="00335075"/>
    <w:p w14:paraId="79A1C310" w14:textId="6E3ACE37" w:rsidR="00FB58BF" w:rsidRDefault="00335075" w:rsidP="00C13664">
      <w:pPr>
        <w:pStyle w:val="Ttulo2"/>
      </w:pPr>
      <w:bookmarkStart w:id="12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2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040A692F" w:rsidR="00FB58BF" w:rsidRDefault="003A7D8E" w:rsidP="00350B4F">
      <w:pPr>
        <w:ind w:left="-284"/>
        <w:jc w:val="left"/>
      </w:pPr>
      <w:r>
        <w:pict w14:anchorId="5365D0DC">
          <v:shape id="_x0000_i1212" type="#_x0000_t75" style="width:692.25pt;height:363.75pt">
            <v:imagedata r:id="rId39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3" w:name="_Toc161146547"/>
      <w:r>
        <w:lastRenderedPageBreak/>
        <w:t>5.3.- Tiempo medio de la gestión desde la resolución de grado hasta la resolución de prestación, en días, por CCAA.</w:t>
      </w:r>
      <w:bookmarkEnd w:id="13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65AFAF93" w:rsidR="00BE3335" w:rsidRDefault="003A7D8E" w:rsidP="00BE3335">
      <w:pPr>
        <w:ind w:left="-709"/>
      </w:pPr>
      <w:r>
        <w:pict w14:anchorId="2B3D31E4">
          <v:shape id="_x0000_i1211" type="#_x0000_t75" style="width:726.75pt;height:354.75pt">
            <v:imagedata r:id="rId40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4" w:name="_Toc161146548"/>
      <w:r>
        <w:lastRenderedPageBreak/>
        <w:t>5.4.- Tiempo medio de gestión desde la solicitud hasta la resolución de prestación, en días, por CCAA.</w:t>
      </w:r>
      <w:bookmarkEnd w:id="14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5E41EB00" w:rsidR="00BE3335" w:rsidRDefault="003A7D8E" w:rsidP="0053681D">
      <w:pPr>
        <w:ind w:left="-567"/>
        <w:jc w:val="center"/>
      </w:pPr>
      <w:r>
        <w:pict w14:anchorId="4C1F0CFC">
          <v:shape id="_x0000_i1210" type="#_x0000_t75" style="width:687pt;height:350.25pt">
            <v:imagedata r:id="rId41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5" w:name="_Toc161146549"/>
      <w:r>
        <w:t>Situación de la lista de espera a nivel nacional</w:t>
      </w:r>
      <w:bookmarkEnd w:id="15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1775842A" w:rsidR="00DF1C95" w:rsidRDefault="00DF1C95" w:rsidP="00DF1C95">
      <w:pPr>
        <w:ind w:left="-567"/>
      </w:pPr>
      <w:r>
        <w:br w:type="page"/>
      </w:r>
      <w:r w:rsidR="003A7D8E">
        <w:lastRenderedPageBreak/>
        <w:pict w14:anchorId="1DEFE6CA">
          <v:shape id="_x0000_i1209" type="#_x0000_t75" style="width:779.25pt;height:108.75pt">
            <v:imagedata r:id="rId42" o:title=""/>
          </v:shape>
        </w:pict>
      </w:r>
    </w:p>
    <w:p w14:paraId="74646379" w14:textId="02B5EC92" w:rsidR="00DF1C95" w:rsidRDefault="003A7D8E" w:rsidP="00DF1C95">
      <w:pPr>
        <w:ind w:left="-567"/>
        <w:jc w:val="center"/>
      </w:pPr>
      <w:r>
        <w:pict w14:anchorId="58063F44">
          <v:shape id="_x0000_i1208" type="#_x0000_t75" style="width:453pt;height:314.25pt">
            <v:imagedata r:id="rId43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50"/>
      <w:r>
        <w:t>Situación de la lista de espera por Comunidad Autónoma</w:t>
      </w:r>
      <w:bookmarkEnd w:id="16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7" w:name="_Toc161146551"/>
      <w:r>
        <w:lastRenderedPageBreak/>
        <w:t>7.1.- Solicitudes sin resolución de grado con más de 6 meses de antigüedad y sin motivo de exclusión.</w:t>
      </w:r>
      <w:bookmarkEnd w:id="17"/>
    </w:p>
    <w:p w14:paraId="38AEE9AE" w14:textId="77777777" w:rsidR="00DF1C95" w:rsidRPr="00DF1C95" w:rsidRDefault="00DF1C95" w:rsidP="00DF1C95"/>
    <w:p w14:paraId="69A16F32" w14:textId="25C748ED" w:rsidR="00DF1C95" w:rsidRPr="00DF1C95" w:rsidRDefault="003A7D8E" w:rsidP="00DF1C95">
      <w:pPr>
        <w:ind w:left="-851"/>
      </w:pPr>
      <w:r>
        <w:pict w14:anchorId="72579A4C">
          <v:shape id="_x0000_i1207" type="#_x0000_t75" style="width:729.75pt;height:295.5pt">
            <v:imagedata r:id="rId44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8" w:name="_Toc161146552"/>
      <w:r>
        <w:lastRenderedPageBreak/>
        <w:t>7.2.- Beneficiarios sin prestación con más de 6 meses de antigüedad y sin motivo de exclusión.</w:t>
      </w:r>
      <w:bookmarkEnd w:id="18"/>
    </w:p>
    <w:p w14:paraId="2EA5B8F0" w14:textId="77777777" w:rsidR="00DF1C95" w:rsidRDefault="00DF1C95" w:rsidP="00DF1C95"/>
    <w:p w14:paraId="206591FC" w14:textId="7429C886" w:rsidR="00DF1C95" w:rsidRDefault="003A7D8E" w:rsidP="00DF1C95">
      <w:pPr>
        <w:ind w:left="-851"/>
      </w:pPr>
      <w:r>
        <w:pict w14:anchorId="6CE04E53">
          <v:shape id="_x0000_i1206" type="#_x0000_t75" style="width:726.75pt;height:298.5pt">
            <v:imagedata r:id="rId45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19" w:name="_Toc161146553"/>
      <w:r>
        <w:lastRenderedPageBreak/>
        <w:t>7.3.- Beneficiarios con prestación no efectiva con más de 6 meses de antigüedad y sin motivo de exclusión.</w:t>
      </w:r>
      <w:bookmarkEnd w:id="19"/>
    </w:p>
    <w:p w14:paraId="7FE7C593" w14:textId="77777777" w:rsidR="00DF1C95" w:rsidRDefault="00DF1C95" w:rsidP="00DF1C95"/>
    <w:p w14:paraId="7412F068" w14:textId="6F969779" w:rsidR="00AF6619" w:rsidRDefault="003A7D8E" w:rsidP="00DF1C95">
      <w:pPr>
        <w:ind w:left="-851"/>
      </w:pPr>
      <w:r>
        <w:pict w14:anchorId="535B45EE">
          <v:shape id="_x0000_i1205" type="#_x0000_t75" style="width:735pt;height:299.25pt">
            <v:imagedata r:id="rId46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0" w:name="_Toc161146554"/>
      <w:r>
        <w:lastRenderedPageBreak/>
        <w:t>7.4.- Lista de espera total:</w:t>
      </w:r>
      <w:bookmarkEnd w:id="20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40120D90" w:rsidR="00DF1C95" w:rsidRDefault="003A7D8E" w:rsidP="00254C25">
      <w:pPr>
        <w:ind w:left="-709"/>
      </w:pPr>
      <w:r>
        <w:pict w14:anchorId="34B93424">
          <v:shape id="_x0000_i1204" type="#_x0000_t75" style="width:717.75pt;height:297.75pt">
            <v:imagedata r:id="rId47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1" w:name="_Hlk141684064"/>
      <w:bookmarkEnd w:id="21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4A8AF2DE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4A1615" w:rsidRPr="004A1615">
                            <w:rPr>
                              <w:b/>
                              <w:bCs/>
                            </w:rPr>
                            <w:t>31 de agosto de 2024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4A8AF2DE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4A1615" w:rsidRPr="004A1615">
                      <w:rPr>
                        <w:b/>
                        <w:bCs/>
                      </w:rPr>
                      <w:t>31 de agosto de 2024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05A4CF99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4A1615" w:rsidRPr="004A1615">
                            <w:rPr>
                              <w:b/>
                              <w:bCs/>
                            </w:rPr>
                            <w:t>31 de agosto de 2024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05A4CF99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4A1615" w:rsidRPr="004A1615">
                      <w:rPr>
                        <w:b/>
                        <w:bCs/>
                      </w:rPr>
                      <w:t>31 de agosto de 2024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74DE7"/>
    <w:rsid w:val="0008767B"/>
    <w:rsid w:val="000954A4"/>
    <w:rsid w:val="000B037A"/>
    <w:rsid w:val="000D256F"/>
    <w:rsid w:val="000E5DF2"/>
    <w:rsid w:val="001312ED"/>
    <w:rsid w:val="00153D61"/>
    <w:rsid w:val="00193E3C"/>
    <w:rsid w:val="001A0D8B"/>
    <w:rsid w:val="001A78BE"/>
    <w:rsid w:val="001B3809"/>
    <w:rsid w:val="001C3FAD"/>
    <w:rsid w:val="001D2069"/>
    <w:rsid w:val="001E1EDB"/>
    <w:rsid w:val="00230012"/>
    <w:rsid w:val="00230021"/>
    <w:rsid w:val="00252CCA"/>
    <w:rsid w:val="00254C2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13441"/>
    <w:rsid w:val="0031408F"/>
    <w:rsid w:val="00325033"/>
    <w:rsid w:val="00335075"/>
    <w:rsid w:val="00350B4F"/>
    <w:rsid w:val="00352DCD"/>
    <w:rsid w:val="00367DF6"/>
    <w:rsid w:val="003A5764"/>
    <w:rsid w:val="003A7D8E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32F31"/>
    <w:rsid w:val="004371F3"/>
    <w:rsid w:val="004443B3"/>
    <w:rsid w:val="00467FD0"/>
    <w:rsid w:val="004A1615"/>
    <w:rsid w:val="004B4519"/>
    <w:rsid w:val="004D442D"/>
    <w:rsid w:val="0050515B"/>
    <w:rsid w:val="00507245"/>
    <w:rsid w:val="00513D07"/>
    <w:rsid w:val="0053681D"/>
    <w:rsid w:val="00590744"/>
    <w:rsid w:val="005A46B2"/>
    <w:rsid w:val="005B0D56"/>
    <w:rsid w:val="005C5E7B"/>
    <w:rsid w:val="005D0CB5"/>
    <w:rsid w:val="0061480A"/>
    <w:rsid w:val="00635090"/>
    <w:rsid w:val="00643873"/>
    <w:rsid w:val="006707F7"/>
    <w:rsid w:val="0067387D"/>
    <w:rsid w:val="006A358F"/>
    <w:rsid w:val="006F6262"/>
    <w:rsid w:val="00715124"/>
    <w:rsid w:val="00721DB9"/>
    <w:rsid w:val="0072223E"/>
    <w:rsid w:val="00727C34"/>
    <w:rsid w:val="00743EAA"/>
    <w:rsid w:val="0075469E"/>
    <w:rsid w:val="00786E54"/>
    <w:rsid w:val="007B55CC"/>
    <w:rsid w:val="007F4D36"/>
    <w:rsid w:val="008023BC"/>
    <w:rsid w:val="0082614E"/>
    <w:rsid w:val="00826B0E"/>
    <w:rsid w:val="008C1C9C"/>
    <w:rsid w:val="008F6A60"/>
    <w:rsid w:val="009024AE"/>
    <w:rsid w:val="00956FD0"/>
    <w:rsid w:val="00960993"/>
    <w:rsid w:val="009646BD"/>
    <w:rsid w:val="009B031B"/>
    <w:rsid w:val="009B6F63"/>
    <w:rsid w:val="009C01B1"/>
    <w:rsid w:val="00A00433"/>
    <w:rsid w:val="00A12C25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9402A"/>
    <w:rsid w:val="00BB47DD"/>
    <w:rsid w:val="00BB517B"/>
    <w:rsid w:val="00BC075E"/>
    <w:rsid w:val="00BD06F4"/>
    <w:rsid w:val="00BE3335"/>
    <w:rsid w:val="00C012CC"/>
    <w:rsid w:val="00C07E33"/>
    <w:rsid w:val="00C13664"/>
    <w:rsid w:val="00C23AA9"/>
    <w:rsid w:val="00C32597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D16737"/>
    <w:rsid w:val="00D23792"/>
    <w:rsid w:val="00D2535A"/>
    <w:rsid w:val="00D6143B"/>
    <w:rsid w:val="00D6664F"/>
    <w:rsid w:val="00D7649A"/>
    <w:rsid w:val="00D76E0A"/>
    <w:rsid w:val="00D856A0"/>
    <w:rsid w:val="00DC379C"/>
    <w:rsid w:val="00DD3E11"/>
    <w:rsid w:val="00DF1C95"/>
    <w:rsid w:val="00DF21CD"/>
    <w:rsid w:val="00DF44A1"/>
    <w:rsid w:val="00E261B5"/>
    <w:rsid w:val="00E56E92"/>
    <w:rsid w:val="00E632F6"/>
    <w:rsid w:val="00E767A1"/>
    <w:rsid w:val="00E85598"/>
    <w:rsid w:val="00E91A38"/>
    <w:rsid w:val="00E951AE"/>
    <w:rsid w:val="00EB5826"/>
    <w:rsid w:val="00ED146C"/>
    <w:rsid w:val="00F51B30"/>
    <w:rsid w:val="00F62D49"/>
    <w:rsid w:val="00F97A84"/>
    <w:rsid w:val="00FA4068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1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jpe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png"/><Relationship Id="rId8" Type="http://schemas.openxmlformats.org/officeDocument/2006/relationships/header" Target="header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3_plantilla_horizontal_dependencia_morado.dotx</Template>
  <TotalTime>12</TotalTime>
  <Pages>30</Pages>
  <Words>1643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María Llanos Hinojosa Cervera</cp:lastModifiedBy>
  <cp:revision>4</cp:revision>
  <cp:lastPrinted>2024-09-04T09:16:00Z</cp:lastPrinted>
  <dcterms:created xsi:type="dcterms:W3CDTF">2024-09-04T09:13:00Z</dcterms:created>
  <dcterms:modified xsi:type="dcterms:W3CDTF">2024-09-04T09:24:00Z</dcterms:modified>
</cp:coreProperties>
</file>