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08C43F0F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365728F1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C3288F">
                              <w:t>30 de septiembre de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365728F1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C3288F">
                        <w:t>30 de septiembre de 2024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56B8C0AB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70CE1E7E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4D41826B" w:rsidR="00C61C0C" w:rsidRDefault="003E4F7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="00C61C0C"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3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3FBAD009" w14:textId="3FB85984" w:rsidR="00C61C0C" w:rsidRDefault="003E4F7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="00C61C0C" w:rsidRPr="00D35945">
              <w:rPr>
                <w:rStyle w:val="Hipervnculo"/>
                <w:noProof/>
              </w:rPr>
              <w:t>2.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CCBAF06" w14:textId="56925917" w:rsidR="00C61C0C" w:rsidRDefault="003E4F7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D067D81" w14:textId="47354937" w:rsidR="00C61C0C" w:rsidRDefault="003E4F7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="00C61C0C" w:rsidRPr="00D35945">
              <w:rPr>
                <w:rStyle w:val="Hipervnculo"/>
                <w:noProof/>
              </w:rPr>
              <w:t>3.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prestaciones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D098F4F" w14:textId="49DE3741" w:rsidR="00C61C0C" w:rsidRDefault="003E4F7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="00C61C0C" w:rsidRPr="00D35945">
              <w:rPr>
                <w:rStyle w:val="Hipervnculo"/>
                <w:noProof/>
              </w:rPr>
              <w:t>4.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11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2CBB48D" w14:textId="642D39AC" w:rsidR="00C61C0C" w:rsidRDefault="003E4F7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="00C61C0C" w:rsidRPr="00D35945">
              <w:rPr>
                <w:rStyle w:val="Hipervnculo"/>
                <w:noProof/>
              </w:rPr>
              <w:t>5.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Tiempos medios de resolución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17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DA3998" w14:textId="48A87E18" w:rsidR="00C61C0C" w:rsidRDefault="003E4F7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="00C61C0C" w:rsidRPr="00D35945">
              <w:rPr>
                <w:rStyle w:val="Hipervnculo"/>
                <w:noProof/>
              </w:rPr>
              <w:t>5.1.- Tiempo medio de gestión de resolución en días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_Toc161146545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18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DE07B25" w14:textId="571BB7CE" w:rsidR="00C61C0C" w:rsidRDefault="003E4F7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="00C61C0C"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_Toc161146546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19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7E12F42" w14:textId="5E723746" w:rsidR="00C61C0C" w:rsidRDefault="003E4F7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="00C61C0C"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_Toc161146547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20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4DEB15A" w14:textId="71729CCF" w:rsidR="00C61C0C" w:rsidRDefault="003E4F7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="00C61C0C"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21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E4669E9" w14:textId="125D63A8" w:rsidR="00C61C0C" w:rsidRDefault="003E4F7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="00C61C0C" w:rsidRPr="00D35945">
              <w:rPr>
                <w:rStyle w:val="Hipervnculo"/>
                <w:noProof/>
              </w:rPr>
              <w:t>6.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22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1E5A13E5" w14:textId="4FEB9AA6" w:rsidR="00C61C0C" w:rsidRDefault="003E4F7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="00C61C0C" w:rsidRPr="00D35945">
              <w:rPr>
                <w:rStyle w:val="Hipervnculo"/>
                <w:noProof/>
              </w:rPr>
              <w:t>7.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24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0BA0299" w14:textId="2B4F93BD" w:rsidR="00C61C0C" w:rsidRDefault="003E4F7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="00C61C0C"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25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026937" w14:textId="034B0AED" w:rsidR="00C61C0C" w:rsidRDefault="003E4F7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="00C61C0C"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26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68B67AE" w14:textId="16B6073A" w:rsidR="00C61C0C" w:rsidRDefault="003E4F7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="00C61C0C"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27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D15579A" w14:textId="0F3A6685" w:rsidR="00C61C0C" w:rsidRDefault="003E4F7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="00C61C0C" w:rsidRPr="00D35945">
              <w:rPr>
                <w:rStyle w:val="Hipervnculo"/>
                <w:noProof/>
              </w:rPr>
              <w:t>7.4.- Lista de espera total: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671086">
              <w:rPr>
                <w:noProof/>
                <w:webHidden/>
              </w:rPr>
              <w:t>28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68B43806" w:rsidR="00E951AE" w:rsidRDefault="00EF7140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040C58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51" type="#_x0000_t75" style="width:742.55pt;height:290.5pt">
            <v:imagedata r:id="rId16" o:title=""/>
          </v:shape>
        </w:pict>
      </w:r>
    </w:p>
    <w:p w14:paraId="4C2EB1A0" w14:textId="37C9CEFE" w:rsidR="009C01B1" w:rsidRDefault="00EF7140" w:rsidP="009C01B1">
      <w:pPr>
        <w:jc w:val="center"/>
      </w:pPr>
      <w:r>
        <w:rPr>
          <w:noProof/>
        </w:rPr>
        <w:lastRenderedPageBreak/>
        <w:pict w14:anchorId="46523613">
          <v:shape id="_x0000_s2140" type="#_x0000_t75" style="position:absolute;left:0;text-align:left;margin-left:-23.55pt;margin-top:257.15pt;width:359.7pt;height:175.85pt;z-index:251766784;mso-position-horizontal-relative:text;mso-position-vertical-relative:text;mso-width-relative:page;mso-height-relative:page">
            <v:imagedata r:id="rId17" o:title=""/>
            <w10:wrap type="square"/>
          </v:shape>
        </w:pict>
      </w:r>
      <w:r>
        <w:pict w14:anchorId="23881CE9">
          <v:shape id="_x0000_i1250" type="#_x0000_t75" style="width:400.7pt;height:231.05pt">
            <v:imagedata r:id="rId18" o:title=""/>
          </v:shape>
        </w:pict>
      </w:r>
    </w:p>
    <w:p w14:paraId="542B6D4D" w14:textId="378884A7" w:rsidR="009C01B1" w:rsidRDefault="00EF7140">
      <w:r>
        <w:rPr>
          <w:noProof/>
        </w:rPr>
        <w:pict w14:anchorId="37579F56">
          <v:shape id="_x0000_s2139" type="#_x0000_t75" style="position:absolute;left:0;text-align:left;margin-left:358.2pt;margin-top:25.5pt;width:357.15pt;height:175.75pt;z-index:251764736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20E77D49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12DBBC9C" w:rsidR="009C01B1" w:rsidRDefault="00EF7140" w:rsidP="009C01B1">
      <w:pPr>
        <w:ind w:left="-1134"/>
      </w:pPr>
      <w:r>
        <w:lastRenderedPageBreak/>
        <w:pict w14:anchorId="2DD65731">
          <v:shape id="_x0000_i1249" type="#_x0000_t75" style="width:793.25pt;height:199.1pt">
            <v:imagedata r:id="rId20" o:title=""/>
          </v:shape>
        </w:pict>
      </w:r>
      <w:r>
        <w:rPr>
          <w:noProof/>
        </w:rPr>
        <w:pict w14:anchorId="7A82D458">
          <v:shape id="_x0000_s2138" type="#_x0000_t75" style="position:absolute;left:0;text-align:left;margin-left:332.7pt;margin-top:251.35pt;width:334.7pt;height:188.9pt;z-index:251762688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13D38CA5">
          <v:shape id="_x0000_s2137" type="#_x0000_t75" style="position:absolute;left:0;text-align:left;margin-left:-55.8pt;margin-top:228.4pt;width:364.6pt;height:203.8pt;z-index:251760640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023FCC26" w:rsidR="009C01B1" w:rsidRDefault="00EF7140" w:rsidP="002D6254">
      <w:pPr>
        <w:ind w:left="-142"/>
      </w:pPr>
      <w:r>
        <w:rPr>
          <w:noProof/>
        </w:rPr>
        <w:lastRenderedPageBreak/>
        <w:pict w14:anchorId="351859F5">
          <v:shape id="_x0000_s2136" type="#_x0000_t75" style="position:absolute;left:0;text-align:left;margin-left:268.2pt;margin-top:267.9pt;width:287.3pt;height:173.65pt;z-index:251758592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7772A40F">
          <v:shape id="_x0000_s2135" type="#_x0000_t75" style="position:absolute;left:0;text-align:left;margin-left:-7.05pt;margin-top:.4pt;width:684.95pt;height:251pt;z-index:251756544;mso-position-horizontal:absolute;mso-position-horizontal-relative:text;mso-position-vertical:absolute;mso-position-vertical-relative:text;mso-width-relative:page;mso-height-relative:page">
            <v:imagedata r:id="rId24" o:title=""/>
            <w10:wrap type="square"/>
          </v:shape>
        </w:pict>
      </w:r>
      <w:r>
        <w:rPr>
          <w:noProof/>
        </w:rPr>
        <w:pict w14:anchorId="662E49F0">
          <v:shape id="_x0000_s2134" type="#_x0000_t75" style="position:absolute;left:0;text-align:left;margin-left:-10.8pt;margin-top:265.65pt;width:257.75pt;height:177.55pt;z-index:251754496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56717B40" w14:textId="28260BF1" w:rsidR="00AD3D10" w:rsidRDefault="00EF7140">
      <w:pPr>
        <w:jc w:val="left"/>
      </w:pPr>
      <w:r>
        <w:rPr>
          <w:noProof/>
        </w:rPr>
        <w:lastRenderedPageBreak/>
        <w:pict w14:anchorId="771ABA4C">
          <v:shape id="_x0000_s2133" type="#_x0000_t75" style="position:absolute;margin-left:-24.85pt;margin-top:-30.8pt;width:734.85pt;height:270.75pt;z-index:251752448;mso-position-horizontal-relative:margin;mso-position-vertical-relative:margin;mso-width-relative:page;mso-height-relative:page">
            <v:imagedata r:id="rId26" o:title=""/>
            <w10:wrap type="square" anchorx="margin" anchory="margin"/>
          </v:shape>
        </w:pict>
      </w:r>
      <w:r>
        <w:rPr>
          <w:noProof/>
        </w:rPr>
        <w:pict w14:anchorId="1A0FCBE8">
          <v:shape id="_x0000_s2132" type="#_x0000_t75" style="position:absolute;margin-left:319.85pt;margin-top:264.1pt;width:316.3pt;height:184.75pt;z-index:251750400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rPr>
          <w:noProof/>
        </w:rPr>
        <w:pict w14:anchorId="21677C61">
          <v:shape id="_x0000_s2131" type="#_x0000_t75" style="position:absolute;margin-left:-.35pt;margin-top:266.85pt;width:294.8pt;height:182.8pt;z-index:251748352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>
        <w:rPr>
          <w:noProof/>
        </w:rPr>
        <w:lastRenderedPageBreak/>
        <w:pict w14:anchorId="3ED345D3">
          <v:shape id="_x0000_s2130" type="#_x0000_t75" style="position:absolute;margin-left:-.3pt;margin-top:245.9pt;width:300.4pt;height:194.25pt;z-index:251746304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pict w14:anchorId="4CF683AB">
          <v:shape id="_x0000_i1248" type="#_x0000_t75" style="width:648.65pt;height:234.15pt">
            <v:imagedata r:id="rId30" o:title=""/>
          </v:shape>
        </w:pict>
      </w:r>
    </w:p>
    <w:p w14:paraId="5C9A6905" w14:textId="58E32029" w:rsidR="00153D61" w:rsidRDefault="00EF7140">
      <w:pPr>
        <w:jc w:val="left"/>
      </w:pPr>
      <w:r>
        <w:rPr>
          <w:noProof/>
        </w:rPr>
        <w:pict w14:anchorId="669ABA1F">
          <v:shape id="_x0000_s2129" type="#_x0000_t75" style="position:absolute;margin-left:305.95pt;margin-top:2.55pt;width:320.35pt;height:186.7pt;z-index:251744256;mso-position-horizontal-relative:text;mso-position-vertical-relative:text;mso-width-relative:page;mso-height-relative:page">
            <v:imagedata r:id="rId31" o:title=""/>
            <w10:wrap type="square"/>
          </v:shape>
        </w:pict>
      </w:r>
    </w:p>
    <w:p w14:paraId="642501DE" w14:textId="26BE4CCF" w:rsidR="00153D61" w:rsidRDefault="00EF7140">
      <w:pPr>
        <w:jc w:val="left"/>
      </w:pPr>
      <w:r>
        <w:rPr>
          <w:noProof/>
        </w:rPr>
        <w:lastRenderedPageBreak/>
        <w:pict w14:anchorId="0AD4F4C1">
          <v:shape id="_x0000_s2128" type="#_x0000_t75" style="position:absolute;margin-left:-.3pt;margin-top:.1pt;width:663.4pt;height:245.55pt;z-index:251742208;mso-position-horizontal:absolute;mso-position-horizontal-relative:text;mso-position-vertical:absolute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074577C8">
          <v:shape id="_x0000_s2127" type="#_x0000_t75" style="position:absolute;margin-left:321.45pt;margin-top:260.15pt;width:325.1pt;height:180.35pt;z-index:251740160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rPr>
          <w:noProof/>
        </w:rPr>
        <w:pict w14:anchorId="074A5D9E">
          <v:shape id="_x0000_s2126" type="#_x0000_t75" style="position:absolute;margin-left:.2pt;margin-top:262.9pt;width:292.85pt;height:184.05pt;z-index:251738112;mso-position-horizontal:absolute;mso-position-horizontal-relative:text;mso-position-vertical:absolute;mso-position-vertical-relative:text;mso-width-relative:page;mso-height-relative:page">
            <v:imagedata r:id="rId34" o:title=""/>
            <w10:wrap type="square"/>
          </v:shape>
        </w:pict>
      </w:r>
    </w:p>
    <w:p w14:paraId="09ED84BC" w14:textId="15A64368" w:rsidR="00153D61" w:rsidRDefault="00EF7140">
      <w:pPr>
        <w:jc w:val="left"/>
      </w:pPr>
      <w:r>
        <w:rPr>
          <w:noProof/>
        </w:rPr>
        <w:lastRenderedPageBreak/>
        <w:pict w14:anchorId="7FC3CD41">
          <v:shape id="_x0000_s2125" type="#_x0000_t75" style="position:absolute;margin-left:10.6pt;margin-top:-23.2pt;width:628.4pt;height:236.2pt;z-index:251736064;mso-position-horizontal-relative:margin;mso-position-vertical-relative:margin;mso-width-relative:page;mso-height-relative:page">
            <v:imagedata r:id="rId35" o:title=""/>
            <w10:wrap type="square" anchorx="margin" anchory="margin"/>
          </v:shape>
        </w:pict>
      </w:r>
    </w:p>
    <w:p w14:paraId="2C252392" w14:textId="479EEF9B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3ECD8436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77777777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03BB5499" w14:textId="78E05B2F" w:rsidR="00153D61" w:rsidRDefault="00EF7140">
      <w:pPr>
        <w:jc w:val="left"/>
      </w:pPr>
      <w:r>
        <w:rPr>
          <w:noProof/>
        </w:rPr>
        <w:pict w14:anchorId="669B8F96">
          <v:shape id="_x0000_s2124" type="#_x0000_t75" style="position:absolute;margin-left:203.25pt;margin-top:43.7pt;width:419.6pt;height:154.3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2F8EFF41">
          <v:shape id="_x0000_s2123" type="#_x0000_t75" style="position:absolute;margin-left:9.45pt;margin-top:33.8pt;width:195.9pt;height:198.2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  <w:r w:rsidR="00153D61">
        <w:br w:type="page"/>
      </w:r>
    </w:p>
    <w:p w14:paraId="74CE970B" w14:textId="06C3E5F2" w:rsidR="00335075" w:rsidRPr="003207B8" w:rsidRDefault="00335075" w:rsidP="00335075">
      <w:pPr>
        <w:pStyle w:val="NCapitulo"/>
        <w:ind w:left="720"/>
      </w:pPr>
      <w: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052D64AF" w14:textId="77777777" w:rsidR="00335075" w:rsidRDefault="00335075" w:rsidP="00335075">
      <w:r>
        <w:t>Para el cálculo del tiempo medio desde la Solicitud hasta la Resolución de Grado sólo se tienen en cuenta la primera Resolución de Grado de cada persona solicitante.</w:t>
      </w:r>
    </w:p>
    <w:p w14:paraId="578928BE" w14:textId="1E20AEF0" w:rsidR="00335075" w:rsidRDefault="00EF7140" w:rsidP="00335075">
      <w:r>
        <w:rPr>
          <w:noProof/>
        </w:rPr>
        <w:pict w14:anchorId="0AFCC510">
          <v:shape id="_x0000_s2122" type="#_x0000_t75" style="position:absolute;left:0;text-align:left;margin-left:185pt;margin-top:195.15pt;width:315.9pt;height:175.1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rPr>
          <w:noProof/>
        </w:rPr>
        <w:pict w14:anchorId="4EE15816">
          <v:shape id="_x0000_s2121" type="#_x0000_t75" style="position:absolute;left:0;text-align:left;margin-left:-19.05pt;margin-top:35.6pt;width:739.65pt;height:165.05pt;z-index:251727872;mso-position-horizontal-relative:text;mso-position-vertical-relative:text;mso-width-relative:page;mso-height-relative:page">
            <v:imagedata r:id="rId39" o:title=""/>
            <w10:wrap type="square"/>
          </v:shape>
        </w:pict>
      </w:r>
      <w:r w:rsidR="00335075"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AF677EC" w14:textId="351E078C" w:rsidR="00335075" w:rsidRPr="00335075" w:rsidRDefault="00335075" w:rsidP="00335075"/>
    <w:p w14:paraId="79A1C310" w14:textId="6E3ACE37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481C12BD" w:rsidR="00FB58BF" w:rsidRDefault="00EF7140" w:rsidP="00350B4F">
      <w:pPr>
        <w:ind w:left="-284"/>
        <w:jc w:val="left"/>
      </w:pPr>
      <w:r>
        <w:pict w14:anchorId="57ED5D2B">
          <v:shape id="_x0000_i1247" type="#_x0000_t75" style="width:708.75pt;height:353.1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15ABA66D" w:rsidR="00BE3335" w:rsidRDefault="00EF7140" w:rsidP="00BE3335">
      <w:pPr>
        <w:ind w:left="-709"/>
      </w:pPr>
      <w:r>
        <w:pict w14:anchorId="5A62A6F3">
          <v:shape id="_x0000_i1246" type="#_x0000_t75" style="width:744.4pt;height:343.7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3A65FDF6" w:rsidR="00BE3335" w:rsidRDefault="00EF7140" w:rsidP="0053681D">
      <w:pPr>
        <w:ind w:left="-567"/>
        <w:jc w:val="center"/>
      </w:pPr>
      <w:r>
        <w:pict w14:anchorId="0B0ADA51">
          <v:shape id="_x0000_i1245" type="#_x0000_t75" style="width:686.8pt;height:350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08490B1A" w:rsidR="00DF1C95" w:rsidRDefault="00DF1C95" w:rsidP="00DF1C95">
      <w:pPr>
        <w:ind w:left="-567"/>
      </w:pPr>
      <w:r>
        <w:br w:type="page"/>
      </w:r>
      <w:r w:rsidR="00EF7140">
        <w:lastRenderedPageBreak/>
        <w:pict w14:anchorId="4180E11E">
          <v:shape id="_x0000_i1244" type="#_x0000_t75" style="width:765.1pt;height:100.15pt">
            <v:imagedata r:id="rId43" o:title=""/>
          </v:shape>
        </w:pict>
      </w:r>
    </w:p>
    <w:p w14:paraId="74646379" w14:textId="00A06C6F" w:rsidR="00DF1C95" w:rsidRDefault="00EF7140" w:rsidP="00DF1C95">
      <w:pPr>
        <w:ind w:left="-567"/>
        <w:jc w:val="center"/>
      </w:pPr>
      <w:r>
        <w:pict w14:anchorId="440EA36D">
          <v:shape id="_x0000_i1243" type="#_x0000_t75" style="width:453.3pt;height:314.3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59D123F0" w:rsidR="00DF1C95" w:rsidRPr="00DF1C95" w:rsidRDefault="00EF7140" w:rsidP="00DF1C95">
      <w:pPr>
        <w:ind w:left="-851"/>
      </w:pPr>
      <w:r>
        <w:pict w14:anchorId="736A8DDC">
          <v:shape id="_x0000_i1242" type="#_x0000_t75" style="width:782.6pt;height:287.3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6F779F27" w:rsidR="00DF1C95" w:rsidRDefault="00EF7140" w:rsidP="00DF1C95">
      <w:pPr>
        <w:ind w:left="-851"/>
      </w:pPr>
      <w:r>
        <w:pict w14:anchorId="190EFFCA">
          <v:shape id="_x0000_i1241" type="#_x0000_t75" style="width:760.7pt;height:289.9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771FE68E" w:rsidR="00AF6619" w:rsidRDefault="00EF7140" w:rsidP="00DF1C95">
      <w:pPr>
        <w:ind w:left="-851"/>
      </w:pPr>
      <w:r>
        <w:pict w14:anchorId="527F4250">
          <v:shape id="_x0000_i1240" type="#_x0000_t75" style="width:768.85pt;height:290.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66B50D7F" w:rsidR="00DF1C95" w:rsidRDefault="00EF7140" w:rsidP="00254C25">
      <w:pPr>
        <w:ind w:left="-709"/>
      </w:pPr>
      <w:r>
        <w:pict w14:anchorId="269CC16C">
          <v:shape id="_x0000_i1239" type="#_x0000_t75" style="width:751.3pt;height:288.6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H5HAIAADQ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Dw+DbKB6oDzOeip95YvG2xi&#10;xXx4ZQ65xpFQv+EFF6kAi8HRoqQG9+tv5zEeKUAvJS1qp6T+5445QYn6bpCc+9FkEsWWNpP8dowb&#10;d+3ZXHvMTj8CynOEL8XyZMb4oE6mdKDfUeaLWBVdzHCsXdJwMh9Dr2h8JlwsFikI5WVZWJm15TF1&#10;hDVC/Na9M2ePPARk8BlOKmPFBzr62J6QxS6AbBJXEege1SP+KM3E9vEZRe1f71PU5bHPfwM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BcGtH5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0BDBA5D6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C3288F" w:rsidRPr="00C3288F">
                            <w:rPr>
                              <w:b/>
                              <w:bCs/>
                            </w:rPr>
                            <w:t>30 de septiembre de 2024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0BDBA5D6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C3288F" w:rsidRPr="00C3288F">
                      <w:rPr>
                        <w:b/>
                        <w:bCs/>
                      </w:rPr>
                      <w:t>30 de septiembre de 2024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34E94958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C3288F" w:rsidRPr="00C3288F">
                            <w:rPr>
                              <w:b/>
                              <w:bCs/>
                            </w:rPr>
                            <w:t>30 de septiembre de 2024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34E94958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C3288F" w:rsidRPr="00C3288F">
                      <w:rPr>
                        <w:b/>
                        <w:bCs/>
                      </w:rPr>
                      <w:t>30 de septiembre de 2024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74DE7"/>
    <w:rsid w:val="0008767B"/>
    <w:rsid w:val="000954A4"/>
    <w:rsid w:val="000B037A"/>
    <w:rsid w:val="000D256F"/>
    <w:rsid w:val="000E5DF2"/>
    <w:rsid w:val="0010673F"/>
    <w:rsid w:val="001312ED"/>
    <w:rsid w:val="00153D61"/>
    <w:rsid w:val="00193E3C"/>
    <w:rsid w:val="001A0D8B"/>
    <w:rsid w:val="001A78BE"/>
    <w:rsid w:val="001B3809"/>
    <w:rsid w:val="001C3FAD"/>
    <w:rsid w:val="001D2069"/>
    <w:rsid w:val="001E1EDB"/>
    <w:rsid w:val="00230012"/>
    <w:rsid w:val="00230021"/>
    <w:rsid w:val="00252CCA"/>
    <w:rsid w:val="00254C2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13441"/>
    <w:rsid w:val="0031408F"/>
    <w:rsid w:val="00325033"/>
    <w:rsid w:val="00335075"/>
    <w:rsid w:val="00350B4F"/>
    <w:rsid w:val="00352DCD"/>
    <w:rsid w:val="00367DF6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32F31"/>
    <w:rsid w:val="004371F3"/>
    <w:rsid w:val="004443B3"/>
    <w:rsid w:val="00467FD0"/>
    <w:rsid w:val="004A1615"/>
    <w:rsid w:val="004B4519"/>
    <w:rsid w:val="004D442D"/>
    <w:rsid w:val="0050515B"/>
    <w:rsid w:val="00507245"/>
    <w:rsid w:val="00513D07"/>
    <w:rsid w:val="0053681D"/>
    <w:rsid w:val="00590744"/>
    <w:rsid w:val="005A46B2"/>
    <w:rsid w:val="005B0D56"/>
    <w:rsid w:val="005C5E7B"/>
    <w:rsid w:val="005D0CB5"/>
    <w:rsid w:val="0061480A"/>
    <w:rsid w:val="00635090"/>
    <w:rsid w:val="00643873"/>
    <w:rsid w:val="006707F7"/>
    <w:rsid w:val="00671086"/>
    <w:rsid w:val="0067387D"/>
    <w:rsid w:val="006A358F"/>
    <w:rsid w:val="006B48B2"/>
    <w:rsid w:val="006F6262"/>
    <w:rsid w:val="00715124"/>
    <w:rsid w:val="00721DB9"/>
    <w:rsid w:val="0072223E"/>
    <w:rsid w:val="00727C34"/>
    <w:rsid w:val="00743EAA"/>
    <w:rsid w:val="0075469E"/>
    <w:rsid w:val="00786E54"/>
    <w:rsid w:val="007B55CC"/>
    <w:rsid w:val="007F4D36"/>
    <w:rsid w:val="008023BC"/>
    <w:rsid w:val="0082614E"/>
    <w:rsid w:val="00826B0E"/>
    <w:rsid w:val="008C1C9C"/>
    <w:rsid w:val="008F6A60"/>
    <w:rsid w:val="009024AE"/>
    <w:rsid w:val="00906787"/>
    <w:rsid w:val="00960993"/>
    <w:rsid w:val="009646BD"/>
    <w:rsid w:val="009B031B"/>
    <w:rsid w:val="009B6F63"/>
    <w:rsid w:val="009C01B1"/>
    <w:rsid w:val="00A00433"/>
    <w:rsid w:val="00A12C25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56E92"/>
    <w:rsid w:val="00E632F6"/>
    <w:rsid w:val="00E767A1"/>
    <w:rsid w:val="00E85598"/>
    <w:rsid w:val="00E91A38"/>
    <w:rsid w:val="00E951AE"/>
    <w:rsid w:val="00ED146C"/>
    <w:rsid w:val="00EF7140"/>
    <w:rsid w:val="00F51B30"/>
    <w:rsid w:val="00F62D49"/>
    <w:rsid w:val="00F97A84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1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1</TotalTime>
  <Pages>30</Pages>
  <Words>1643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4</cp:revision>
  <cp:lastPrinted>2024-10-02T11:30:00Z</cp:lastPrinted>
  <dcterms:created xsi:type="dcterms:W3CDTF">2024-10-02T11:29:00Z</dcterms:created>
  <dcterms:modified xsi:type="dcterms:W3CDTF">2024-10-02T11:30:00Z</dcterms:modified>
</cp:coreProperties>
</file>