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0830BEE9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4B35C9E4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060892">
                              <w:t>31 de diciembre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4B35C9E4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060892">
                        <w:t>31 de diciembre de 2024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7C313E52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54800726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4B9E624C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7997D27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3DDA8B64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355DB675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54B90323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78A858CD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2116B5B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2E6DC96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2D44707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19944636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51967FD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0FFB8A8C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2EE4356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7392159C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1DA55979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4AC14720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4F7FA981" w:rsidR="00E951AE" w:rsidRDefault="00CB31BB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1D0B24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9" type="#_x0000_t75" style="width:742.5pt;height:290.25pt">
            <v:imagedata r:id="rId16" o:title=""/>
          </v:shape>
        </w:pict>
      </w:r>
    </w:p>
    <w:p w14:paraId="4C2EB1A0" w14:textId="7948EA5E" w:rsidR="009C01B1" w:rsidRDefault="00CB31BB" w:rsidP="009C01B1">
      <w:pPr>
        <w:jc w:val="center"/>
      </w:pPr>
      <w:r>
        <w:rPr>
          <w:noProof/>
        </w:rPr>
        <w:lastRenderedPageBreak/>
        <w:pict w14:anchorId="7B485913">
          <v:shape id="_x0000_s2140" type="#_x0000_t75" style="position:absolute;left:0;text-align:left;margin-left:-23.55pt;margin-top:257.15pt;width:359.7pt;height:175.85pt;z-index:251764736;mso-position-horizontal-relative:text;mso-position-vertical-relative:text;mso-width-relative:page;mso-height-relative:page">
            <v:imagedata r:id="rId17" o:title=""/>
            <w10:wrap type="square"/>
          </v:shape>
        </w:pict>
      </w:r>
      <w:r>
        <w:pict w14:anchorId="75091A75">
          <v:shape id="_x0000_i1208" type="#_x0000_t75" style="width:400.5pt;height:231pt">
            <v:imagedata r:id="rId18" o:title=""/>
          </v:shape>
        </w:pict>
      </w:r>
    </w:p>
    <w:p w14:paraId="542B6D4D" w14:textId="585043AC" w:rsidR="009C01B1" w:rsidRDefault="00CB31BB">
      <w:r>
        <w:rPr>
          <w:noProof/>
        </w:rPr>
        <w:pict w14:anchorId="152F72B5">
          <v:shape id="_x0000_s2139" type="#_x0000_t75" style="position:absolute;left:0;text-align:left;margin-left:358.2pt;margin-top:25.5pt;width:357.15pt;height:175.75pt;z-index:251762688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20E77D49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26FA023F" w:rsidR="009C01B1" w:rsidRDefault="00CB31BB" w:rsidP="009C01B1">
      <w:pPr>
        <w:ind w:left="-1134"/>
      </w:pPr>
      <w:r>
        <w:lastRenderedPageBreak/>
        <w:pict w14:anchorId="3CA527F0">
          <v:shape id="_x0000_i1207" type="#_x0000_t75" style="width:792.75pt;height:198.75pt">
            <v:imagedata r:id="rId20" o:title=""/>
          </v:shape>
        </w:pict>
      </w:r>
      <w:r>
        <w:rPr>
          <w:noProof/>
        </w:rPr>
        <w:pict w14:anchorId="7AD4197E">
          <v:shape id="_x0000_s2138" type="#_x0000_t75" style="position:absolute;left:0;text-align:left;margin-left:332.7pt;margin-top:251.35pt;width:334.7pt;height:188.9pt;z-index:251760640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10E0D696">
          <v:shape id="_x0000_s2137" type="#_x0000_t75" style="position:absolute;left:0;text-align:left;margin-left:-55.8pt;margin-top:228.4pt;width:364.6pt;height:203.8pt;z-index:251758592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2446F901" w:rsidR="009C01B1" w:rsidRDefault="00CB31BB" w:rsidP="002D6254">
      <w:pPr>
        <w:ind w:left="-142"/>
      </w:pPr>
      <w:r>
        <w:rPr>
          <w:noProof/>
        </w:rPr>
        <w:lastRenderedPageBreak/>
        <w:pict w14:anchorId="173D432E">
          <v:shape id="_x0000_s2136" type="#_x0000_t75" style="position:absolute;left:0;text-align:left;margin-left:268.2pt;margin-top:267.9pt;width:287.3pt;height:173.65pt;z-index:251756544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7443B0E1">
          <v:shape id="_x0000_s2135" type="#_x0000_t75" style="position:absolute;left:0;text-align:left;margin-left:-7.05pt;margin-top:.4pt;width:684.95pt;height:251pt;z-index:251754496;mso-position-horizontal:absolute;mso-position-horizontal-relative:text;mso-position-vertical:absolute;mso-position-vertical-relative:text;mso-width-relative:page;mso-height-relative:page">
            <v:imagedata r:id="rId24" o:title=""/>
            <w10:wrap type="square"/>
          </v:shape>
        </w:pict>
      </w:r>
      <w:r>
        <w:rPr>
          <w:noProof/>
        </w:rPr>
        <w:pict w14:anchorId="5D008F33">
          <v:shape id="_x0000_s2134" type="#_x0000_t75" style="position:absolute;left:0;text-align:left;margin-left:-10.8pt;margin-top:265.65pt;width:257.75pt;height:177.55pt;z-index:251752448;mso-position-horizontal-relative:text;mso-position-vertical-relative:text;mso-width-relative:page;mso-height-relative:page">
            <v:imagedata r:id="rId25" o:title=""/>
            <w10:wrap type="square"/>
          </v:shape>
        </w:pict>
      </w:r>
    </w:p>
    <w:p w14:paraId="56717B40" w14:textId="44F5BE30" w:rsidR="00AD3D10" w:rsidRDefault="00CB31BB">
      <w:pPr>
        <w:jc w:val="left"/>
      </w:pPr>
      <w:r>
        <w:rPr>
          <w:noProof/>
        </w:rPr>
        <w:lastRenderedPageBreak/>
        <w:pict w14:anchorId="367AEFD7">
          <v:shape id="_x0000_s2133" type="#_x0000_t75" style="position:absolute;margin-left:-24.85pt;margin-top:-30.8pt;width:734.85pt;height:270.75pt;z-index:251750400;mso-position-horizontal-relative:margin;mso-position-vertical-relative:margin;mso-width-relative:page;mso-height-relative:page">
            <v:imagedata r:id="rId26" o:title=""/>
            <w10:wrap type="square" anchorx="margin" anchory="margin"/>
          </v:shape>
        </w:pict>
      </w:r>
      <w:r>
        <w:rPr>
          <w:noProof/>
        </w:rPr>
        <w:pict w14:anchorId="0F300AF8">
          <v:shape id="_x0000_s2132" type="#_x0000_t75" style="position:absolute;margin-left:319.85pt;margin-top:264.1pt;width:316.05pt;height:184.75pt;z-index:251748352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rPr>
          <w:noProof/>
        </w:rPr>
        <w:pict w14:anchorId="7F5D1415">
          <v:shape id="_x0000_s2131" type="#_x0000_t75" style="position:absolute;margin-left:-.35pt;margin-top:266.85pt;width:294.8pt;height:182.8pt;z-index:251746304;mso-position-horizontal-relative:text;mso-position-vertical-relative:text;mso-width-relative:page;mso-height-relative:page">
            <v:imagedata r:id="rId28" o:title=""/>
            <w10:wrap type="square"/>
          </v:shape>
        </w:pict>
      </w:r>
      <w:r w:rsidR="002713D9">
        <w:br w:type="page"/>
      </w:r>
      <w:r>
        <w:rPr>
          <w:noProof/>
        </w:rPr>
        <w:lastRenderedPageBreak/>
        <w:pict w14:anchorId="76B60B26">
          <v:shape id="_x0000_s2130" type="#_x0000_t75" style="position:absolute;margin-left:-.3pt;margin-top:245.9pt;width:300.4pt;height:194.25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pict w14:anchorId="3FB95B70">
          <v:shape id="_x0000_i1206" type="#_x0000_t75" style="width:648.75pt;height:234pt">
            <v:imagedata r:id="rId30" o:title=""/>
          </v:shape>
        </w:pict>
      </w:r>
    </w:p>
    <w:p w14:paraId="5C9A6905" w14:textId="063775A4" w:rsidR="00153D61" w:rsidRDefault="00CB31BB">
      <w:pPr>
        <w:jc w:val="left"/>
      </w:pPr>
      <w:r>
        <w:rPr>
          <w:noProof/>
        </w:rPr>
        <w:pict w14:anchorId="336D6138">
          <v:shape id="_x0000_s2129" type="#_x0000_t75" style="position:absolute;margin-left:305.95pt;margin-top:2.55pt;width:320.35pt;height:186.7pt;z-index:251742208;mso-position-horizontal-relative:text;mso-position-vertical-relative:text;mso-width-relative:page;mso-height-relative:page">
            <v:imagedata r:id="rId31" o:title=""/>
            <w10:wrap type="square"/>
          </v:shape>
        </w:pict>
      </w:r>
    </w:p>
    <w:p w14:paraId="642501DE" w14:textId="5C56393E" w:rsidR="00153D61" w:rsidRDefault="00CB31BB">
      <w:pPr>
        <w:jc w:val="left"/>
      </w:pPr>
      <w:r>
        <w:lastRenderedPageBreak/>
        <w:pict w14:anchorId="53180A76">
          <v:shape id="_x0000_i1205" type="#_x0000_t75" style="width:652.5pt;height:235.5pt">
            <v:imagedata r:id="rId32" o:title=""/>
          </v:shape>
        </w:pict>
      </w:r>
      <w:r>
        <w:rPr>
          <w:noProof/>
        </w:rPr>
        <w:pict w14:anchorId="25FD9D06">
          <v:shape id="_x0000_s2128" type="#_x0000_t75" style="position:absolute;margin-left:321.45pt;margin-top:260.15pt;width:325.1pt;height:180.35pt;z-index:251740160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rPr>
          <w:noProof/>
        </w:rPr>
        <w:pict w14:anchorId="2CDA6C1C">
          <v:shape id="_x0000_s2127" type="#_x0000_t75" style="position:absolute;margin-left:.2pt;margin-top:262.9pt;width:292.85pt;height:184.05pt;z-index:251738112;mso-position-horizontal:absolute;mso-position-horizontal-relative:text;mso-position-vertical:absolute;mso-position-vertical-relative:text;mso-width-relative:page;mso-height-relative:page">
            <v:imagedata r:id="rId34" o:title=""/>
            <w10:wrap type="square"/>
          </v:shape>
        </w:pict>
      </w:r>
    </w:p>
    <w:p w14:paraId="09ED84BC" w14:textId="2DB78195" w:rsidR="00153D61" w:rsidRDefault="00CB31BB">
      <w:pPr>
        <w:jc w:val="left"/>
      </w:pPr>
      <w:r>
        <w:rPr>
          <w:noProof/>
        </w:rPr>
        <w:lastRenderedPageBreak/>
        <w:pict w14:anchorId="629CA01E">
          <v:shape id="_x0000_s2126" type="#_x0000_t75" style="position:absolute;margin-left:10.6pt;margin-top:-23.2pt;width:628.6pt;height:236.15pt;z-index:251736064;mso-position-horizontal-relative:margin;mso-position-vertical-relative:margin;mso-width-relative:page;mso-height-relative:page">
            <v:imagedata r:id="rId35" o:title=""/>
            <w10:wrap type="square" anchorx="margin" anchory="margin"/>
          </v:shape>
        </w:pict>
      </w:r>
    </w:p>
    <w:p w14:paraId="2C252392" w14:textId="479EEF9B" w:rsidR="00153D61" w:rsidRDefault="00153D61">
      <w:pPr>
        <w:jc w:val="left"/>
      </w:pP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3ECD8436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77777777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03BB5499" w14:textId="72B61F02" w:rsidR="00153D61" w:rsidRDefault="00CB31BB">
      <w:pPr>
        <w:jc w:val="left"/>
      </w:pPr>
      <w:r>
        <w:rPr>
          <w:noProof/>
        </w:rPr>
        <w:pict w14:anchorId="341DB504">
          <v:shape id="_x0000_s2125" type="#_x0000_t75" style="position:absolute;margin-left:203.25pt;margin-top:43.7pt;width:419.6pt;height:154.35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  <w:r>
        <w:rPr>
          <w:noProof/>
        </w:rPr>
        <w:pict w14:anchorId="66343922">
          <v:shape id="_x0000_s2124" type="#_x0000_t75" style="position:absolute;margin-left:9.45pt;margin-top:33.8pt;width:196.1pt;height:198.0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  <w:r w:rsidR="00153D61">
        <w:br w:type="page"/>
      </w:r>
    </w:p>
    <w:p w14:paraId="74CE970B" w14:textId="06C3E5F2" w:rsidR="00335075" w:rsidRPr="003207B8" w:rsidRDefault="00335075" w:rsidP="00335075">
      <w:pPr>
        <w:pStyle w:val="NCapitulo"/>
        <w:ind w:left="720"/>
      </w:pPr>
      <w: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052D64AF" w14:textId="77777777" w:rsidR="00335075" w:rsidRDefault="00335075" w:rsidP="00335075">
      <w:r>
        <w:t>Para el cálculo del tiempo medio desde la Solicitud hasta la Resolución de Grado sólo se tienen en cuenta la primera Resolución de Grado de cada persona solicitante.</w:t>
      </w:r>
    </w:p>
    <w:p w14:paraId="578928BE" w14:textId="5095487E" w:rsidR="00335075" w:rsidRDefault="00CB31BB" w:rsidP="00335075">
      <w:r>
        <w:rPr>
          <w:noProof/>
        </w:rPr>
        <w:pict w14:anchorId="6FBD69EB">
          <v:shape id="_x0000_s2123" type="#_x0000_t75" style="position:absolute;left:0;text-align:left;margin-left:185pt;margin-top:195.15pt;width:315.9pt;height:175.1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rPr>
          <w:noProof/>
        </w:rPr>
        <w:pict w14:anchorId="68325A01">
          <v:shape id="_x0000_s2122" type="#_x0000_t75" style="position:absolute;left:0;text-align:left;margin-left:-19.05pt;margin-top:35.6pt;width:739.65pt;height:165.05pt;z-index:251727872;mso-position-horizontal-relative:text;mso-position-vertical-relative:text;mso-width-relative:page;mso-height-relative:page">
            <v:imagedata r:id="rId39" o:title=""/>
            <w10:wrap type="square"/>
          </v:shape>
        </w:pict>
      </w:r>
      <w:r w:rsidR="00335075"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AF677EC" w14:textId="351E078C" w:rsidR="00335075" w:rsidRPr="00335075" w:rsidRDefault="00335075" w:rsidP="00335075"/>
    <w:p w14:paraId="79A1C310" w14:textId="6E3ACE37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2BF49C8D" w:rsidR="00FB58BF" w:rsidRDefault="00CB31BB" w:rsidP="00350B4F">
      <w:pPr>
        <w:ind w:left="-284"/>
        <w:jc w:val="left"/>
      </w:pPr>
      <w:r>
        <w:pict w14:anchorId="1A5E3A70">
          <v:shape id="_x0000_i1204" type="#_x0000_t75" style="width:708.75pt;height:353.2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5D6CAE42" w:rsidR="00BE3335" w:rsidRDefault="00CB31BB" w:rsidP="00BE3335">
      <w:pPr>
        <w:ind w:left="-709"/>
      </w:pPr>
      <w:r>
        <w:pict w14:anchorId="7A16F2C7">
          <v:shape id="_x0000_i1203" type="#_x0000_t75" style="width:744pt;height:352.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0F89B028" w:rsidR="00BE3335" w:rsidRDefault="00CB31BB" w:rsidP="0053681D">
      <w:pPr>
        <w:ind w:left="-567"/>
        <w:jc w:val="center"/>
      </w:pPr>
      <w:r>
        <w:pict w14:anchorId="5748664E">
          <v:shape id="_x0000_i1202" type="#_x0000_t75" style="width:686.25pt;height:350.2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614C5195" w:rsidR="00DF1C95" w:rsidRDefault="00DF1C95" w:rsidP="00DF1C95">
      <w:pPr>
        <w:ind w:left="-567"/>
      </w:pPr>
      <w:r>
        <w:br w:type="page"/>
      </w:r>
      <w:r w:rsidR="00CB31BB">
        <w:lastRenderedPageBreak/>
        <w:pict w14:anchorId="16AF61EC">
          <v:shape id="_x0000_i1201" type="#_x0000_t75" style="width:765pt;height:100.5pt">
            <v:imagedata r:id="rId43" o:title=""/>
          </v:shape>
        </w:pict>
      </w:r>
    </w:p>
    <w:p w14:paraId="74646379" w14:textId="16946C46" w:rsidR="00DF1C95" w:rsidRDefault="00CB31BB" w:rsidP="00DF1C95">
      <w:pPr>
        <w:ind w:left="-567"/>
        <w:jc w:val="center"/>
      </w:pPr>
      <w:r>
        <w:pict w14:anchorId="0DD74590">
          <v:shape id="_x0000_i1200" type="#_x0000_t75" style="width:453pt;height:314.2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03F9B4BA" w:rsidR="00DF1C95" w:rsidRPr="00DF1C95" w:rsidRDefault="00CB31BB" w:rsidP="00DF1C95">
      <w:pPr>
        <w:ind w:left="-851"/>
      </w:pPr>
      <w:r>
        <w:pict w14:anchorId="50526501">
          <v:shape id="_x0000_i1199" type="#_x0000_t75" style="width:763.5pt;height:286.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1E9FE90F" w:rsidR="00DF1C95" w:rsidRDefault="00CB31BB" w:rsidP="00DF1C95">
      <w:pPr>
        <w:ind w:left="-851"/>
      </w:pPr>
      <w:r>
        <w:pict w14:anchorId="341EDA0D">
          <v:shape id="_x0000_i1198" type="#_x0000_t75" style="width:760.5pt;height:290.2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18404018" w:rsidR="00AF6619" w:rsidRDefault="00CB31BB" w:rsidP="00DF1C95">
      <w:pPr>
        <w:ind w:left="-851"/>
      </w:pPr>
      <w:r>
        <w:pict w14:anchorId="116CDBFD">
          <v:shape id="_x0000_i1197" type="#_x0000_t75" style="width:768.75pt;height:290.2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59831220" w:rsidR="00DF1C95" w:rsidRDefault="00CB31BB" w:rsidP="00254C25">
      <w:pPr>
        <w:ind w:left="-709"/>
      </w:pPr>
      <w:r>
        <w:pict w14:anchorId="7BDFF33B">
          <v:shape id="_x0000_i1196" type="#_x0000_t75" style="width:750.75pt;height:288.75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75D98CDA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060892" w:rsidRPr="00060892">
                            <w:rPr>
                              <w:b/>
                              <w:bCs/>
                            </w:rPr>
                            <w:t>31 de diciembre de 2024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75D98CDA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060892" w:rsidRPr="00060892">
                      <w:rPr>
                        <w:b/>
                        <w:bCs/>
                      </w:rPr>
                      <w:t>31 de diciembre de 2024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65C8A01F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060892" w:rsidRPr="00060892">
                            <w:rPr>
                              <w:b/>
                              <w:bCs/>
                            </w:rPr>
                            <w:t>31 de diciembre de 2024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65C8A01F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060892" w:rsidRPr="00060892">
                      <w:rPr>
                        <w:b/>
                        <w:bCs/>
                      </w:rPr>
                      <w:t>31 de diciembre de 2024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60892"/>
    <w:rsid w:val="00074DE7"/>
    <w:rsid w:val="0008767B"/>
    <w:rsid w:val="000954A4"/>
    <w:rsid w:val="000B037A"/>
    <w:rsid w:val="000D256F"/>
    <w:rsid w:val="000E5DF2"/>
    <w:rsid w:val="0010673F"/>
    <w:rsid w:val="001312ED"/>
    <w:rsid w:val="00153D61"/>
    <w:rsid w:val="001635AF"/>
    <w:rsid w:val="00193E3C"/>
    <w:rsid w:val="00195E7F"/>
    <w:rsid w:val="001A0D8B"/>
    <w:rsid w:val="001A78BE"/>
    <w:rsid w:val="001B3809"/>
    <w:rsid w:val="001C3FAD"/>
    <w:rsid w:val="001D2069"/>
    <w:rsid w:val="001E1EDB"/>
    <w:rsid w:val="00230012"/>
    <w:rsid w:val="00230021"/>
    <w:rsid w:val="00252CCA"/>
    <w:rsid w:val="00254C2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13441"/>
    <w:rsid w:val="0031408F"/>
    <w:rsid w:val="00325033"/>
    <w:rsid w:val="00335075"/>
    <w:rsid w:val="003416D6"/>
    <w:rsid w:val="00350B4F"/>
    <w:rsid w:val="00352DCD"/>
    <w:rsid w:val="00367DF6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32F31"/>
    <w:rsid w:val="004371F3"/>
    <w:rsid w:val="004443B3"/>
    <w:rsid w:val="00467FD0"/>
    <w:rsid w:val="004A1615"/>
    <w:rsid w:val="004B4519"/>
    <w:rsid w:val="004D442D"/>
    <w:rsid w:val="0050515B"/>
    <w:rsid w:val="00507245"/>
    <w:rsid w:val="00513D07"/>
    <w:rsid w:val="0053681D"/>
    <w:rsid w:val="00590744"/>
    <w:rsid w:val="005A46B2"/>
    <w:rsid w:val="005B0D56"/>
    <w:rsid w:val="005C5E7B"/>
    <w:rsid w:val="005D0CB5"/>
    <w:rsid w:val="0061480A"/>
    <w:rsid w:val="00635090"/>
    <w:rsid w:val="00643873"/>
    <w:rsid w:val="006707F7"/>
    <w:rsid w:val="0067387D"/>
    <w:rsid w:val="006A358F"/>
    <w:rsid w:val="006F6262"/>
    <w:rsid w:val="00715124"/>
    <w:rsid w:val="00721DB9"/>
    <w:rsid w:val="0072223E"/>
    <w:rsid w:val="00727C34"/>
    <w:rsid w:val="00743EAA"/>
    <w:rsid w:val="0075469E"/>
    <w:rsid w:val="00786E54"/>
    <w:rsid w:val="007B07AB"/>
    <w:rsid w:val="007B55CC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23C88"/>
    <w:rsid w:val="0093028B"/>
    <w:rsid w:val="00960993"/>
    <w:rsid w:val="009646BD"/>
    <w:rsid w:val="009B031B"/>
    <w:rsid w:val="009B6F63"/>
    <w:rsid w:val="009C01B1"/>
    <w:rsid w:val="00A00433"/>
    <w:rsid w:val="00A12C25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B31BB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F1C95"/>
    <w:rsid w:val="00DF21CD"/>
    <w:rsid w:val="00DF44A1"/>
    <w:rsid w:val="00E261B5"/>
    <w:rsid w:val="00E56E92"/>
    <w:rsid w:val="00E632F6"/>
    <w:rsid w:val="00E767A1"/>
    <w:rsid w:val="00E85598"/>
    <w:rsid w:val="00E91A38"/>
    <w:rsid w:val="00E951AE"/>
    <w:rsid w:val="00ED146C"/>
    <w:rsid w:val="00F51B30"/>
    <w:rsid w:val="00F62D49"/>
    <w:rsid w:val="00F97A84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1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</Template>
  <TotalTime>2</TotalTime>
  <Pages>30</Pages>
  <Words>1643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José Miguel Ayora López</cp:lastModifiedBy>
  <cp:revision>3</cp:revision>
  <cp:lastPrinted>2023-07-25T07:27:00Z</cp:lastPrinted>
  <dcterms:created xsi:type="dcterms:W3CDTF">2025-01-09T11:26:00Z</dcterms:created>
  <dcterms:modified xsi:type="dcterms:W3CDTF">2025-01-09T11:26:00Z</dcterms:modified>
</cp:coreProperties>
</file>