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4F853864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5E3B4A8A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E24FD1">
                              <w:t>31 de marzo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5E3B4A8A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E24FD1">
                        <w:t>31 de marzo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54014371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0C6245CD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81B3EC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1E9155B7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62152D2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5169AA7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6C42EF02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210F04A9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25E8146F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567873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21FC8777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55ED321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3CDBBFF1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4643BE3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5E40826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3693BC4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1882E889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62AA0628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B5750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5DFD533F" w:rsidR="00E951AE" w:rsidRDefault="00884AD8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7374AC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9" type="#_x0000_t75" style="width:740.55pt;height:293.15pt">
            <v:imagedata r:id="rId16" o:title=""/>
          </v:shape>
        </w:pict>
      </w:r>
    </w:p>
    <w:p w14:paraId="4C2EB1A0" w14:textId="6268C14F" w:rsidR="009C01B1" w:rsidRDefault="00884AD8" w:rsidP="009C01B1">
      <w:pPr>
        <w:jc w:val="center"/>
      </w:pPr>
      <w:r>
        <w:lastRenderedPageBreak/>
        <w:pict w14:anchorId="33BC85E0">
          <v:shape id="_x0000_i1248" type="#_x0000_t75" style="width:349.7pt;height:200.55pt">
            <v:imagedata r:id="rId17" o:title=""/>
          </v:shape>
        </w:pict>
      </w:r>
    </w:p>
    <w:p w14:paraId="542B6D4D" w14:textId="25C876EE" w:rsidR="009C01B1" w:rsidRDefault="00884AD8">
      <w:r>
        <w:rPr>
          <w:noProof/>
        </w:rPr>
        <w:pict w14:anchorId="0D3AD9F6">
          <v:shape id="_x0000_s2155" type="#_x0000_t75" style="position:absolute;left:0;text-align:left;margin-left:358.95pt;margin-top:22.65pt;width:352.15pt;height:173.6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3E066C07">
          <v:shape id="_x0000_s2154" type="#_x0000_t75" style="position:absolute;left:0;text-align:left;margin-left:-23.55pt;margin-top:22.65pt;width:362.35pt;height:177.1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23291E1D" w:rsidR="009C01B1" w:rsidRDefault="00884AD8" w:rsidP="009C01B1">
      <w:pPr>
        <w:ind w:left="-1134"/>
      </w:pPr>
      <w:r>
        <w:lastRenderedPageBreak/>
        <w:pict w14:anchorId="7C9CB718">
          <v:shape id="_x0000_i1247" type="#_x0000_t75" style="width:11in;height:200.55pt">
            <v:imagedata r:id="rId20" o:title=""/>
          </v:shape>
        </w:pict>
      </w:r>
      <w:r>
        <w:rPr>
          <w:noProof/>
        </w:rPr>
        <w:pict w14:anchorId="09289BD2">
          <v:shape id="_x0000_s2153" type="#_x0000_t75" style="position:absolute;left:0;text-align:left;margin-left:332.7pt;margin-top:251.35pt;width:353.7pt;height:199.6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4140E362">
          <v:shape id="_x0000_s2152" type="#_x0000_t75" style="position:absolute;left:0;text-align:left;margin-left:-55.8pt;margin-top:228.4pt;width:384.9pt;height:215.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6DD1A7F7" w:rsidR="009C01B1" w:rsidRDefault="00884AD8" w:rsidP="002D6254">
      <w:pPr>
        <w:ind w:left="-142"/>
      </w:pPr>
      <w:r>
        <w:rPr>
          <w:noProof/>
        </w:rPr>
        <w:lastRenderedPageBreak/>
        <w:pict w14:anchorId="5B3FD191">
          <v:shape id="_x0000_s2151" type="#_x0000_t75" style="position:absolute;left:0;text-align:left;margin-left:-22.8pt;margin-top:265.65pt;width:280.8pt;height:187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4F00B615">
          <v:shape id="_x0000_s2150" type="#_x0000_t75" style="position:absolute;left:0;text-align:left;margin-left:379.7pt;margin-top:267.9pt;width:303.45pt;height:183.7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084F85EE">
          <v:shape id="_x0000_i1246" type="#_x0000_t75" style="width:725.15pt;height:246.85pt">
            <v:imagedata r:id="rId25" o:title=""/>
          </v:shape>
        </w:pict>
      </w:r>
    </w:p>
    <w:p w14:paraId="56717B40" w14:textId="759CE4C8" w:rsidR="00AD3D10" w:rsidRDefault="00884AD8">
      <w:pPr>
        <w:jc w:val="left"/>
      </w:pPr>
      <w:r>
        <w:rPr>
          <w:noProof/>
        </w:rPr>
        <w:lastRenderedPageBreak/>
        <w:pict w14:anchorId="102689F1">
          <v:shape id="_x0000_s2149" type="#_x0000_t75" style="position:absolute;margin-left:-14.35pt;margin-top:259.8pt;width:285.75pt;height:170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20EC4DE2">
          <v:shape id="_x0000_s2148" type="#_x0000_t75" style="position:absolute;margin-left:366.35pt;margin-top:257.6pt;width:333.8pt;height:195.4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7847CD53">
          <v:shape id="_x0000_i1245" type="#_x0000_t75" style="width:684pt;height:236.5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1EB9F864">
          <v:shape id="_x0000_s2146" type="#_x0000_t75" style="position:absolute;margin-left:328pt;margin-top:251.5pt;width:383.8pt;height:142.7pt;z-index:251742208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17F1FB06">
          <v:shape id="_x0000_s2147" type="#_x0000_t75" style="position:absolute;margin-left:-20.15pt;margin-top:245.9pt;width:291.1pt;height:180pt;z-index:251744256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5C7AA77D">
          <v:shape id="_x0000_i1244" type="#_x0000_t75" style="width:668.55pt;height:226.3pt">
            <v:imagedata r:id="rId31" o:title=""/>
          </v:shape>
        </w:pict>
      </w:r>
    </w:p>
    <w:p w14:paraId="642501DE" w14:textId="5A0B9CA6" w:rsidR="00153D61" w:rsidRDefault="00884AD8">
      <w:pPr>
        <w:jc w:val="left"/>
      </w:pPr>
      <w:r>
        <w:rPr>
          <w:noProof/>
        </w:rPr>
        <w:lastRenderedPageBreak/>
        <w:pict w14:anchorId="6EEA9742">
          <v:shape id="_x0000_s2145" type="#_x0000_t75" style="position:absolute;margin-left:316.95pt;margin-top:255.15pt;width:338.8pt;height:190.6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7B18BC0C">
          <v:shape id="_x0000_s2144" type="#_x0000_t75" style="position:absolute;margin-left:-45.3pt;margin-top:258.65pt;width:277.35pt;height:170.1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4AC09B1E">
          <v:shape id="_x0000_i1243" type="#_x0000_t75" style="width:714.85pt;height:241.7pt">
            <v:imagedata r:id="rId34" o:title=""/>
          </v:shape>
        </w:pict>
      </w:r>
    </w:p>
    <w:p w14:paraId="09ED84BC" w14:textId="52BEBCFF" w:rsidR="00153D61" w:rsidRDefault="00884AD8">
      <w:pPr>
        <w:jc w:val="left"/>
      </w:pPr>
      <w:r>
        <w:rPr>
          <w:noProof/>
        </w:rPr>
        <w:lastRenderedPageBreak/>
        <w:pict w14:anchorId="01EBEBB9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3058CF14">
          <v:shape id="_x0000_s2142" type="#_x0000_t75" style="position:absolute;margin-left:295.2pt;margin-top:255.15pt;width:414.1pt;height:148.9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60FD9CA0" w:rsidR="00153D61" w:rsidRDefault="00884AD8">
      <w:pPr>
        <w:jc w:val="left"/>
      </w:pPr>
      <w:r>
        <w:rPr>
          <w:noProof/>
        </w:rPr>
        <w:pict w14:anchorId="6156FB90">
          <v:shape id="_x0000_s2141" type="#_x0000_t75" style="position:absolute;margin-left:25.7pt;margin-top:1.65pt;width:182.4pt;height:179.7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2658ED05" w:rsidR="00256F95" w:rsidRDefault="00884AD8" w:rsidP="00256F95">
      <w:r>
        <w:rPr>
          <w:noProof/>
        </w:rPr>
        <w:pict w14:anchorId="375336A1">
          <v:shape id="_x0000_s2140" type="#_x0000_t75" style="position:absolute;left:0;text-align:left;margin-left:178.95pt;margin-top:175.55pt;width:345.65pt;height:191.55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3DE8C84C">
          <v:shape id="_x0000_i1242" type="#_x0000_t75" style="width:709.7pt;height:174.85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3E3ECC64" w:rsidR="00FB58BF" w:rsidRDefault="00884AD8" w:rsidP="00350B4F">
      <w:pPr>
        <w:ind w:left="-284"/>
        <w:jc w:val="left"/>
      </w:pPr>
      <w:r>
        <w:pict w14:anchorId="3EAE42A0">
          <v:shape id="_x0000_i1241" type="#_x0000_t75" style="width:756pt;height:329.1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7F5CFEBF" w:rsidR="00BE3335" w:rsidRDefault="00884AD8" w:rsidP="00BE3335">
      <w:pPr>
        <w:ind w:left="-709"/>
      </w:pPr>
      <w:r>
        <w:pict w14:anchorId="68A43A49">
          <v:shape id="_x0000_i1240" type="#_x0000_t75" style="width:761.15pt;height:318.8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38A9F924" w:rsidR="00BE3335" w:rsidRDefault="00884AD8" w:rsidP="0053681D">
      <w:pPr>
        <w:ind w:left="-567"/>
        <w:jc w:val="center"/>
      </w:pPr>
      <w:r>
        <w:pict w14:anchorId="0E785037">
          <v:shape id="_x0000_i1239" type="#_x0000_t75" style="width:10in;height:298.3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7336A388" w:rsidR="00DF1C95" w:rsidRDefault="00DF1C95" w:rsidP="00DF1C95">
      <w:pPr>
        <w:ind w:left="-567"/>
      </w:pPr>
      <w:r>
        <w:br w:type="page"/>
      </w:r>
      <w:r w:rsidR="00884AD8">
        <w:lastRenderedPageBreak/>
        <w:pict w14:anchorId="756D0A72">
          <v:shape id="_x0000_i1238" type="#_x0000_t75" style="width:766.3pt;height:102.85pt">
            <v:imagedata r:id="rId43" o:title=""/>
          </v:shape>
        </w:pict>
      </w:r>
    </w:p>
    <w:p w14:paraId="74646379" w14:textId="75E013FE" w:rsidR="00DF1C95" w:rsidRDefault="00884AD8" w:rsidP="00DF1C95">
      <w:pPr>
        <w:ind w:left="-567"/>
        <w:jc w:val="center"/>
      </w:pPr>
      <w:r>
        <w:pict w14:anchorId="6CF45EA7">
          <v:shape id="_x0000_i1237" type="#_x0000_t75" style="width:452.55pt;height:313.7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3D862B09" w:rsidR="00DF1C95" w:rsidRPr="00DF1C95" w:rsidRDefault="00884AD8" w:rsidP="00DF1C95">
      <w:pPr>
        <w:ind w:left="-851"/>
      </w:pPr>
      <w:r>
        <w:pict w14:anchorId="7D80493A">
          <v:shape id="_x0000_i1236" type="#_x0000_t75" style="width:11in;height:4in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7F6707F1" w:rsidR="00DF1C95" w:rsidRDefault="00884AD8" w:rsidP="00DF1C95">
      <w:pPr>
        <w:ind w:left="-851"/>
      </w:pPr>
      <w:r>
        <w:pict w14:anchorId="250D0434">
          <v:shape id="_x0000_i1235" type="#_x0000_t75" style="width:766.3pt;height:4in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3F999790" w:rsidR="00AF6619" w:rsidRDefault="00884AD8" w:rsidP="00DF1C95">
      <w:pPr>
        <w:ind w:left="-851"/>
      </w:pPr>
      <w:r>
        <w:pict w14:anchorId="16290B0C">
          <v:shape id="_x0000_i1234" type="#_x0000_t75" style="width:776.55pt;height:4in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00BFC4B9" w:rsidR="00DF1C95" w:rsidRDefault="00884AD8" w:rsidP="00254C25">
      <w:pPr>
        <w:ind w:left="-709"/>
      </w:pPr>
      <w:r>
        <w:pict w14:anchorId="64287FE8">
          <v:shape id="_x0000_i1233" type="#_x0000_t75" style="width:756pt;height:4in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0003EBAB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E24FD1" w:rsidRPr="00E24FD1">
                            <w:rPr>
                              <w:b/>
                              <w:bCs/>
                            </w:rPr>
                            <w:t>31 de marzo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0003EBAB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E24FD1" w:rsidRPr="00E24FD1">
                      <w:rPr>
                        <w:b/>
                        <w:bCs/>
                      </w:rPr>
                      <w:t>31 de marzo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63657AD0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E24FD1" w:rsidRPr="00E24FD1">
                            <w:rPr>
                              <w:b/>
                              <w:bCs/>
                            </w:rPr>
                            <w:t>31 de marzo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63657AD0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E24FD1" w:rsidRPr="00E24FD1">
                      <w:rPr>
                        <w:b/>
                        <w:bCs/>
                      </w:rPr>
                      <w:t>31 de marzo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84AD8"/>
    <w:rsid w:val="008C1C9C"/>
    <w:rsid w:val="008D2848"/>
    <w:rsid w:val="008E2545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B5750"/>
    <w:rsid w:val="00ED146C"/>
    <w:rsid w:val="00F51B30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1</TotalTime>
  <Pages>30</Pages>
  <Words>1643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4</cp:revision>
  <cp:lastPrinted>2025-04-23T19:12:00Z</cp:lastPrinted>
  <dcterms:created xsi:type="dcterms:W3CDTF">2025-04-23T19:11:00Z</dcterms:created>
  <dcterms:modified xsi:type="dcterms:W3CDTF">2025-04-23T19:12:00Z</dcterms:modified>
</cp:coreProperties>
</file>