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0B56F87B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40C797BA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FE04FE">
                              <w:t>30 de abril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40C797BA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FE04FE">
                        <w:t>30 de abril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0AD0E7BD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37F7E16F" w:rsidR="00E951AE" w:rsidRDefault="00DD6872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1DAE04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5" type="#_x0000_t75" style="width:742.5pt;height:291pt">
            <v:imagedata r:id="rId16" o:title=""/>
          </v:shape>
        </w:pict>
      </w:r>
    </w:p>
    <w:p w14:paraId="4C2EB1A0" w14:textId="00F46C77" w:rsidR="009C01B1" w:rsidRDefault="00DD6872" w:rsidP="009C01B1">
      <w:pPr>
        <w:jc w:val="center"/>
      </w:pPr>
      <w:r>
        <w:lastRenderedPageBreak/>
        <w:pict w14:anchorId="4B7C772A">
          <v:shape id="_x0000_i1204" type="#_x0000_t75" style="width:351.75pt;height:202.5pt">
            <v:imagedata r:id="rId17" o:title=""/>
          </v:shape>
        </w:pict>
      </w:r>
    </w:p>
    <w:p w14:paraId="542B6D4D" w14:textId="309385A2" w:rsidR="009C01B1" w:rsidRDefault="00DD6872">
      <w:r>
        <w:rPr>
          <w:noProof/>
        </w:rPr>
        <w:pict w14:anchorId="38B5C6AC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04032BC4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43BA3AA8" w:rsidR="009C01B1" w:rsidRDefault="00DD6872" w:rsidP="009C01B1">
      <w:pPr>
        <w:ind w:left="-1134"/>
      </w:pPr>
      <w:r>
        <w:lastRenderedPageBreak/>
        <w:pict w14:anchorId="32C17BE1">
          <v:shape id="_x0000_i1203" type="#_x0000_t75" style="width:792.75pt;height:198.75pt">
            <v:imagedata r:id="rId20" o:title=""/>
          </v:shape>
        </w:pict>
      </w:r>
      <w:r>
        <w:rPr>
          <w:noProof/>
        </w:rPr>
        <w:pict w14:anchorId="082EA385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415AD857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4086A246" w:rsidR="009C01B1" w:rsidRDefault="00DD6872" w:rsidP="002D6254">
      <w:pPr>
        <w:ind w:left="-142"/>
      </w:pPr>
      <w:r>
        <w:rPr>
          <w:noProof/>
        </w:rPr>
        <w:lastRenderedPageBreak/>
        <w:pict w14:anchorId="0435B05D">
          <v:shape id="_x0000_s2151" type="#_x0000_t75" style="position:absolute;left:0;text-align:left;margin-left:-22.8pt;margin-top:265.65pt;width:280.8pt;height:187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793C301F">
          <v:shape id="_x0000_s2150" type="#_x0000_t75" style="position:absolute;left:0;text-align:left;margin-left:379.7pt;margin-top:267.9pt;width:303.45pt;height:183.7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2D195961">
          <v:shape id="_x0000_i1202" type="#_x0000_t75" style="width:726pt;height:247.5pt">
            <v:imagedata r:id="rId25" o:title=""/>
          </v:shape>
        </w:pict>
      </w:r>
    </w:p>
    <w:p w14:paraId="56717B40" w14:textId="422AAA44" w:rsidR="00AD3D10" w:rsidRDefault="00DD6872">
      <w:pPr>
        <w:jc w:val="left"/>
      </w:pPr>
      <w:r>
        <w:rPr>
          <w:noProof/>
        </w:rPr>
        <w:lastRenderedPageBreak/>
        <w:pict w14:anchorId="543232E2">
          <v:shape id="_x0000_s2149" type="#_x0000_t75" style="position:absolute;margin-left:-14.35pt;margin-top:259.8pt;width:285.75pt;height:170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0FA2918B">
          <v:shape id="_x0000_s2148" type="#_x0000_t75" style="position:absolute;margin-left:366.35pt;margin-top:257.6pt;width:333.8pt;height:195.4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227373B5">
          <v:shape id="_x0000_i1201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06142378">
          <v:shape id="_x0000_s2147" type="#_x0000_t75" style="position:absolute;margin-left:328pt;margin-top:251.5pt;width:383.8pt;height:142.7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56AD914D">
          <v:shape id="_x0000_s2146" type="#_x0000_t75" style="position:absolute;margin-left:-20.15pt;margin-top:245.9pt;width:291.1pt;height:180pt;z-index:251742208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26D493FE">
          <v:shape id="_x0000_i1200" type="#_x0000_t75" style="width:670.5pt;height:225.75pt">
            <v:imagedata r:id="rId31" o:title=""/>
          </v:shape>
        </w:pict>
      </w:r>
    </w:p>
    <w:p w14:paraId="642501DE" w14:textId="043111E5" w:rsidR="00153D61" w:rsidRDefault="00DD6872">
      <w:pPr>
        <w:jc w:val="left"/>
      </w:pPr>
      <w:r>
        <w:rPr>
          <w:noProof/>
        </w:rPr>
        <w:lastRenderedPageBreak/>
        <w:pict w14:anchorId="3851FCBF">
          <v:shape id="_x0000_s2145" type="#_x0000_t75" style="position:absolute;margin-left:316.95pt;margin-top:255.15pt;width:338.8pt;height:190.6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1A700C3B">
          <v:shape id="_x0000_s2144" type="#_x0000_t75" style="position:absolute;margin-left:-45.3pt;margin-top:258.65pt;width:277.35pt;height:170.1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1AAD44B2">
          <v:shape id="_x0000_i1199" type="#_x0000_t75" style="width:714pt;height:240pt">
            <v:imagedata r:id="rId34" o:title=""/>
          </v:shape>
        </w:pict>
      </w:r>
    </w:p>
    <w:p w14:paraId="09ED84BC" w14:textId="2D93B3E5" w:rsidR="00153D61" w:rsidRDefault="00DD6872">
      <w:pPr>
        <w:jc w:val="left"/>
      </w:pPr>
      <w:r>
        <w:rPr>
          <w:noProof/>
        </w:rPr>
        <w:lastRenderedPageBreak/>
        <w:pict w14:anchorId="0DBD2DD3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679BED08">
          <v:shape id="_x0000_s2142" type="#_x0000_t75" style="position:absolute;margin-left:295.2pt;margin-top:255.15pt;width:414.1pt;height:148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361D6444" w:rsidR="00153D61" w:rsidRDefault="00DD6872">
      <w:pPr>
        <w:jc w:val="left"/>
      </w:pPr>
      <w:r>
        <w:rPr>
          <w:noProof/>
        </w:rPr>
        <w:pict w14:anchorId="00D9945D">
          <v:shape id="_x0000_s2141" type="#_x0000_t75" style="position:absolute;margin-left:25.7pt;margin-top:1.65pt;width:182.4pt;height:179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0694666B" w:rsidR="00256F95" w:rsidRDefault="00DD6872" w:rsidP="00256F95">
      <w:r>
        <w:rPr>
          <w:noProof/>
        </w:rPr>
        <w:pict w14:anchorId="73C18DC1">
          <v:shape id="_x0000_s2140" type="#_x0000_t75" style="position:absolute;left:0;text-align:left;margin-left:178.95pt;margin-top:175.55pt;width:345.65pt;height:191.55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779E14E4">
          <v:shape id="_x0000_i1198" type="#_x0000_t75" style="width:711pt;height:173.25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6E65A968" w:rsidR="00FB58BF" w:rsidRDefault="00DD6872" w:rsidP="00350B4F">
      <w:pPr>
        <w:ind w:left="-284"/>
        <w:jc w:val="left"/>
      </w:pPr>
      <w:r>
        <w:pict w14:anchorId="54F5A271">
          <v:shape id="_x0000_i119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151AC4C8" w:rsidR="00BE3335" w:rsidRDefault="00DD6872" w:rsidP="00BE3335">
      <w:pPr>
        <w:ind w:left="-709"/>
      </w:pPr>
      <w:r>
        <w:pict w14:anchorId="09622464">
          <v:shape id="_x0000_i119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2202ECDD" w:rsidR="00BE3335" w:rsidRDefault="00DD6872" w:rsidP="0053681D">
      <w:pPr>
        <w:ind w:left="-567"/>
        <w:jc w:val="center"/>
      </w:pPr>
      <w:r>
        <w:pict w14:anchorId="4AB1CC99">
          <v:shape id="_x0000_i119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4ECFB3C7" w:rsidR="00DF1C95" w:rsidRDefault="00DF1C95" w:rsidP="00DF1C95">
      <w:pPr>
        <w:ind w:left="-567"/>
      </w:pPr>
      <w:r>
        <w:br w:type="page"/>
      </w:r>
      <w:r w:rsidR="00DD6872">
        <w:lastRenderedPageBreak/>
        <w:pict w14:anchorId="0EB848DB">
          <v:shape id="_x0000_i1194" type="#_x0000_t75" style="width:765pt;height:101.25pt">
            <v:imagedata r:id="rId43" o:title=""/>
          </v:shape>
        </w:pict>
      </w:r>
    </w:p>
    <w:p w14:paraId="74646379" w14:textId="4EB6B515" w:rsidR="00DF1C95" w:rsidRDefault="00DD6872" w:rsidP="00DF1C95">
      <w:pPr>
        <w:ind w:left="-567"/>
        <w:jc w:val="center"/>
      </w:pPr>
      <w:r>
        <w:pict w14:anchorId="3A6EFB97">
          <v:shape id="_x0000_i119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5988F61F" w:rsidR="00DF1C95" w:rsidRPr="00DF1C95" w:rsidRDefault="00DD6872" w:rsidP="00DF1C95">
      <w:pPr>
        <w:ind w:left="-851"/>
      </w:pPr>
      <w:r>
        <w:pict w14:anchorId="6A585385">
          <v:shape id="_x0000_i119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7A1AD1E8" w:rsidR="00DF1C95" w:rsidRDefault="00DD6872" w:rsidP="00DF1C95">
      <w:pPr>
        <w:ind w:left="-851"/>
      </w:pPr>
      <w:r>
        <w:pict w14:anchorId="425CB865">
          <v:shape id="_x0000_i119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28DBA373" w:rsidR="00AF6619" w:rsidRDefault="00DD6872" w:rsidP="00DF1C95">
      <w:pPr>
        <w:ind w:left="-851"/>
      </w:pPr>
      <w:r>
        <w:pict w14:anchorId="3C2D1717">
          <v:shape id="_x0000_i119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54A1D9DC" w:rsidR="00DF1C95" w:rsidRDefault="00DD6872" w:rsidP="00254C25">
      <w:pPr>
        <w:ind w:left="-709"/>
      </w:pPr>
      <w:r>
        <w:pict w14:anchorId="32CF4549">
          <v:shape id="_x0000_i118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72DEBE2C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FE04FE" w:rsidRPr="00FE04FE">
                            <w:rPr>
                              <w:b/>
                              <w:bCs/>
                            </w:rPr>
                            <w:t>30 de abril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72DEBE2C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FE04FE" w:rsidRPr="00FE04FE">
                      <w:rPr>
                        <w:b/>
                        <w:bCs/>
                      </w:rPr>
                      <w:t>30 de abril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45A11DEE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FE04FE" w:rsidRPr="00FE04FE">
                            <w:rPr>
                              <w:b/>
                              <w:bCs/>
                            </w:rPr>
                            <w:t>30 de abril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45A11DEE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FE04FE" w:rsidRPr="00FE04FE">
                      <w:rPr>
                        <w:b/>
                        <w:bCs/>
                      </w:rPr>
                      <w:t>30 de abril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3334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28E9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76A2D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D6872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04FE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41</TotalTime>
  <Pages>30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2025-05-12T10:13:00Z</dcterms:created>
  <dcterms:modified xsi:type="dcterms:W3CDTF">2025-05-12T10:13:00Z</dcterms:modified>
</cp:coreProperties>
</file>