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475D8CE7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271AE846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6C0FD3">
                              <w:t>31 de mayo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271AE846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6C0FD3">
                        <w:t>31 de mayo de 2025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70CEC4B7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1B494885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0D411B0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3951A02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2FC9BF9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4A5EE0AD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486DEBE5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567BB9C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111C31D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6B487E2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748EEE86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7AE8F41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1357028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1E479158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182D034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02B60CD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35C2633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416B064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3C80A5C8" w:rsidR="00E951AE" w:rsidRDefault="00474056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0DDEE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5" type="#_x0000_t75" style="width:742.5pt;height:291pt">
            <v:imagedata r:id="rId16" o:title=""/>
          </v:shape>
        </w:pict>
      </w:r>
    </w:p>
    <w:p w14:paraId="4C2EB1A0" w14:textId="2D2D42C6" w:rsidR="009C01B1" w:rsidRDefault="00474056" w:rsidP="009C01B1">
      <w:pPr>
        <w:jc w:val="center"/>
      </w:pPr>
      <w:r>
        <w:lastRenderedPageBreak/>
        <w:pict w14:anchorId="160DDEE9">
          <v:shape id="_x0000_i1204" type="#_x0000_t75" style="width:351.75pt;height:202.5pt">
            <v:imagedata r:id="rId17" o:title=""/>
          </v:shape>
        </w:pict>
      </w:r>
    </w:p>
    <w:p w14:paraId="542B6D4D" w14:textId="4689EA70" w:rsidR="009C01B1" w:rsidRDefault="00474056">
      <w:r>
        <w:rPr>
          <w:noProof/>
        </w:rPr>
        <w:pict w14:anchorId="36506D9D">
          <v:shape id="_x0000_s2155" type="#_x0000_t75" style="position:absolute;left:0;text-align:left;margin-left:358.95pt;margin-top:22.65pt;width:352.15pt;height:173.6pt;z-index:25176064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169CE0F5">
          <v:shape id="_x0000_s2154" type="#_x0000_t75" style="position:absolute;left:0;text-align:left;margin-left:-23.55pt;margin-top:22.65pt;width:362.35pt;height:177.15pt;z-index:251758592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lastRenderedPageBreak/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47992164" w:rsidR="009C01B1" w:rsidRDefault="00474056" w:rsidP="009C01B1">
      <w:pPr>
        <w:ind w:left="-1134"/>
      </w:pPr>
      <w:r>
        <w:lastRenderedPageBreak/>
        <w:pict w14:anchorId="720F14AD">
          <v:shape id="_x0000_i1203" type="#_x0000_t75" style="width:792.75pt;height:198.75pt">
            <v:imagedata r:id="rId20" o:title=""/>
          </v:shape>
        </w:pict>
      </w:r>
      <w:r>
        <w:rPr>
          <w:noProof/>
        </w:rPr>
        <w:pict w14:anchorId="16770FEB">
          <v:shape id="_x0000_s2153" type="#_x0000_t75" style="position:absolute;left:0;text-align:left;margin-left:332.7pt;margin-top:251.35pt;width:353.7pt;height:199.6pt;z-index:251756544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17628863">
          <v:shape id="_x0000_s2152" type="#_x0000_t75" style="position:absolute;left:0;text-align:left;margin-left:-55.8pt;margin-top:228.4pt;width:384.9pt;height:215.5pt;z-index:251754496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16AF04B9" w:rsidR="009C01B1" w:rsidRDefault="00474056" w:rsidP="002D6254">
      <w:pPr>
        <w:ind w:left="-142"/>
      </w:pPr>
      <w:r>
        <w:rPr>
          <w:noProof/>
        </w:rPr>
        <w:lastRenderedPageBreak/>
        <w:pict w14:anchorId="3F1F70A4">
          <v:shape id="_x0000_s2151" type="#_x0000_t75" style="position:absolute;left:0;text-align:left;margin-left:-22.8pt;margin-top:265.65pt;width:280.8pt;height:187.3pt;z-index:251752448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71BB44F3">
          <v:shape id="_x0000_s2150" type="#_x0000_t75" style="position:absolute;left:0;text-align:left;margin-left:379.7pt;margin-top:267.9pt;width:303.45pt;height:183.75pt;z-index:251750400;mso-position-horizontal-relative:text;mso-position-vertical-relative:text;mso-width-relative:page;mso-height-relative:page">
            <v:imagedata r:id="rId24" o:title=""/>
            <w10:wrap type="square"/>
          </v:shape>
        </w:pict>
      </w:r>
      <w:r>
        <w:pict w14:anchorId="12851623">
          <v:shape id="_x0000_i1202" type="#_x0000_t75" style="width:726pt;height:247.5pt">
            <v:imagedata r:id="rId25" o:title=""/>
          </v:shape>
        </w:pict>
      </w:r>
    </w:p>
    <w:p w14:paraId="56717B40" w14:textId="2E470FFB" w:rsidR="00AD3D10" w:rsidRDefault="00474056">
      <w:pPr>
        <w:jc w:val="left"/>
      </w:pPr>
      <w:r>
        <w:rPr>
          <w:noProof/>
        </w:rPr>
        <w:lastRenderedPageBreak/>
        <w:pict w14:anchorId="05DFE3D2">
          <v:shape id="_x0000_s2149" type="#_x0000_t75" style="position:absolute;margin-left:-14.35pt;margin-top:259.8pt;width:285.75pt;height:170.15pt;z-index:251748352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6F73EA3B">
          <v:shape id="_x0000_s2148" type="#_x0000_t75" style="position:absolute;margin-left:366.35pt;margin-top:257.6pt;width:333.8pt;height:195.4pt;z-index:251746304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pict w14:anchorId="53D85BD0">
          <v:shape id="_x0000_i1201" type="#_x0000_t75" style="width:685.5pt;height:235.5pt">
            <v:imagedata r:id="rId28" o:title=""/>
          </v:shape>
        </w:pict>
      </w:r>
      <w:r w:rsidR="002713D9">
        <w:br w:type="page"/>
      </w:r>
      <w:r>
        <w:rPr>
          <w:noProof/>
        </w:rPr>
        <w:lastRenderedPageBreak/>
        <w:pict w14:anchorId="67E9AB4F">
          <v:shape id="_x0000_s2147" type="#_x0000_t75" style="position:absolute;margin-left:328pt;margin-top:251.5pt;width:383.8pt;height:142.7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rPr>
          <w:noProof/>
        </w:rPr>
        <w:pict w14:anchorId="265287EB">
          <v:shape id="_x0000_s2146" type="#_x0000_t75" style="position:absolute;margin-left:-20.15pt;margin-top:245.9pt;width:291.1pt;height:180pt;z-index:251742208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51919D80">
          <v:shape id="_x0000_i1200" type="#_x0000_t75" style="width:670.5pt;height:225.75pt">
            <v:imagedata r:id="rId31" o:title=""/>
          </v:shape>
        </w:pict>
      </w:r>
    </w:p>
    <w:p w14:paraId="642501DE" w14:textId="7FE2C20D" w:rsidR="00153D61" w:rsidRDefault="00474056">
      <w:pPr>
        <w:jc w:val="left"/>
      </w:pPr>
      <w:r>
        <w:rPr>
          <w:noProof/>
        </w:rPr>
        <w:lastRenderedPageBreak/>
        <w:pict w14:anchorId="068BAF12">
          <v:shape id="_x0000_s2145" type="#_x0000_t75" style="position:absolute;margin-left:316.95pt;margin-top:255.15pt;width:338.8pt;height:190.6pt;z-index:251740160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6E25CC39">
          <v:shape id="_x0000_s2144" type="#_x0000_t75" style="position:absolute;margin-left:-45.3pt;margin-top:258.65pt;width:277.35pt;height:170.15pt;z-index:251738112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pict w14:anchorId="245C3179">
          <v:shape id="_x0000_i1199" type="#_x0000_t75" style="width:714pt;height:240pt">
            <v:imagedata r:id="rId34" o:title=""/>
          </v:shape>
        </w:pict>
      </w:r>
    </w:p>
    <w:p w14:paraId="09ED84BC" w14:textId="351C3E49" w:rsidR="00153D61" w:rsidRDefault="00474056">
      <w:pPr>
        <w:jc w:val="left"/>
      </w:pPr>
      <w:r>
        <w:rPr>
          <w:noProof/>
        </w:rPr>
        <w:lastRenderedPageBreak/>
        <w:pict w14:anchorId="4B707A9A">
          <v:shape id="_x0000_s2143" type="#_x0000_t75" style="position:absolute;margin-left:-.3pt;margin-top:.4pt;width:714.9pt;height:230.5pt;z-index:251736064;mso-position-horizontal:absolute;mso-position-horizontal-relative:text;mso-position-vertical:absolute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06FA151F">
          <v:shape id="_x0000_s2142" type="#_x0000_t75" style="position:absolute;margin-left:295.2pt;margin-top:255.15pt;width:414.1pt;height:148.95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</w:p>
    <w:p w14:paraId="2C252392" w14:textId="65E1B1E4" w:rsidR="00153D61" w:rsidRDefault="00474056">
      <w:pPr>
        <w:jc w:val="left"/>
      </w:pPr>
      <w:r>
        <w:rPr>
          <w:noProof/>
        </w:rPr>
        <w:pict w14:anchorId="1B1092F0">
          <v:shape id="_x0000_s2141" type="#_x0000_t75" style="position:absolute;margin-left:25.7pt;margin-top:1.65pt;width:182.4pt;height:179.7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74CE970B" w14:textId="224BDCA4" w:rsidR="00335075" w:rsidRPr="003207B8" w:rsidRDefault="00153D61" w:rsidP="0013338B">
      <w:pPr>
        <w:jc w:val="left"/>
      </w:pPr>
      <w:r>
        <w:br w:type="page"/>
      </w:r>
      <w:r w:rsidR="00335075" w:rsidRPr="0013338B">
        <w:rPr>
          <w:color w:val="FFFFFF" w:themeColor="background1"/>
        </w:rP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1922AEC5" w14:textId="18EB153E" w:rsidR="00256F95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5F1CC6D" w14:textId="1F16B286" w:rsidR="00256F95" w:rsidRDefault="00474056" w:rsidP="00256F95">
      <w:r>
        <w:rPr>
          <w:noProof/>
        </w:rPr>
        <w:pict w14:anchorId="1AC015FD">
          <v:shape id="_x0000_s2140" type="#_x0000_t75" style="position:absolute;left:0;text-align:left;margin-left:178.95pt;margin-top:175.55pt;width:345.65pt;height:191.55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pict w14:anchorId="6C4B4804">
          <v:shape id="_x0000_i1198" type="#_x0000_t75" style="width:711pt;height:173.25pt">
            <v:imagedata r:id="rId39" o:title=""/>
          </v:shape>
        </w:pict>
      </w:r>
    </w:p>
    <w:p w14:paraId="578928BE" w14:textId="06B6BBA4" w:rsidR="00335075" w:rsidRDefault="00335075" w:rsidP="00335075"/>
    <w:p w14:paraId="4AF677EC" w14:textId="351E078C" w:rsidR="00335075" w:rsidRPr="00335075" w:rsidRDefault="00335075" w:rsidP="00335075"/>
    <w:p w14:paraId="79A1C310" w14:textId="0E5BB8D3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4D7F5023" w:rsidR="00FB58BF" w:rsidRDefault="00474056" w:rsidP="00350B4F">
      <w:pPr>
        <w:ind w:left="-284"/>
        <w:jc w:val="left"/>
      </w:pPr>
      <w:r>
        <w:pict w14:anchorId="604EE3A0">
          <v:shape id="_x0000_i1197" type="#_x0000_t75" style="width:738.75pt;height:327.7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13E6DD9F" w:rsidR="00BE3335" w:rsidRDefault="00474056" w:rsidP="00BE3335">
      <w:pPr>
        <w:ind w:left="-709"/>
      </w:pPr>
      <w:r>
        <w:pict w14:anchorId="032DECEC">
          <v:shape id="_x0000_i1196" type="#_x0000_t75" style="width:759pt;height:321.7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14C69DC1" w:rsidR="00BE3335" w:rsidRDefault="00474056" w:rsidP="0053681D">
      <w:pPr>
        <w:ind w:left="-567"/>
        <w:jc w:val="center"/>
      </w:pPr>
      <w:r>
        <w:pict w14:anchorId="75CB569C">
          <v:shape id="_x0000_i1195" type="#_x0000_t75" style="width:10in;height:299.2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7E2A2FED" w:rsidR="00DF1C95" w:rsidRDefault="00DF1C95" w:rsidP="00DF1C95">
      <w:pPr>
        <w:ind w:left="-567"/>
      </w:pPr>
      <w:r>
        <w:br w:type="page"/>
      </w:r>
      <w:r w:rsidR="00474056">
        <w:lastRenderedPageBreak/>
        <w:pict w14:anchorId="73938A36">
          <v:shape id="_x0000_i1194" type="#_x0000_t75" style="width:765pt;height:101.25pt">
            <v:imagedata r:id="rId43" o:title=""/>
          </v:shape>
        </w:pict>
      </w:r>
    </w:p>
    <w:p w14:paraId="74646379" w14:textId="03F0EDBB" w:rsidR="00DF1C95" w:rsidRDefault="00474056" w:rsidP="00DF1C95">
      <w:pPr>
        <w:ind w:left="-567"/>
        <w:jc w:val="center"/>
      </w:pPr>
      <w:r>
        <w:pict w14:anchorId="3641589A">
          <v:shape id="_x0000_i1193" type="#_x0000_t75" style="width:453pt;height:314.2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360737AD" w:rsidR="00DF1C95" w:rsidRPr="00DF1C95" w:rsidRDefault="00474056" w:rsidP="00DF1C95">
      <w:pPr>
        <w:ind w:left="-851"/>
      </w:pPr>
      <w:r>
        <w:pict w14:anchorId="5EF9F3B4">
          <v:shape id="_x0000_i1192" type="#_x0000_t75" style="width:769.5pt;height:286.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561D7DA5" w:rsidR="00DF1C95" w:rsidRDefault="00474056" w:rsidP="00DF1C95">
      <w:pPr>
        <w:ind w:left="-851"/>
      </w:pPr>
      <w:r>
        <w:pict w14:anchorId="36EDA69C">
          <v:shape id="_x0000_i1191" type="#_x0000_t75" style="width:767.25pt;height:290.2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5F8F6D75" w:rsidR="00AF6619" w:rsidRDefault="00474056" w:rsidP="00DF1C95">
      <w:pPr>
        <w:ind w:left="-851"/>
      </w:pPr>
      <w:r>
        <w:pict w14:anchorId="4BAA4E6C">
          <v:shape id="_x0000_i1190" type="#_x0000_t75" style="width:775.5pt;height:290.2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6B189319" w:rsidR="00DF1C95" w:rsidRDefault="00474056" w:rsidP="00254C25">
      <w:pPr>
        <w:ind w:left="-709"/>
      </w:pPr>
      <w:r>
        <w:pict w14:anchorId="1CBBC8F1">
          <v:shape id="_x0000_i1189" type="#_x0000_t75" style="width:757.5pt;height:288.75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A+lzcP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5D0C2DEA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6C0FD3" w:rsidRPr="006C0FD3">
                            <w:rPr>
                              <w:b/>
                              <w:bCs/>
                            </w:rPr>
                            <w:t>31 de mayo de 2025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5D0C2DEA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6C0FD3" w:rsidRPr="006C0FD3">
                      <w:rPr>
                        <w:b/>
                        <w:bCs/>
                      </w:rPr>
                      <w:t>31 de mayo de 2025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6FA8B4B2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6C0FD3" w:rsidRPr="006C0FD3">
                            <w:rPr>
                              <w:b/>
                              <w:bCs/>
                            </w:rPr>
                            <w:t>31 de mayo de 2025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6FA8B4B2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6C0FD3" w:rsidRPr="006C0FD3">
                      <w:rPr>
                        <w:b/>
                        <w:bCs/>
                      </w:rPr>
                      <w:t>31 de mayo de 2025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35784"/>
    <w:rsid w:val="00073EE9"/>
    <w:rsid w:val="00074DE7"/>
    <w:rsid w:val="0008767B"/>
    <w:rsid w:val="000954A4"/>
    <w:rsid w:val="000B037A"/>
    <w:rsid w:val="000D256F"/>
    <w:rsid w:val="000E5DF2"/>
    <w:rsid w:val="0010673F"/>
    <w:rsid w:val="001312ED"/>
    <w:rsid w:val="0013338B"/>
    <w:rsid w:val="00153D61"/>
    <w:rsid w:val="001635AF"/>
    <w:rsid w:val="00193E3C"/>
    <w:rsid w:val="00195E7F"/>
    <w:rsid w:val="001A0D8B"/>
    <w:rsid w:val="001A78BE"/>
    <w:rsid w:val="001B3809"/>
    <w:rsid w:val="001B5479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05A38"/>
    <w:rsid w:val="00313441"/>
    <w:rsid w:val="0031408F"/>
    <w:rsid w:val="00325033"/>
    <w:rsid w:val="00335075"/>
    <w:rsid w:val="00350B4F"/>
    <w:rsid w:val="00352DCD"/>
    <w:rsid w:val="00367DF6"/>
    <w:rsid w:val="00396437"/>
    <w:rsid w:val="003A3ED5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276E7"/>
    <w:rsid w:val="00432F31"/>
    <w:rsid w:val="004371F3"/>
    <w:rsid w:val="004443B3"/>
    <w:rsid w:val="00467FD0"/>
    <w:rsid w:val="00474056"/>
    <w:rsid w:val="004A1615"/>
    <w:rsid w:val="004B4519"/>
    <w:rsid w:val="004D442D"/>
    <w:rsid w:val="004E17CC"/>
    <w:rsid w:val="0050515B"/>
    <w:rsid w:val="00507245"/>
    <w:rsid w:val="00513D07"/>
    <w:rsid w:val="00526764"/>
    <w:rsid w:val="0053681D"/>
    <w:rsid w:val="00590744"/>
    <w:rsid w:val="005A46B2"/>
    <w:rsid w:val="005B0D56"/>
    <w:rsid w:val="005C5E7B"/>
    <w:rsid w:val="005D0AF2"/>
    <w:rsid w:val="005D0CB5"/>
    <w:rsid w:val="0061480A"/>
    <w:rsid w:val="0063399B"/>
    <w:rsid w:val="00635090"/>
    <w:rsid w:val="00643873"/>
    <w:rsid w:val="006707F7"/>
    <w:rsid w:val="0067387D"/>
    <w:rsid w:val="006A358F"/>
    <w:rsid w:val="006C0FD3"/>
    <w:rsid w:val="006F6262"/>
    <w:rsid w:val="00715124"/>
    <w:rsid w:val="00721DB9"/>
    <w:rsid w:val="0072223E"/>
    <w:rsid w:val="00727C34"/>
    <w:rsid w:val="00743EAA"/>
    <w:rsid w:val="0075469E"/>
    <w:rsid w:val="00786E54"/>
    <w:rsid w:val="00792D6D"/>
    <w:rsid w:val="007B07AB"/>
    <w:rsid w:val="007B55CC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06AD0"/>
    <w:rsid w:val="0093028B"/>
    <w:rsid w:val="00960993"/>
    <w:rsid w:val="009646BD"/>
    <w:rsid w:val="009B031B"/>
    <w:rsid w:val="009B6F63"/>
    <w:rsid w:val="009C01B1"/>
    <w:rsid w:val="00A00433"/>
    <w:rsid w:val="00A12C25"/>
    <w:rsid w:val="00A153EC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76C09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4475"/>
    <w:rsid w:val="00D7649A"/>
    <w:rsid w:val="00D76E0A"/>
    <w:rsid w:val="00D856A0"/>
    <w:rsid w:val="00DC379C"/>
    <w:rsid w:val="00DD3E11"/>
    <w:rsid w:val="00DE5C69"/>
    <w:rsid w:val="00DF1C95"/>
    <w:rsid w:val="00DF21CD"/>
    <w:rsid w:val="00DF44A1"/>
    <w:rsid w:val="00E24FD1"/>
    <w:rsid w:val="00E261B5"/>
    <w:rsid w:val="00E56E92"/>
    <w:rsid w:val="00E632F6"/>
    <w:rsid w:val="00E767A1"/>
    <w:rsid w:val="00E85598"/>
    <w:rsid w:val="00E85AFB"/>
    <w:rsid w:val="00E91A38"/>
    <w:rsid w:val="00E951AE"/>
    <w:rsid w:val="00E9767C"/>
    <w:rsid w:val="00ED146C"/>
    <w:rsid w:val="00F51B30"/>
    <w:rsid w:val="00F62D49"/>
    <w:rsid w:val="00F97A84"/>
    <w:rsid w:val="00FA0E81"/>
    <w:rsid w:val="00FA340E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6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</Template>
  <TotalTime>11</TotalTime>
  <Pages>30</Pages>
  <Words>1643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José Miguel Ayora López</cp:lastModifiedBy>
  <cp:revision>3</cp:revision>
  <cp:lastPrinted>2023-07-25T07:27:00Z</cp:lastPrinted>
  <dcterms:created xsi:type="dcterms:W3CDTF">2025-06-02T11:17:00Z</dcterms:created>
  <dcterms:modified xsi:type="dcterms:W3CDTF">2025-06-02T11:18:00Z</dcterms:modified>
</cp:coreProperties>
</file>