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571DD066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165C2A65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5639C3">
                              <w:t>30 de junio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165C2A65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5639C3">
                        <w:t>30 de junio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261A3988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6E314F5B" w:rsidR="00E951AE" w:rsidRDefault="00AF0A7B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714138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743pt;height:291pt">
            <v:imagedata r:id="rId16" o:title=""/>
          </v:shape>
        </w:pict>
      </w:r>
    </w:p>
    <w:p w14:paraId="4C2EB1A0" w14:textId="4EB4831F" w:rsidR="009C01B1" w:rsidRDefault="00AF0A7B" w:rsidP="009C01B1">
      <w:pPr>
        <w:jc w:val="center"/>
      </w:pPr>
      <w:r>
        <w:lastRenderedPageBreak/>
        <w:pict w14:anchorId="5EF3EC13">
          <v:shape id="_x0000_i1204" type="#_x0000_t75" style="width:351.5pt;height:202.5pt">
            <v:imagedata r:id="rId17" o:title=""/>
          </v:shape>
        </w:pict>
      </w:r>
    </w:p>
    <w:p w14:paraId="542B6D4D" w14:textId="4E977A61" w:rsidR="009C01B1" w:rsidRDefault="00AF0A7B">
      <w:r>
        <w:rPr>
          <w:noProof/>
        </w:rPr>
        <w:pict w14:anchorId="017DB50E">
          <v:shape id="_x0000_s2155" type="#_x0000_t75" style="position:absolute;left:0;text-align:left;margin-left:358.95pt;margin-top:22.65pt;width:234.95pt;height:113.8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1E2B7D34">
          <v:shape id="_x0000_s2154" type="#_x0000_t75" style="position:absolute;left:0;text-align:left;margin-left:-23.55pt;margin-top:22.65pt;width:241.7pt;height:115.8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2CF7999A" w14:textId="77777777" w:rsidR="00DB2F69" w:rsidRDefault="00DB2F69" w:rsidP="009C01B1">
      <w:pPr>
        <w:pStyle w:val="NCapitulo"/>
        <w:ind w:left="720"/>
      </w:pPr>
    </w:p>
    <w:p w14:paraId="08002577" w14:textId="78BAAFCF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6C8BBFBF" w:rsidR="009C01B1" w:rsidRDefault="00AF0A7B" w:rsidP="009C01B1">
      <w:pPr>
        <w:ind w:left="-1134"/>
      </w:pPr>
      <w:r>
        <w:lastRenderedPageBreak/>
        <w:pict w14:anchorId="23D2E444">
          <v:shape id="_x0000_i1203" type="#_x0000_t75" style="width:793pt;height:198.5pt">
            <v:imagedata r:id="rId20" o:title=""/>
          </v:shape>
        </w:pict>
      </w:r>
      <w:r>
        <w:rPr>
          <w:noProof/>
        </w:rPr>
        <w:pict w14:anchorId="388A5D73">
          <v:shape id="_x0000_s2153" type="#_x0000_t75" style="position:absolute;left:0;text-align:left;margin-left:332.7pt;margin-top:251.35pt;width:236.1pt;height:131.05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29BA2182">
          <v:shape id="_x0000_s2152" type="#_x0000_t75" style="position:absolute;left:0;text-align:left;margin-left:-55.8pt;margin-top:228.4pt;width:256.95pt;height:141.2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0C01BEDF" w14:textId="77777777" w:rsidR="00DB2F69" w:rsidRDefault="00DB2F69" w:rsidP="001E1EDB">
      <w:pPr>
        <w:pStyle w:val="NCapitulo"/>
        <w:ind w:left="720"/>
      </w:pPr>
    </w:p>
    <w:p w14:paraId="57C18F26" w14:textId="31CC7719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306670E7" w:rsidR="009C01B1" w:rsidRDefault="00AF0A7B" w:rsidP="002D6254">
      <w:pPr>
        <w:ind w:left="-142"/>
      </w:pPr>
      <w:r>
        <w:rPr>
          <w:noProof/>
        </w:rPr>
        <w:lastRenderedPageBreak/>
        <w:pict w14:anchorId="1DF04962">
          <v:shape id="_x0000_s2151" type="#_x0000_t75" style="position:absolute;left:0;text-align:left;margin-left:-22.8pt;margin-top:265.65pt;width:187.05pt;height:123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586D016C">
          <v:shape id="_x0000_s2150" type="#_x0000_t75" style="position:absolute;left:0;text-align:left;margin-left:379.7pt;margin-top:267.9pt;width:202.3pt;height:120.3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47C6CAFF">
          <v:shape id="_x0000_i1202" type="#_x0000_t75" style="width:726pt;height:247.5pt">
            <v:imagedata r:id="rId25" o:title=""/>
          </v:shape>
        </w:pict>
      </w:r>
    </w:p>
    <w:p w14:paraId="56717B40" w14:textId="55F0D675" w:rsidR="00AD3D10" w:rsidRDefault="00AF0A7B">
      <w:pPr>
        <w:jc w:val="left"/>
      </w:pPr>
      <w:r>
        <w:rPr>
          <w:noProof/>
        </w:rPr>
        <w:lastRenderedPageBreak/>
        <w:pict w14:anchorId="356E9765">
          <v:shape id="_x0000_s2149" type="#_x0000_t75" style="position:absolute;margin-left:-14.35pt;margin-top:259.8pt;width:190.5pt;height:112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3ED6EE0B">
          <v:shape id="_x0000_s2148" type="#_x0000_t75" style="position:absolute;margin-left:366.35pt;margin-top:257.6pt;width:222.75pt;height:128.15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0FAC0963">
          <v:shape id="_x0000_i120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7029C8FB">
          <v:shape id="_x0000_s2147" type="#_x0000_t75" style="position:absolute;margin-left:328pt;margin-top:251.5pt;width:255.8pt;height:93.4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5B973BC3">
          <v:shape id="_x0000_s2146" type="#_x0000_t75" style="position:absolute;margin-left:-20.15pt;margin-top:245.9pt;width:193.9pt;height:118.4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0EBA2EAD">
          <v:shape id="_x0000_i1200" type="#_x0000_t75" style="width:670.5pt;height:226pt">
            <v:imagedata r:id="rId31" o:title=""/>
          </v:shape>
        </w:pict>
      </w:r>
    </w:p>
    <w:p w14:paraId="642501DE" w14:textId="602E5858" w:rsidR="00153D61" w:rsidRDefault="00AF0A7B">
      <w:pPr>
        <w:jc w:val="left"/>
      </w:pPr>
      <w:r>
        <w:rPr>
          <w:noProof/>
        </w:rPr>
        <w:lastRenderedPageBreak/>
        <w:pict w14:anchorId="3695501C">
          <v:shape id="_x0000_s2145" type="#_x0000_t75" style="position:absolute;margin-left:316.95pt;margin-top:255.15pt;width:226.15pt;height:124.75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1B600C01">
          <v:shape id="_x0000_s2144" type="#_x0000_t75" style="position:absolute;margin-left:-45.3pt;margin-top:258.65pt;width:184.85pt;height:111.7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13EC02A6">
          <v:shape id="_x0000_i1199" type="#_x0000_t75" style="width:713.5pt;height:240pt">
            <v:imagedata r:id="rId34" o:title=""/>
          </v:shape>
        </w:pict>
      </w:r>
    </w:p>
    <w:p w14:paraId="09ED84BC" w14:textId="314FC59E" w:rsidR="00153D61" w:rsidRDefault="00AF0A7B">
      <w:pPr>
        <w:jc w:val="left"/>
      </w:pPr>
      <w:r>
        <w:rPr>
          <w:noProof/>
        </w:rPr>
        <w:lastRenderedPageBreak/>
        <w:pict w14:anchorId="34BF7DF4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2DB4789D">
          <v:shape id="_x0000_s2142" type="#_x0000_t75" style="position:absolute;margin-left:295.2pt;margin-top:255.15pt;width:276.25pt;height:97.8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06D92FE8" w:rsidR="00153D61" w:rsidRDefault="00AF0A7B">
      <w:pPr>
        <w:jc w:val="left"/>
      </w:pPr>
      <w:r>
        <w:rPr>
          <w:noProof/>
        </w:rPr>
        <w:pict w14:anchorId="4FABA4AC">
          <v:shape id="_x0000_s2141" type="#_x0000_t75" style="position:absolute;margin-left:25.7pt;margin-top:1.65pt;width:121.75pt;height:118.1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571AB501" w:rsidR="00256F95" w:rsidRDefault="00AF0A7B" w:rsidP="00256F95">
      <w:r>
        <w:rPr>
          <w:noProof/>
        </w:rPr>
        <w:pict w14:anchorId="77564390">
          <v:shape id="_x0000_s2140" type="#_x0000_t75" style="position:absolute;left:0;text-align:left;margin-left:178.95pt;margin-top:175.55pt;width:230.45pt;height:126.3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47AD1C12">
          <v:shape id="_x0000_i1198" type="#_x0000_t75" style="width:711pt;height:173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0C51749E" w:rsidR="00FB58BF" w:rsidRDefault="00AF0A7B" w:rsidP="00350B4F">
      <w:pPr>
        <w:ind w:left="-284"/>
        <w:jc w:val="left"/>
      </w:pPr>
      <w:r>
        <w:pict w14:anchorId="69D7868B">
          <v:shape id="_x0000_i1197" type="#_x0000_t75" style="width:738.5pt;height:328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6336BD97" w:rsidR="00BE3335" w:rsidRDefault="00AF0A7B" w:rsidP="00BE3335">
      <w:pPr>
        <w:ind w:left="-709"/>
      </w:pPr>
      <w:r>
        <w:pict w14:anchorId="12BC773B">
          <v:shape id="_x0000_i1196" type="#_x0000_t75" style="width:759pt;height:321.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60399945" w:rsidR="00BE3335" w:rsidRDefault="00AF0A7B" w:rsidP="0053681D">
      <w:pPr>
        <w:ind w:left="-567"/>
        <w:jc w:val="center"/>
      </w:pPr>
      <w:r>
        <w:pict w14:anchorId="7C3A3614">
          <v:shape id="_x0000_i1195" type="#_x0000_t75" style="width:10in;height:299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625FAD4F" w:rsidR="00DF1C95" w:rsidRDefault="00DF1C95" w:rsidP="00DF1C95">
      <w:pPr>
        <w:ind w:left="-567"/>
      </w:pPr>
      <w:r>
        <w:br w:type="page"/>
      </w:r>
      <w:r w:rsidR="00AF0A7B">
        <w:lastRenderedPageBreak/>
        <w:pict w14:anchorId="4A5CBA30">
          <v:shape id="_x0000_i1194" type="#_x0000_t75" style="width:765pt;height:101pt">
            <v:imagedata r:id="rId43" o:title=""/>
          </v:shape>
        </w:pict>
      </w:r>
    </w:p>
    <w:p w14:paraId="74646379" w14:textId="06737098" w:rsidR="00DF1C95" w:rsidRDefault="00AF0A7B" w:rsidP="00DF1C95">
      <w:pPr>
        <w:ind w:left="-567"/>
        <w:jc w:val="center"/>
      </w:pPr>
      <w:r>
        <w:pict w14:anchorId="5474231A">
          <v:shape id="_x0000_i1193" type="#_x0000_t75" style="width:453pt;height:314.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76CAB341" w:rsidR="00DF1C95" w:rsidRPr="00DF1C95" w:rsidRDefault="00AF0A7B" w:rsidP="00DF1C95">
      <w:pPr>
        <w:ind w:left="-851"/>
      </w:pPr>
      <w:r>
        <w:pict w14:anchorId="648C55F6">
          <v:shape id="_x0000_i1192" type="#_x0000_t75" style="width:770pt;height:286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6EB15F9E" w:rsidR="00DF1C95" w:rsidRDefault="00AF0A7B" w:rsidP="00DF1C95">
      <w:pPr>
        <w:ind w:left="-851"/>
      </w:pPr>
      <w:r>
        <w:pict w14:anchorId="1FD2A284">
          <v:shape id="_x0000_i1191" type="#_x0000_t75" style="width:767pt;height:290.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7E356125" w:rsidR="00AF6619" w:rsidRDefault="00AF0A7B" w:rsidP="00DF1C95">
      <w:pPr>
        <w:ind w:left="-851"/>
      </w:pPr>
      <w:r>
        <w:pict w14:anchorId="10BB5841">
          <v:shape id="_x0000_i1190" type="#_x0000_t75" style="width:775.5pt;height:290.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197CDED2" w:rsidR="00DF1C95" w:rsidRDefault="00AF0A7B" w:rsidP="00254C25">
      <w:pPr>
        <w:ind w:left="-709"/>
      </w:pPr>
      <w:r>
        <w:pict w14:anchorId="00F6DCAF">
          <v:shape id="_x0000_i1189" type="#_x0000_t75" style="width:757.5pt;height:289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12CE071D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5639C3" w:rsidRPr="005639C3">
                            <w:rPr>
                              <w:b/>
                              <w:bCs/>
                            </w:rPr>
                            <w:t>30 de junio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12CE071D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5639C3" w:rsidRPr="005639C3">
                      <w:rPr>
                        <w:b/>
                        <w:bCs/>
                      </w:rPr>
                      <w:t>30 de junio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4AC9556D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5639C3" w:rsidRPr="005639C3">
                            <w:rPr>
                              <w:b/>
                              <w:bCs/>
                            </w:rPr>
                            <w:t>30 de junio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4AC9556D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5639C3" w:rsidRPr="005639C3">
                      <w:rPr>
                        <w:b/>
                        <w:bCs/>
                      </w:rPr>
                      <w:t>30 de junio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A5E97"/>
    <w:rsid w:val="004B4519"/>
    <w:rsid w:val="004D442D"/>
    <w:rsid w:val="004E17CC"/>
    <w:rsid w:val="0050515B"/>
    <w:rsid w:val="00507245"/>
    <w:rsid w:val="00513D07"/>
    <w:rsid w:val="00526764"/>
    <w:rsid w:val="0053681D"/>
    <w:rsid w:val="005639C3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E4094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0A7B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B2F69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3</TotalTime>
  <Pages>30</Pages>
  <Words>1644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2025-06-30T11:52:00Z</dcterms:created>
  <dcterms:modified xsi:type="dcterms:W3CDTF">2025-06-30T11:52:00Z</dcterms:modified>
</cp:coreProperties>
</file>