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3C076636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36DC9B7D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0E1186">
                              <w:t>30 de septiembre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36DC9B7D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0E1186">
                        <w:t>30 de septiembre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49A0E1E8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45257CC5" w:rsidR="00E951AE" w:rsidRDefault="003A72FA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05CDD9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style="width:742.5pt;height:291pt">
            <v:imagedata r:id="rId16" o:title=""/>
          </v:shape>
        </w:pict>
      </w:r>
    </w:p>
    <w:p w14:paraId="4C2EB1A0" w14:textId="5250A232" w:rsidR="009C01B1" w:rsidRDefault="003A72FA" w:rsidP="009C01B1">
      <w:pPr>
        <w:jc w:val="center"/>
      </w:pPr>
      <w:r>
        <w:lastRenderedPageBreak/>
        <w:pict w14:anchorId="282298E7">
          <v:shape id="_x0000_i1204" type="#_x0000_t75" style="width:351.75pt;height:202.5pt">
            <v:imagedata r:id="rId17" o:title=""/>
          </v:shape>
        </w:pict>
      </w:r>
    </w:p>
    <w:p w14:paraId="542B6D4D" w14:textId="469C9B1E" w:rsidR="009C01B1" w:rsidRDefault="003A72FA">
      <w:r>
        <w:rPr>
          <w:noProof/>
        </w:rPr>
        <w:pict w14:anchorId="3E4A61F4">
          <v:shape id="_x0000_s2155" type="#_x0000_t75" style="position:absolute;left:0;text-align:left;margin-left:358.95pt;margin-top:22.65pt;width:352.15pt;height:173.6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6B0A6C30">
          <v:shape id="_x0000_s2154" type="#_x0000_t75" style="position:absolute;left:0;text-align:left;margin-left:-23.55pt;margin-top:22.65pt;width:362.35pt;height:177.15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370316D9" w:rsidR="009C01B1" w:rsidRDefault="003A72FA" w:rsidP="009C01B1">
      <w:pPr>
        <w:ind w:left="-1134"/>
      </w:pPr>
      <w:r>
        <w:lastRenderedPageBreak/>
        <w:pict w14:anchorId="5DB2FF90">
          <v:shape id="_x0000_i1203" type="#_x0000_t75" style="width:792.75pt;height:198.75pt">
            <v:imagedata r:id="rId20" o:title=""/>
          </v:shape>
        </w:pict>
      </w:r>
      <w:r>
        <w:rPr>
          <w:noProof/>
        </w:rPr>
        <w:pict w14:anchorId="552161F8">
          <v:shape id="_x0000_s2153" type="#_x0000_t75" style="position:absolute;left:0;text-align:left;margin-left:332.7pt;margin-top:251.35pt;width:353.7pt;height:199.6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0C903DE6">
          <v:shape id="_x0000_s2152" type="#_x0000_t75" style="position:absolute;left:0;text-align:left;margin-left:-55.8pt;margin-top:228.4pt;width:384.9pt;height:215.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371D7B51" w:rsidR="009C01B1" w:rsidRDefault="003A72FA" w:rsidP="002D6254">
      <w:pPr>
        <w:ind w:left="-142"/>
      </w:pPr>
      <w:r>
        <w:rPr>
          <w:noProof/>
        </w:rPr>
        <w:lastRenderedPageBreak/>
        <w:pict w14:anchorId="03DCEFE2">
          <v:shape id="_x0000_s2151" type="#_x0000_t75" style="position:absolute;left:0;text-align:left;margin-left:-22.8pt;margin-top:265.65pt;width:280.8pt;height:187.3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758D18CA">
          <v:shape id="_x0000_s2150" type="#_x0000_t75" style="position:absolute;left:0;text-align:left;margin-left:379.7pt;margin-top:267.9pt;width:303.45pt;height:183.7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4950AD84">
          <v:shape id="_x0000_i1202" type="#_x0000_t75" style="width:726pt;height:247.5pt">
            <v:imagedata r:id="rId25" o:title=""/>
          </v:shape>
        </w:pict>
      </w:r>
    </w:p>
    <w:p w14:paraId="56717B40" w14:textId="7C32A51D" w:rsidR="00AD3D10" w:rsidRDefault="003A72FA">
      <w:pPr>
        <w:jc w:val="left"/>
      </w:pPr>
      <w:r>
        <w:rPr>
          <w:noProof/>
        </w:rPr>
        <w:lastRenderedPageBreak/>
        <w:pict w14:anchorId="256CA722">
          <v:shape id="_x0000_s2149" type="#_x0000_t75" style="position:absolute;margin-left:-14.35pt;margin-top:259.8pt;width:285.75pt;height:170.15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1D10864A">
          <v:shape id="_x0000_s2148" type="#_x0000_t75" style="position:absolute;margin-left:366.35pt;margin-top:257.6pt;width:333.8pt;height:195.4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612FA750">
          <v:shape id="_x0000_i1201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1FD7C58B">
          <v:shape id="_x0000_s2147" type="#_x0000_t75" style="position:absolute;margin-left:328pt;margin-top:251.5pt;width:383.8pt;height:142.7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4C2466F7">
          <v:shape id="_x0000_s2146" type="#_x0000_t75" style="position:absolute;margin-left:-20.15pt;margin-top:245.9pt;width:291.1pt;height:180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005E1532">
          <v:shape id="_x0000_i1200" type="#_x0000_t75" style="width:670.5pt;height:225.75pt">
            <v:imagedata r:id="rId31" o:title=""/>
          </v:shape>
        </w:pict>
      </w:r>
    </w:p>
    <w:p w14:paraId="642501DE" w14:textId="2EB5B008" w:rsidR="00153D61" w:rsidRDefault="003A72FA">
      <w:pPr>
        <w:jc w:val="left"/>
      </w:pPr>
      <w:r>
        <w:rPr>
          <w:noProof/>
        </w:rPr>
        <w:lastRenderedPageBreak/>
        <w:pict w14:anchorId="152DE075">
          <v:shape id="_x0000_s2145" type="#_x0000_t75" style="position:absolute;margin-left:316.95pt;margin-top:255.15pt;width:338.8pt;height:190.6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51403926">
          <v:shape id="_x0000_s2144" type="#_x0000_t75" style="position:absolute;margin-left:-45.3pt;margin-top:258.65pt;width:277.35pt;height:170.15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699FB37D">
          <v:shape id="_x0000_i1199" type="#_x0000_t75" style="width:714pt;height:240pt">
            <v:imagedata r:id="rId34" o:title=""/>
          </v:shape>
        </w:pict>
      </w:r>
    </w:p>
    <w:p w14:paraId="09ED84BC" w14:textId="68824DA0" w:rsidR="00153D61" w:rsidRDefault="003A72FA">
      <w:pPr>
        <w:jc w:val="left"/>
      </w:pPr>
      <w:r>
        <w:rPr>
          <w:noProof/>
        </w:rPr>
        <w:lastRenderedPageBreak/>
        <w:pict w14:anchorId="0989049A">
          <v:shape id="_x0000_s2143" type="#_x0000_t75" style="position:absolute;margin-left:-.3pt;margin-top:.4pt;width:714.9pt;height:230.5pt;z-index:251736064;mso-position-horizontal:absolute;mso-position-horizontal-relative:text;mso-position-vertical:absolute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1193B6B6">
          <v:shape id="_x0000_s2142" type="#_x0000_t75" style="position:absolute;margin-left:295.2pt;margin-top:255.15pt;width:414.1pt;height:148.9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</w:p>
    <w:p w14:paraId="2C252392" w14:textId="2F3EFA02" w:rsidR="00153D61" w:rsidRDefault="003A72FA">
      <w:pPr>
        <w:jc w:val="left"/>
      </w:pPr>
      <w:r>
        <w:rPr>
          <w:noProof/>
        </w:rPr>
        <w:pict w14:anchorId="72868F93">
          <v:shape id="_x0000_s2141" type="#_x0000_t75" style="position:absolute;margin-left:25.7pt;margin-top:1.65pt;width:182.4pt;height:179.7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7F4B58A4" w:rsidR="00256F95" w:rsidRDefault="003A72FA" w:rsidP="00256F95">
      <w:r>
        <w:rPr>
          <w:noProof/>
        </w:rPr>
        <w:pict w14:anchorId="344B9384">
          <v:shape id="_x0000_s2140" type="#_x0000_t75" style="position:absolute;left:0;text-align:left;margin-left:178.95pt;margin-top:175.55pt;width:345.65pt;height:191.55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4D2AD572">
          <v:shape id="_x0000_i1198" type="#_x0000_t75" style="width:711pt;height:171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36BB94F2" w:rsidR="00FB58BF" w:rsidRDefault="003A72FA" w:rsidP="00350B4F">
      <w:pPr>
        <w:ind w:left="-284"/>
        <w:jc w:val="left"/>
      </w:pPr>
      <w:r>
        <w:pict w14:anchorId="4A4AE838">
          <v:shape id="_x0000_i1197" type="#_x0000_t75" style="width:738.75pt;height:327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5B079A0A" w:rsidR="00BE3335" w:rsidRDefault="003A72FA" w:rsidP="00BE3335">
      <w:pPr>
        <w:ind w:left="-709"/>
      </w:pPr>
      <w:r>
        <w:pict w14:anchorId="527B30AF">
          <v:shape id="_x0000_i1196" type="#_x0000_t75" style="width:759pt;height:321.7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5DB9AA26" w:rsidR="00BE3335" w:rsidRDefault="003A72FA" w:rsidP="0053681D">
      <w:pPr>
        <w:ind w:left="-567"/>
        <w:jc w:val="center"/>
      </w:pPr>
      <w:r>
        <w:pict w14:anchorId="7E92B86A">
          <v:shape id="_x0000_i1195" type="#_x0000_t75" style="width:10in;height:299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1793F875" w:rsidR="00DF1C95" w:rsidRDefault="00DF1C95" w:rsidP="00DF1C95">
      <w:pPr>
        <w:ind w:left="-567"/>
      </w:pPr>
      <w:r>
        <w:br w:type="page"/>
      </w:r>
      <w:r w:rsidR="003A72FA">
        <w:lastRenderedPageBreak/>
        <w:pict w14:anchorId="2B66889F">
          <v:shape id="_x0000_i1194" type="#_x0000_t75" style="width:765pt;height:101.25pt">
            <v:imagedata r:id="rId43" o:title=""/>
          </v:shape>
        </w:pict>
      </w:r>
    </w:p>
    <w:p w14:paraId="74646379" w14:textId="0C92E060" w:rsidR="00DF1C95" w:rsidRDefault="003A72FA" w:rsidP="00DF1C95">
      <w:pPr>
        <w:ind w:left="-567"/>
        <w:jc w:val="center"/>
      </w:pPr>
      <w:r>
        <w:pict w14:anchorId="1A8C1F20">
          <v:shape id="_x0000_i1193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0327138C" w:rsidR="00DF1C95" w:rsidRPr="00DF1C95" w:rsidRDefault="003A72FA" w:rsidP="00DF1C95">
      <w:pPr>
        <w:ind w:left="-851"/>
      </w:pPr>
      <w:r>
        <w:pict w14:anchorId="333B4086">
          <v:shape id="_x0000_i1192" type="#_x0000_t75" style="width:769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56DB9EF3" w:rsidR="00DF1C95" w:rsidRDefault="003A72FA" w:rsidP="00DF1C95">
      <w:pPr>
        <w:ind w:left="-851"/>
      </w:pPr>
      <w:r>
        <w:pict w14:anchorId="3FA5CDF9">
          <v:shape id="_x0000_i1191" type="#_x0000_t75" style="width:767.2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1CC00D83" w:rsidR="00AF6619" w:rsidRDefault="003A72FA" w:rsidP="00DF1C95">
      <w:pPr>
        <w:ind w:left="-851"/>
      </w:pPr>
      <w:r>
        <w:pict w14:anchorId="18F8D2EA">
          <v:shape id="_x0000_i1190" type="#_x0000_t75" style="width:775.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5CB501FF" w:rsidR="00DF1C95" w:rsidRDefault="003A72FA" w:rsidP="00254C25">
      <w:pPr>
        <w:ind w:left="-709"/>
      </w:pPr>
      <w:r>
        <w:pict w14:anchorId="5B86C80A">
          <v:shape id="_x0000_i1189" type="#_x0000_t75" style="width:757.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77539043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0E1186" w:rsidRPr="000E1186">
                            <w:rPr>
                              <w:b/>
                              <w:bCs/>
                            </w:rPr>
                            <w:t>30 de septiembre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77539043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0E1186" w:rsidRPr="000E1186">
                      <w:rPr>
                        <w:b/>
                        <w:bCs/>
                      </w:rPr>
                      <w:t>30 de septiembre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70D0FFB1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0E1186" w:rsidRPr="000E1186">
                            <w:rPr>
                              <w:b/>
                              <w:bCs/>
                            </w:rPr>
                            <w:t>30 de septiembre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70D0FFB1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0E1186" w:rsidRPr="000E1186">
                      <w:rPr>
                        <w:b/>
                        <w:bCs/>
                      </w:rPr>
                      <w:t>30 de septiembre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1186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A72FA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CD47D8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D146C"/>
    <w:rsid w:val="00F51B30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9</TotalTime>
  <Pages>30</Pages>
  <Words>1643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2025-10-06T07:19:00Z</dcterms:created>
  <dcterms:modified xsi:type="dcterms:W3CDTF">2025-10-06T07:20:00Z</dcterms:modified>
</cp:coreProperties>
</file>