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77D3BD31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402F5507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5D33EF">
                              <w:t>30 de noviembre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402F5507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5D33EF">
                        <w:t>30 de noviembre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47EA0522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1E5F29FC" w:rsidR="00E951AE" w:rsidRDefault="001B6798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5C4D5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7026BDF6" w:rsidR="009C01B1" w:rsidRDefault="001B6798" w:rsidP="009C01B1">
      <w:pPr>
        <w:jc w:val="center"/>
      </w:pPr>
      <w:r>
        <w:lastRenderedPageBreak/>
        <w:pict w14:anchorId="456C8B3F">
          <v:shape id="_x0000_i1204" type="#_x0000_t75" style="width:351.75pt;height:202.5pt">
            <v:imagedata r:id="rId17" o:title=""/>
          </v:shape>
        </w:pict>
      </w:r>
    </w:p>
    <w:p w14:paraId="542B6D4D" w14:textId="790E8381" w:rsidR="009C01B1" w:rsidRDefault="001B6798">
      <w:r>
        <w:rPr>
          <w:noProof/>
        </w:rPr>
        <w:pict w14:anchorId="3AF8E24D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7B51615F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1452A35B" w:rsidR="009C01B1" w:rsidRDefault="001B6798" w:rsidP="009C01B1">
      <w:pPr>
        <w:ind w:left="-1134"/>
      </w:pPr>
      <w:r>
        <w:lastRenderedPageBreak/>
        <w:pict w14:anchorId="350ED01C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23325C07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4755546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3D5D7699" w:rsidR="009C01B1" w:rsidRDefault="001B6798" w:rsidP="002D6254">
      <w:pPr>
        <w:ind w:left="-142"/>
      </w:pPr>
      <w:r>
        <w:rPr>
          <w:noProof/>
        </w:rPr>
        <w:lastRenderedPageBreak/>
        <w:pict w14:anchorId="09CB924A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155CD91A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27D1F980">
          <v:shape id="_x0000_i1202" type="#_x0000_t75" style="width:726pt;height:247.5pt">
            <v:imagedata r:id="rId25" o:title=""/>
          </v:shape>
        </w:pict>
      </w:r>
    </w:p>
    <w:p w14:paraId="56717B40" w14:textId="2F9616A1" w:rsidR="00AD3D10" w:rsidRDefault="001B6798">
      <w:pPr>
        <w:jc w:val="left"/>
      </w:pPr>
      <w:r>
        <w:rPr>
          <w:noProof/>
        </w:rPr>
        <w:lastRenderedPageBreak/>
        <w:pict w14:anchorId="0B853EDE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66D2FB74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26EEBB59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10F102FC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501A668C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76B79011">
          <v:shape id="_x0000_i1200" type="#_x0000_t75" style="width:670.5pt;height:225.75pt">
            <v:imagedata r:id="rId31" o:title=""/>
          </v:shape>
        </w:pict>
      </w:r>
    </w:p>
    <w:p w14:paraId="642501DE" w14:textId="0EFCFBAD" w:rsidR="00153D61" w:rsidRDefault="001B6798">
      <w:pPr>
        <w:jc w:val="left"/>
      </w:pPr>
      <w:r>
        <w:rPr>
          <w:noProof/>
        </w:rPr>
        <w:lastRenderedPageBreak/>
        <w:pict w14:anchorId="578AC629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107638CD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0B81D60A">
          <v:shape id="_x0000_i1199" type="#_x0000_t75" style="width:714pt;height:240pt">
            <v:imagedata r:id="rId34" o:title=""/>
          </v:shape>
        </w:pict>
      </w:r>
    </w:p>
    <w:p w14:paraId="09ED84BC" w14:textId="05E08C17" w:rsidR="00153D61" w:rsidRDefault="001B6798">
      <w:pPr>
        <w:jc w:val="left"/>
      </w:pPr>
      <w:r>
        <w:rPr>
          <w:noProof/>
        </w:rPr>
        <w:lastRenderedPageBreak/>
        <w:pict w14:anchorId="327D2426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5C7BC4D8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2D38BA63" w:rsidR="00153D61" w:rsidRDefault="001B6798">
      <w:pPr>
        <w:jc w:val="left"/>
      </w:pPr>
      <w:r>
        <w:rPr>
          <w:noProof/>
        </w:rPr>
        <w:pict w14:anchorId="17DDA612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1EC9D5D9" w:rsidR="00256F95" w:rsidRDefault="001B6798" w:rsidP="00256F95">
      <w:r>
        <w:rPr>
          <w:noProof/>
        </w:rPr>
        <w:pict w14:anchorId="16BD5934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2DB89F73">
          <v:shape id="_x0000_i1198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659E3758" w:rsidR="00FB58BF" w:rsidRDefault="001B6798" w:rsidP="00350B4F">
      <w:pPr>
        <w:ind w:left="-284"/>
        <w:jc w:val="left"/>
      </w:pPr>
      <w:r>
        <w:pict w14:anchorId="27C903A9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615FEB85" w:rsidR="00BE3335" w:rsidRDefault="001B6798" w:rsidP="00BE3335">
      <w:pPr>
        <w:ind w:left="-709"/>
      </w:pPr>
      <w:r>
        <w:pict w14:anchorId="63CD987D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3F326158" w:rsidR="00BE3335" w:rsidRDefault="001B6798" w:rsidP="0053681D">
      <w:pPr>
        <w:ind w:left="-567"/>
        <w:jc w:val="center"/>
      </w:pPr>
      <w:r>
        <w:pict w14:anchorId="0973EC06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5B4DC355" w:rsidR="00DF1C95" w:rsidRDefault="00DF1C95" w:rsidP="00DF1C95">
      <w:pPr>
        <w:ind w:left="-567"/>
      </w:pPr>
      <w:r>
        <w:br w:type="page"/>
      </w:r>
      <w:r w:rsidR="001B6798">
        <w:lastRenderedPageBreak/>
        <w:pict w14:anchorId="7E95FE67">
          <v:shape id="_x0000_i1194" type="#_x0000_t75" style="width:765pt;height:101.25pt">
            <v:imagedata r:id="rId43" o:title=""/>
          </v:shape>
        </w:pict>
      </w:r>
    </w:p>
    <w:p w14:paraId="74646379" w14:textId="34BAF7AC" w:rsidR="00DF1C95" w:rsidRDefault="001B6798" w:rsidP="00DF1C95">
      <w:pPr>
        <w:ind w:left="-567"/>
        <w:jc w:val="center"/>
      </w:pPr>
      <w:r>
        <w:pict w14:anchorId="61A5E7D0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51903D45" w:rsidR="00DF1C95" w:rsidRPr="00DF1C95" w:rsidRDefault="001B6798" w:rsidP="00DF1C95">
      <w:pPr>
        <w:ind w:left="-851"/>
      </w:pPr>
      <w:r>
        <w:pict w14:anchorId="48110F99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063A9AFB" w:rsidR="00DF1C95" w:rsidRDefault="001B6798" w:rsidP="00DF1C95">
      <w:pPr>
        <w:ind w:left="-851"/>
      </w:pPr>
      <w:r>
        <w:pict w14:anchorId="6BE9DFC6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03DA68BF" w:rsidR="00AF6619" w:rsidRDefault="001B6798" w:rsidP="00DF1C95">
      <w:pPr>
        <w:ind w:left="-851"/>
      </w:pPr>
      <w:r>
        <w:pict w14:anchorId="5AF4FEA8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1FEEF4AF" w:rsidR="00DF1C95" w:rsidRDefault="001B6798" w:rsidP="00254C25">
      <w:pPr>
        <w:ind w:left="-709"/>
      </w:pPr>
      <w:r>
        <w:pict w14:anchorId="69CAB0D6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BB2EBFC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5D33EF" w:rsidRPr="005D33EF">
                            <w:rPr>
                              <w:b/>
                              <w:bCs/>
                            </w:rPr>
                            <w:t>30 de noviembre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BB2EBFC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5D33EF" w:rsidRPr="005D33EF">
                      <w:rPr>
                        <w:b/>
                        <w:bCs/>
                      </w:rPr>
                      <w:t>30 de noviembre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61E6B8E5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5D33EF" w:rsidRPr="005D33EF">
                            <w:rPr>
                              <w:b/>
                              <w:bCs/>
                            </w:rPr>
                            <w:t>30 de noviembre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61E6B8E5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5D33EF" w:rsidRPr="005D33EF">
                      <w:rPr>
                        <w:b/>
                        <w:bCs/>
                      </w:rPr>
                      <w:t>30 de noviembre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B6798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5D33EF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B3F7A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10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2025-12-01T08:15:00Z</dcterms:created>
  <dcterms:modified xsi:type="dcterms:W3CDTF">2025-12-01T08:15:00Z</dcterms:modified>
</cp:coreProperties>
</file>