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3BD05E4F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2587C23C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6208F6">
                              <w:t>31 de diciembre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0D02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2587C23C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6208F6">
                        <w:t>31 de diciembre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322B2251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24F1020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7DFEBCA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007681C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3AA6DDC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63B93B9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6A625292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6BA5AC14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7682973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57B5A4CF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515CB1B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4A042502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293971B2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697F693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49EBD9B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1658517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1E8D8872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56A804E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BA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1" w:name="_Toc161146538"/>
      <w:r w:rsidRPr="002C5C27">
        <w:t>Nota metodológica</w:t>
      </w:r>
      <w:bookmarkEnd w:id="1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2" w:name="_Toc161146539"/>
      <w:r>
        <w:rPr>
          <w:rStyle w:val="Ttulo1Car"/>
          <w:b/>
        </w:rPr>
        <w:lastRenderedPageBreak/>
        <w:t>Nota metodológica</w:t>
      </w:r>
      <w:bookmarkEnd w:id="2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3" w:name="_Hlk126311510"/>
      <w:r w:rsidRPr="00D856A0">
        <w:rPr>
          <w:color w:val="662482" w:themeColor="accent2"/>
        </w:rPr>
        <w:t xml:space="preserve">Beneficiarios sin prestación </w:t>
      </w:r>
    </w:p>
    <w:bookmarkEnd w:id="3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07663871" w14:textId="77777777" w:rsidR="001614E3" w:rsidRPr="00D856A0" w:rsidRDefault="001614E3" w:rsidP="001614E3">
      <w:pPr>
        <w:numPr>
          <w:ilvl w:val="0"/>
          <w:numId w:val="6"/>
        </w:numPr>
        <w:rPr>
          <w:color w:val="662482" w:themeColor="accent2"/>
        </w:rPr>
      </w:pPr>
      <w:r>
        <w:rPr>
          <w:color w:val="662482" w:themeColor="accent2"/>
        </w:rPr>
        <w:lastRenderedPageBreak/>
        <w:t>Lista de espera total</w:t>
      </w:r>
    </w:p>
    <w:p w14:paraId="77900098" w14:textId="77777777" w:rsidR="001614E3" w:rsidRDefault="001614E3" w:rsidP="001614E3">
      <w:pPr>
        <w:ind w:left="360"/>
      </w:pPr>
      <w:r>
        <w:t>Se entiende por Lista de espera total como la suma de:</w:t>
      </w:r>
    </w:p>
    <w:p w14:paraId="6A73B43D" w14:textId="77777777" w:rsidR="001614E3" w:rsidRPr="00D856A0" w:rsidRDefault="001614E3" w:rsidP="001614E3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73D66D16" w14:textId="77777777" w:rsidR="001614E3" w:rsidRPr="00D856A0" w:rsidRDefault="001614E3" w:rsidP="001614E3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4E2C24A2" w14:textId="495C7EA6" w:rsidR="001614E3" w:rsidRDefault="001614E3" w:rsidP="001614E3">
      <w:pPr>
        <w:ind w:left="1062"/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</w:p>
    <w:p w14:paraId="7C7371AE" w14:textId="77777777" w:rsidR="001614E3" w:rsidRDefault="001614E3">
      <w:pPr>
        <w:jc w:val="left"/>
      </w:pPr>
      <w:r>
        <w:br w:type="page"/>
      </w:r>
    </w:p>
    <w:p w14:paraId="00AB5EB2" w14:textId="77777777" w:rsidR="001614E3" w:rsidRPr="00D856A0" w:rsidRDefault="001614E3" w:rsidP="001614E3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4" w:name="_Toc161146540"/>
      <w:r>
        <w:t>Resumen de las principales variables a nivel nacional</w:t>
      </w:r>
      <w:bookmarkEnd w:id="4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5" w:name="_Toc161146541"/>
      <w:r>
        <w:t>Resumen de las principales variables a nivel nacional</w:t>
      </w:r>
      <w:bookmarkEnd w:id="5"/>
    </w:p>
    <w:p w14:paraId="7E2E00F7" w14:textId="7E7E8B0D" w:rsidR="00E951AE" w:rsidRDefault="001614E3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41FC1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5pt;height:291pt">
            <v:imagedata r:id="rId16" o:title=""/>
          </v:shape>
        </w:pict>
      </w:r>
    </w:p>
    <w:p w14:paraId="4C2EB1A0" w14:textId="4F863CF2" w:rsidR="009C01B1" w:rsidRDefault="001614E3" w:rsidP="009C01B1">
      <w:pPr>
        <w:jc w:val="center"/>
      </w:pPr>
      <w:r>
        <w:lastRenderedPageBreak/>
        <w:pict w14:anchorId="5739628A">
          <v:shape id="_x0000_i1026" type="#_x0000_t75" style="width:351.75pt;height:202.5pt">
            <v:imagedata r:id="rId17" o:title=""/>
          </v:shape>
        </w:pict>
      </w:r>
    </w:p>
    <w:p w14:paraId="542B6D4D" w14:textId="73E809D4" w:rsidR="009C01B1" w:rsidRDefault="00CD6BA1">
      <w:r>
        <w:rPr>
          <w:noProof/>
        </w:rPr>
        <w:pict w14:anchorId="695B7017">
          <v:shape id="_x0000_s2155" type="#_x0000_t75" style="position:absolute;left:0;text-align:left;margin-left:358.95pt;margin-top:22.65pt;width:234.95pt;height:113.8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5AF18988">
          <v:shape id="_x0000_s2154" type="#_x0000_t75" style="position:absolute;left:0;text-align:left;margin-left:-23.55pt;margin-top:22.65pt;width:241.7pt;height:115.8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4D7BD3A7" w14:textId="77777777" w:rsidR="009564BC" w:rsidRDefault="009564BC" w:rsidP="009C01B1">
      <w:pPr>
        <w:pStyle w:val="NCapitulo"/>
        <w:ind w:left="720"/>
      </w:pPr>
    </w:p>
    <w:p w14:paraId="08002577" w14:textId="57A419B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6" w:name="_Toc161146542"/>
      <w:r>
        <w:t>Resumen de las prestaciones a nivel nacional</w:t>
      </w:r>
      <w:bookmarkEnd w:id="6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63B1CE91" w:rsidR="009C01B1" w:rsidRDefault="001614E3" w:rsidP="009C01B1">
      <w:pPr>
        <w:ind w:left="-1134"/>
      </w:pPr>
      <w:r>
        <w:lastRenderedPageBreak/>
        <w:pict w14:anchorId="4CBC0251">
          <v:shape id="_x0000_i1027" type="#_x0000_t75" style="width:792.75pt;height:198.75pt">
            <v:imagedata r:id="rId20" o:title=""/>
          </v:shape>
        </w:pict>
      </w:r>
      <w:r w:rsidR="00CD6BA1">
        <w:rPr>
          <w:noProof/>
        </w:rPr>
        <w:pict w14:anchorId="33BA3BA0">
          <v:shape id="_x0000_s2153" type="#_x0000_t75" style="position:absolute;left:0;text-align:left;margin-left:332.7pt;margin-top:251.35pt;width:236.1pt;height:131.0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 w:rsidR="00CD6BA1">
        <w:rPr>
          <w:noProof/>
        </w:rPr>
        <w:pict w14:anchorId="14D906A0">
          <v:shape id="_x0000_s2152" type="#_x0000_t75" style="position:absolute;left:0;text-align:left;margin-left:-55.8pt;margin-top:228.4pt;width:256.95pt;height:141.2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480516A9" w14:textId="77777777" w:rsidR="009564BC" w:rsidRDefault="009564BC" w:rsidP="001E1EDB">
      <w:pPr>
        <w:pStyle w:val="NCapitulo"/>
        <w:ind w:left="720"/>
      </w:pPr>
    </w:p>
    <w:p w14:paraId="57C18F26" w14:textId="22739AC4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7" w:name="_Toc161146543"/>
      <w:r>
        <w:t>Resumen de las principales variables por Comunidad Autónoma</w:t>
      </w:r>
      <w:bookmarkEnd w:id="7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0D5E5E91" w:rsidR="009C01B1" w:rsidRDefault="00CD6BA1" w:rsidP="002D6254">
      <w:pPr>
        <w:ind w:left="-142"/>
      </w:pPr>
      <w:r>
        <w:rPr>
          <w:noProof/>
        </w:rPr>
        <w:lastRenderedPageBreak/>
        <w:pict w14:anchorId="76DBE2AF">
          <v:shape id="_x0000_s2151" type="#_x0000_t75" style="position:absolute;left:0;text-align:left;margin-left:-22.8pt;margin-top:265.65pt;width:187.05pt;height:123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6C832FB6">
          <v:shape id="_x0000_s2150" type="#_x0000_t75" style="position:absolute;left:0;text-align:left;margin-left:379.7pt;margin-top:267.9pt;width:202.3pt;height:120.3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 w:rsidR="001614E3">
        <w:pict w14:anchorId="4BA17DA7">
          <v:shape id="_x0000_i1028" type="#_x0000_t75" style="width:726pt;height:247.5pt">
            <v:imagedata r:id="rId25" o:title=""/>
          </v:shape>
        </w:pict>
      </w:r>
    </w:p>
    <w:p w14:paraId="56717B40" w14:textId="033BEE96" w:rsidR="00AD3D10" w:rsidRDefault="00CD6BA1">
      <w:pPr>
        <w:jc w:val="left"/>
      </w:pPr>
      <w:r>
        <w:rPr>
          <w:noProof/>
        </w:rPr>
        <w:lastRenderedPageBreak/>
        <w:pict w14:anchorId="4BB04FD5">
          <v:shape id="_x0000_s2149" type="#_x0000_t75" style="position:absolute;margin-left:-14.35pt;margin-top:259.8pt;width:190.5pt;height:112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4CE427CE">
          <v:shape id="_x0000_s2148" type="#_x0000_t75" style="position:absolute;margin-left:366.35pt;margin-top:257.6pt;width:222.75pt;height:128.15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1614E3">
        <w:pict w14:anchorId="021F3B8B">
          <v:shape id="_x0000_i1029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76E005F4">
          <v:shape id="_x0000_s2147" type="#_x0000_t75" style="position:absolute;margin-left:328pt;margin-top:251.5pt;width:255.8pt;height:93.4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3C596760">
          <v:shape id="_x0000_s2146" type="#_x0000_t75" style="position:absolute;margin-left:-20.15pt;margin-top:245.9pt;width:193.9pt;height:118.4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 w:rsidR="001614E3">
        <w:pict w14:anchorId="61169AEB">
          <v:shape id="_x0000_i1030" type="#_x0000_t75" style="width:670.5pt;height:225.75pt">
            <v:imagedata r:id="rId31" o:title=""/>
          </v:shape>
        </w:pict>
      </w:r>
    </w:p>
    <w:p w14:paraId="642501DE" w14:textId="036A0BAE" w:rsidR="00153D61" w:rsidRDefault="00CD6BA1">
      <w:pPr>
        <w:jc w:val="left"/>
      </w:pPr>
      <w:r>
        <w:rPr>
          <w:noProof/>
        </w:rPr>
        <w:lastRenderedPageBreak/>
        <w:pict w14:anchorId="5D709077">
          <v:shape id="_x0000_s2145" type="#_x0000_t75" style="position:absolute;margin-left:316.95pt;margin-top:255.15pt;width:226.15pt;height:124.75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360A59C7">
          <v:shape id="_x0000_s2144" type="#_x0000_t75" style="position:absolute;margin-left:-45.3pt;margin-top:258.65pt;width:184.85pt;height:111.7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 w:rsidR="001614E3">
        <w:pict w14:anchorId="4EF761A6">
          <v:shape id="_x0000_i1031" type="#_x0000_t75" style="width:713.25pt;height:240pt">
            <v:imagedata r:id="rId34" o:title=""/>
          </v:shape>
        </w:pict>
      </w:r>
    </w:p>
    <w:p w14:paraId="09ED84BC" w14:textId="7F9843DF" w:rsidR="00153D61" w:rsidRDefault="00CD6BA1">
      <w:pPr>
        <w:jc w:val="left"/>
      </w:pPr>
      <w:r>
        <w:rPr>
          <w:noProof/>
        </w:rPr>
        <w:lastRenderedPageBreak/>
        <w:pict w14:anchorId="213B6B83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5C15910F">
          <v:shape id="_x0000_s2142" type="#_x0000_t75" style="position:absolute;margin-left:295.2pt;margin-top:255.15pt;width:276.25pt;height:97.8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01A2AD34" w:rsidR="00153D61" w:rsidRDefault="00CD6BA1">
      <w:pPr>
        <w:jc w:val="left"/>
      </w:pPr>
      <w:r>
        <w:rPr>
          <w:noProof/>
        </w:rPr>
        <w:pict w14:anchorId="4123488A">
          <v:shape id="_x0000_s2141" type="#_x0000_t75" style="position:absolute;margin-left:25.7pt;margin-top:1.65pt;width:121.75pt;height:118.1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8" w:name="_Toc161146544"/>
      <w:r>
        <w:t>Tiempos medios de resolución</w:t>
      </w:r>
      <w:bookmarkEnd w:id="8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9" w:name="_Hlk160538138"/>
      <w:bookmarkStart w:id="10" w:name="_Toc161146545"/>
      <w:r w:rsidR="00335075">
        <w:lastRenderedPageBreak/>
        <w:t>5.1.- Tiempo medio de gestión de resolución en días</w:t>
      </w:r>
      <w:bookmarkEnd w:id="9"/>
      <w:bookmarkEnd w:id="10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3613DF29" w:rsidR="00256F95" w:rsidRDefault="00CD6BA1" w:rsidP="00256F95">
      <w:r>
        <w:rPr>
          <w:noProof/>
        </w:rPr>
        <w:pict w14:anchorId="63857A7E">
          <v:shape id="_x0000_s2140" type="#_x0000_t75" style="position:absolute;left:0;text-align:left;margin-left:178.95pt;margin-top:175.55pt;width:230.45pt;height:126.3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1614E3">
        <w:pict w14:anchorId="5BF3E137">
          <v:shape id="_x0000_i1032" type="#_x0000_t75" style="width:711pt;height:171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1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1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781C95AE" w:rsidR="00FB58BF" w:rsidRDefault="001614E3" w:rsidP="00350B4F">
      <w:pPr>
        <w:ind w:left="-284"/>
        <w:jc w:val="left"/>
      </w:pPr>
      <w:r>
        <w:pict w14:anchorId="7B654BDF">
          <v:shape id="_x0000_i1033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2" w:name="_Toc161146547"/>
      <w:r>
        <w:lastRenderedPageBreak/>
        <w:t>5.3.- Tiempo medio de la gestión desde la resolución de grado hasta la resolución de prestación, en días, por CCAA.</w:t>
      </w:r>
      <w:bookmarkEnd w:id="12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5A158EA7" w:rsidR="00BE3335" w:rsidRDefault="001614E3" w:rsidP="00BE3335">
      <w:pPr>
        <w:ind w:left="-709"/>
      </w:pPr>
      <w:r>
        <w:pict w14:anchorId="76D8111D">
          <v:shape id="_x0000_i1034" type="#_x0000_t75" style="width:759pt;height:321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3" w:name="_Toc161146548"/>
      <w:r>
        <w:lastRenderedPageBreak/>
        <w:t>5.4.- Tiempo medio de gestión desde la solicitud hasta la resolución de prestación, en días, por CCAA.</w:t>
      </w:r>
      <w:bookmarkEnd w:id="13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136A65C3" w:rsidR="00BE3335" w:rsidRDefault="001614E3" w:rsidP="0053681D">
      <w:pPr>
        <w:ind w:left="-567"/>
        <w:jc w:val="center"/>
      </w:pPr>
      <w:r>
        <w:pict w14:anchorId="13EA0264">
          <v:shape id="_x0000_i103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4" w:name="_Toc161146549"/>
      <w:r>
        <w:t>Situación de la lista de espera a nivel nacional</w:t>
      </w:r>
      <w:bookmarkEnd w:id="14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02761FF6" w:rsidR="00DF1C95" w:rsidRDefault="00DF1C95" w:rsidP="00DF1C95">
      <w:pPr>
        <w:ind w:left="-567"/>
      </w:pPr>
      <w:r>
        <w:br w:type="page"/>
      </w:r>
      <w:r w:rsidR="001614E3">
        <w:lastRenderedPageBreak/>
        <w:pict w14:anchorId="6D521ED7">
          <v:shape id="_x0000_i1036" type="#_x0000_t75" style="width:764.25pt;height:101.25pt">
            <v:imagedata r:id="rId43" o:title=""/>
          </v:shape>
        </w:pict>
      </w:r>
    </w:p>
    <w:p w14:paraId="74646379" w14:textId="6B2878CB" w:rsidR="00DF1C95" w:rsidRDefault="001614E3" w:rsidP="00DF1C95">
      <w:pPr>
        <w:ind w:left="-567"/>
        <w:jc w:val="center"/>
      </w:pPr>
      <w:r>
        <w:pict w14:anchorId="68FA735C">
          <v:shape id="_x0000_i1037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50"/>
      <w:r>
        <w:t>Situación de la lista de espera por Comunidad Autónoma</w:t>
      </w:r>
      <w:bookmarkEnd w:id="15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6" w:name="_Toc161146551"/>
      <w:r>
        <w:lastRenderedPageBreak/>
        <w:t>7.1.- Solicitudes sin resolución de grado con más de 6 meses de antigüedad y sin motivo de exclusión.</w:t>
      </w:r>
      <w:bookmarkEnd w:id="16"/>
    </w:p>
    <w:p w14:paraId="38AEE9AE" w14:textId="77777777" w:rsidR="00DF1C95" w:rsidRPr="00DF1C95" w:rsidRDefault="00DF1C95" w:rsidP="00DF1C95"/>
    <w:p w14:paraId="69A16F32" w14:textId="275C9D5B" w:rsidR="00DF1C95" w:rsidRPr="00DF1C95" w:rsidRDefault="001614E3" w:rsidP="00DF1C95">
      <w:pPr>
        <w:ind w:left="-851"/>
      </w:pPr>
      <w:r>
        <w:pict w14:anchorId="773AD725">
          <v:shape id="_x0000_i1038" type="#_x0000_t75" style="width:769.5pt;height:285.7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7" w:name="_Toc161146552"/>
      <w:r>
        <w:lastRenderedPageBreak/>
        <w:t>7.2.- Beneficiarios sin prestación con más de 6 meses de antigüedad y sin motivo de exclusión.</w:t>
      </w:r>
      <w:bookmarkEnd w:id="17"/>
    </w:p>
    <w:p w14:paraId="2EA5B8F0" w14:textId="77777777" w:rsidR="00DF1C95" w:rsidRDefault="00DF1C95" w:rsidP="00DF1C95"/>
    <w:p w14:paraId="206591FC" w14:textId="09113D73" w:rsidR="00DF1C95" w:rsidRDefault="001614E3" w:rsidP="00DF1C95">
      <w:pPr>
        <w:ind w:left="-851"/>
      </w:pPr>
      <w:r>
        <w:pict w14:anchorId="6F82D423">
          <v:shape id="_x0000_i1039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8" w:name="_Toc161146553"/>
      <w:r>
        <w:lastRenderedPageBreak/>
        <w:t>7.3.- Beneficiarios con prestación no efectiva con más de 6 meses de antigüedad y sin motivo de exclusión.</w:t>
      </w:r>
      <w:bookmarkEnd w:id="18"/>
    </w:p>
    <w:p w14:paraId="7FE7C593" w14:textId="77777777" w:rsidR="00DF1C95" w:rsidRDefault="00DF1C95" w:rsidP="00DF1C95"/>
    <w:p w14:paraId="7412F068" w14:textId="32FD1158" w:rsidR="00AF6619" w:rsidRDefault="001614E3" w:rsidP="00DF1C95">
      <w:pPr>
        <w:ind w:left="-851"/>
      </w:pPr>
      <w:r>
        <w:pict w14:anchorId="5CF4B628">
          <v:shape id="_x0000_i104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19" w:name="_Toc161146554"/>
      <w:r>
        <w:lastRenderedPageBreak/>
        <w:t>7.4.- Lista de espera total:</w:t>
      </w:r>
      <w:bookmarkEnd w:id="19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10C10BD7" w:rsidR="00DF1C95" w:rsidRDefault="001614E3" w:rsidP="00254C25">
      <w:pPr>
        <w:ind w:left="-709"/>
      </w:pPr>
      <w:r>
        <w:pict w14:anchorId="6C0B8382">
          <v:shape id="_x0000_i1041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0" w:name="_Hlk141684064"/>
      <w:bookmarkEnd w:id="20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29E7DB68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208F6" w:rsidRPr="006208F6">
                            <w:rPr>
                              <w:b/>
                              <w:bCs/>
                            </w:rPr>
                            <w:t>31 de diciembre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29E7DB68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208F6" w:rsidRPr="006208F6">
                      <w:rPr>
                        <w:b/>
                        <w:bCs/>
                      </w:rPr>
                      <w:t>31 de diciembre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4BD6295D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208F6" w:rsidRPr="006208F6">
                            <w:rPr>
                              <w:b/>
                              <w:bCs/>
                            </w:rPr>
                            <w:t>31 de diciembre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4BD6295D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208F6" w:rsidRPr="006208F6">
                      <w:rPr>
                        <w:b/>
                        <w:bCs/>
                      </w:rPr>
                      <w:t>31 de diciembre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14E3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208F6"/>
    <w:rsid w:val="0063399B"/>
    <w:rsid w:val="00635090"/>
    <w:rsid w:val="00643873"/>
    <w:rsid w:val="00661E8D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564BC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CD6BA1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C4222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A3569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3</TotalTime>
  <Pages>31</Pages>
  <Words>1794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5</cp:revision>
  <cp:lastPrinted>2026-01-19T12:13:00Z</cp:lastPrinted>
  <dcterms:created xsi:type="dcterms:W3CDTF">2026-01-02T09:02:00Z</dcterms:created>
  <dcterms:modified xsi:type="dcterms:W3CDTF">2026-01-19T12:13:00Z</dcterms:modified>
</cp:coreProperties>
</file>